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AE9CE" w14:textId="77777777" w:rsidR="00946E5A" w:rsidRPr="00855F71" w:rsidRDefault="00946E5A" w:rsidP="0020194B">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855F71">
        <w:rPr>
          <w:rFonts w:ascii="HelveticaNowText Regular" w:eastAsia="Arial" w:hAnsi="HelveticaNowText Regular" w:cs="HelveticaNowText Regular"/>
          <w:b/>
          <w:bCs/>
          <w:spacing w:val="-2"/>
          <w:kern w:val="0"/>
          <w:sz w:val="22"/>
          <w:szCs w:val="22"/>
          <w:u w:val="single"/>
          <w:lang w:val="es-ES"/>
          <w14:ligatures w14:val="none"/>
        </w:rPr>
        <w:t>ANEXOS</w:t>
      </w:r>
      <w:bookmarkStart w:id="2" w:name="_Toc191646677"/>
      <w:bookmarkEnd w:id="0"/>
      <w:r w:rsidR="0020194B" w:rsidRPr="00855F71">
        <w:rPr>
          <w:rFonts w:ascii="HelveticaNowText Regular" w:eastAsia="Arial" w:hAnsi="HelveticaNowText Regular" w:cs="HelveticaNowText Regular"/>
          <w:b/>
          <w:bCs/>
          <w:spacing w:val="-2"/>
          <w:kern w:val="0"/>
          <w:sz w:val="22"/>
          <w:szCs w:val="22"/>
          <w:u w:val="single"/>
          <w:lang w:val="es-ES"/>
          <w14:ligatures w14:val="none"/>
        </w:rPr>
        <w:t xml:space="preserve"> - </w:t>
      </w:r>
      <w:r w:rsidRPr="00855F71">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855F71">
        <w:rPr>
          <w:rFonts w:ascii="HelveticaNowText Regular" w:eastAsia="Arial" w:hAnsi="HelveticaNowText Regular" w:cs="HelveticaNowText Regular"/>
          <w:b/>
          <w:bCs/>
          <w:spacing w:val="-2"/>
          <w:kern w:val="0"/>
          <w:sz w:val="22"/>
          <w:szCs w:val="22"/>
          <w:u w:val="single"/>
          <w:lang w:val="es-ES"/>
          <w14:ligatures w14:val="none"/>
        </w:rPr>
        <w:t>s</w:t>
      </w:r>
    </w:p>
    <w:p w14:paraId="5FE857E7" w14:textId="77777777" w:rsidR="008B32B0" w:rsidRPr="00855F71"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6F81317A" w14:textId="77777777" w:rsidR="008B32B0" w:rsidRPr="00855F71"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r w:rsidRPr="00855F71">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A53F920" w14:textId="77777777" w:rsidR="008B32B0" w:rsidRPr="00855F71"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1289185E" w14:textId="77777777" w:rsidR="008B32B0" w:rsidRPr="00855F71"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855F71">
        <w:rPr>
          <w:rFonts w:ascii="HelveticaNowText Regular" w:hAnsi="HelveticaNowText Regular" w:cs="HelveticaNowText Regular"/>
          <w:b/>
          <w:sz w:val="20"/>
          <w:szCs w:val="20"/>
        </w:rPr>
        <w:t xml:space="preserve">ANEXO I.- </w:t>
      </w:r>
      <w:r w:rsidRPr="00855F71">
        <w:rPr>
          <w:rFonts w:ascii="HelveticaNowText Regular" w:hAnsi="HelveticaNowText Regular" w:cs="HelveticaNowText Regular"/>
          <w:bCs/>
          <w:sz w:val="20"/>
          <w:szCs w:val="20"/>
        </w:rPr>
        <w:t>D</w:t>
      </w:r>
      <w:r w:rsidR="00DE7FAF" w:rsidRPr="00855F71">
        <w:rPr>
          <w:rFonts w:ascii="HelveticaNowText Regular" w:hAnsi="HelveticaNowText Regular" w:cs="HelveticaNowText Regular"/>
          <w:bCs/>
          <w:sz w:val="20"/>
          <w:szCs w:val="20"/>
        </w:rPr>
        <w:t>eclaración responsable</w:t>
      </w:r>
      <w:r w:rsidR="00DE7FAF" w:rsidRPr="00855F71">
        <w:rPr>
          <w:rFonts w:ascii="HelveticaNowText Regular" w:hAnsi="HelveticaNowText Regular" w:cs="HelveticaNowText Regular"/>
          <w:b/>
          <w:sz w:val="20"/>
          <w:szCs w:val="20"/>
        </w:rPr>
        <w:t xml:space="preserve"> </w:t>
      </w:r>
      <w:r w:rsidRPr="00855F71">
        <w:rPr>
          <w:rFonts w:ascii="HelveticaNowText Regular" w:hAnsi="HelveticaNowText Regular" w:cs="HelveticaNowText Regular"/>
          <w:bCs/>
          <w:sz w:val="20"/>
          <w:szCs w:val="20"/>
          <w:u w:val="single"/>
        </w:rPr>
        <w:t>(S</w:t>
      </w:r>
      <w:r w:rsidR="008743EB" w:rsidRPr="00855F71">
        <w:rPr>
          <w:rFonts w:ascii="HelveticaNowText Regular" w:hAnsi="HelveticaNowText Regular" w:cs="HelveticaNowText Regular"/>
          <w:bCs/>
          <w:sz w:val="20"/>
          <w:szCs w:val="20"/>
          <w:u w:val="single"/>
        </w:rPr>
        <w:t>obre</w:t>
      </w:r>
      <w:r w:rsidRPr="00855F71">
        <w:rPr>
          <w:rFonts w:ascii="HelveticaNowText Regular" w:hAnsi="HelveticaNowText Regular" w:cs="HelveticaNowText Regular"/>
          <w:bCs/>
          <w:sz w:val="20"/>
          <w:szCs w:val="20"/>
          <w:u w:val="single"/>
        </w:rPr>
        <w:t xml:space="preserve"> E</w:t>
      </w:r>
      <w:r w:rsidR="008743EB" w:rsidRPr="00855F71">
        <w:rPr>
          <w:rFonts w:ascii="HelveticaNowText Regular" w:hAnsi="HelveticaNowText Regular" w:cs="HelveticaNowText Regular"/>
          <w:bCs/>
          <w:sz w:val="20"/>
          <w:szCs w:val="20"/>
          <w:u w:val="single"/>
        </w:rPr>
        <w:t>lectrónico</w:t>
      </w:r>
      <w:r w:rsidRPr="00855F71">
        <w:rPr>
          <w:rFonts w:ascii="HelveticaNowText Regular" w:hAnsi="HelveticaNowText Regular" w:cs="HelveticaNowText Regular"/>
          <w:bCs/>
          <w:sz w:val="20"/>
          <w:szCs w:val="20"/>
          <w:u w:val="single"/>
        </w:rPr>
        <w:t xml:space="preserve"> A)</w:t>
      </w:r>
      <w:r w:rsidRPr="00855F71">
        <w:rPr>
          <w:rFonts w:ascii="HelveticaNowText Regular" w:hAnsi="HelveticaNowText Regular" w:cs="HelveticaNowText Regular"/>
          <w:b/>
          <w:sz w:val="20"/>
          <w:szCs w:val="20"/>
        </w:rPr>
        <w:t xml:space="preserve"> </w:t>
      </w:r>
    </w:p>
    <w:p w14:paraId="30789C86" w14:textId="77777777" w:rsidR="008B32B0" w:rsidRPr="00855F71" w:rsidRDefault="008B32B0" w:rsidP="00855F71">
      <w:pPr>
        <w:pStyle w:val="Textoindependiente"/>
        <w:tabs>
          <w:tab w:val="left" w:pos="10065"/>
        </w:tabs>
        <w:spacing w:before="36" w:line="480" w:lineRule="auto"/>
        <w:ind w:left="142" w:right="282"/>
        <w:jc w:val="both"/>
        <w:rPr>
          <w:rFonts w:ascii="HelveticaNowText Regular" w:hAnsi="HelveticaNowText Regular" w:cs="HelveticaNowText Regular"/>
          <w:b/>
          <w:sz w:val="20"/>
          <w:szCs w:val="20"/>
        </w:rPr>
      </w:pPr>
      <w:r w:rsidRPr="00855F71">
        <w:rPr>
          <w:rFonts w:ascii="HelveticaNowText Regular" w:hAnsi="HelveticaNowText Regular" w:cs="HelveticaNowText Regular"/>
          <w:b/>
          <w:sz w:val="20"/>
          <w:szCs w:val="20"/>
        </w:rPr>
        <w:t xml:space="preserve">ANEXO II.- </w:t>
      </w:r>
      <w:r w:rsidRPr="00855F71">
        <w:rPr>
          <w:rFonts w:ascii="HelveticaNowText Regular" w:hAnsi="HelveticaNowText Regular" w:cs="HelveticaNowText Regular"/>
          <w:bCs/>
          <w:sz w:val="20"/>
          <w:szCs w:val="20"/>
        </w:rPr>
        <w:t>D</w:t>
      </w:r>
      <w:r w:rsidR="00DE7FAF" w:rsidRPr="00855F71">
        <w:rPr>
          <w:rFonts w:ascii="HelveticaNowText Regular" w:hAnsi="HelveticaNowText Regular" w:cs="HelveticaNowText Regular"/>
          <w:bCs/>
          <w:sz w:val="20"/>
          <w:szCs w:val="20"/>
        </w:rPr>
        <w:t>eclaración responsable concurrencia o no en UTE.</w:t>
      </w:r>
      <w:r w:rsidR="00DE7FAF" w:rsidRPr="00855F71">
        <w:rPr>
          <w:rFonts w:ascii="HelveticaNowText Regular" w:hAnsi="HelveticaNowText Regular" w:cs="HelveticaNowText Regular"/>
          <w:b/>
          <w:sz w:val="20"/>
          <w:szCs w:val="20"/>
        </w:rPr>
        <w:t xml:space="preserve"> </w:t>
      </w:r>
      <w:r w:rsidRPr="00855F71">
        <w:rPr>
          <w:rFonts w:ascii="HelveticaNowText Regular" w:hAnsi="HelveticaNowText Regular" w:cs="HelveticaNowText Regular"/>
          <w:b/>
          <w:sz w:val="20"/>
          <w:szCs w:val="20"/>
        </w:rPr>
        <w:t>(</w:t>
      </w:r>
      <w:r w:rsidRPr="00855F71">
        <w:rPr>
          <w:rFonts w:ascii="HelveticaNowText Regular" w:hAnsi="HelveticaNowText Regular" w:cs="HelveticaNowText Regular"/>
          <w:bCs/>
          <w:sz w:val="20"/>
          <w:szCs w:val="20"/>
          <w:u w:val="single"/>
        </w:rPr>
        <w:t>S</w:t>
      </w:r>
      <w:r w:rsidR="008743EB" w:rsidRPr="00855F71">
        <w:rPr>
          <w:rFonts w:ascii="HelveticaNowText Regular" w:hAnsi="HelveticaNowText Regular" w:cs="HelveticaNowText Regular"/>
          <w:bCs/>
          <w:sz w:val="20"/>
          <w:szCs w:val="20"/>
          <w:u w:val="single"/>
        </w:rPr>
        <w:t>obre</w:t>
      </w:r>
      <w:r w:rsidRPr="00855F71">
        <w:rPr>
          <w:rFonts w:ascii="HelveticaNowText Regular" w:hAnsi="HelveticaNowText Regular" w:cs="HelveticaNowText Regular"/>
          <w:bCs/>
          <w:sz w:val="20"/>
          <w:szCs w:val="20"/>
          <w:u w:val="single"/>
        </w:rPr>
        <w:t xml:space="preserve"> E</w:t>
      </w:r>
      <w:r w:rsidR="008743EB" w:rsidRPr="00855F71">
        <w:rPr>
          <w:rFonts w:ascii="HelveticaNowText Regular" w:hAnsi="HelveticaNowText Regular" w:cs="HelveticaNowText Regular"/>
          <w:bCs/>
          <w:sz w:val="20"/>
          <w:szCs w:val="20"/>
          <w:u w:val="single"/>
        </w:rPr>
        <w:t>lectrónico</w:t>
      </w:r>
      <w:r w:rsidRPr="00855F71">
        <w:rPr>
          <w:rFonts w:ascii="HelveticaNowText Regular" w:hAnsi="HelveticaNowText Regular" w:cs="HelveticaNowText Regular"/>
          <w:bCs/>
          <w:sz w:val="20"/>
          <w:szCs w:val="20"/>
          <w:u w:val="single"/>
        </w:rPr>
        <w:t xml:space="preserve"> A)</w:t>
      </w:r>
    </w:p>
    <w:p w14:paraId="1E199A5F" w14:textId="77777777" w:rsidR="008B32B0" w:rsidRPr="00855F71"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855F71">
        <w:rPr>
          <w:rFonts w:ascii="HelveticaNowText Regular" w:hAnsi="HelveticaNowText Regular" w:cs="HelveticaNowText Regular"/>
          <w:b/>
          <w:sz w:val="20"/>
          <w:szCs w:val="20"/>
        </w:rPr>
        <w:t xml:space="preserve">ANEXO III.- </w:t>
      </w:r>
      <w:r w:rsidRPr="00855F71">
        <w:rPr>
          <w:rFonts w:ascii="HelveticaNowText Regular" w:hAnsi="HelveticaNowText Regular" w:cs="HelveticaNowText Regular"/>
          <w:bCs/>
          <w:sz w:val="20"/>
          <w:szCs w:val="20"/>
        </w:rPr>
        <w:t>I</w:t>
      </w:r>
      <w:r w:rsidR="00DE7FAF" w:rsidRPr="00855F71">
        <w:rPr>
          <w:rFonts w:ascii="HelveticaNowText Regular" w:hAnsi="HelveticaNowText Regular" w:cs="HelveticaNowText Regular"/>
          <w:bCs/>
          <w:sz w:val="20"/>
          <w:szCs w:val="20"/>
        </w:rPr>
        <w:t xml:space="preserve">nstrucciones cumplimentación </w:t>
      </w:r>
      <w:r w:rsidRPr="00855F71">
        <w:rPr>
          <w:rFonts w:ascii="HelveticaNowText Regular" w:hAnsi="HelveticaNowText Regular" w:cs="HelveticaNowText Regular"/>
          <w:bCs/>
          <w:sz w:val="20"/>
          <w:szCs w:val="20"/>
        </w:rPr>
        <w:t>DEUC</w:t>
      </w:r>
      <w:r w:rsidRPr="00855F71">
        <w:rPr>
          <w:rFonts w:ascii="HelveticaNowText Regular" w:hAnsi="HelveticaNowText Regular" w:cs="HelveticaNowText Regular"/>
          <w:b/>
          <w:sz w:val="20"/>
          <w:szCs w:val="20"/>
        </w:rPr>
        <w:t xml:space="preserve"> </w:t>
      </w:r>
      <w:r w:rsidRPr="00855F71">
        <w:rPr>
          <w:rFonts w:ascii="HelveticaNowText Regular" w:hAnsi="HelveticaNowText Regular" w:cs="HelveticaNowText Regular"/>
          <w:bCs/>
          <w:sz w:val="20"/>
          <w:szCs w:val="20"/>
          <w:u w:val="single"/>
        </w:rPr>
        <w:t>(S</w:t>
      </w:r>
      <w:r w:rsidR="008743EB" w:rsidRPr="00855F71">
        <w:rPr>
          <w:rFonts w:ascii="HelveticaNowText Regular" w:hAnsi="HelveticaNowText Regular" w:cs="HelveticaNowText Regular"/>
          <w:bCs/>
          <w:sz w:val="20"/>
          <w:szCs w:val="20"/>
          <w:u w:val="single"/>
        </w:rPr>
        <w:t>obre</w:t>
      </w:r>
      <w:r w:rsidRPr="00855F71">
        <w:rPr>
          <w:rFonts w:ascii="HelveticaNowText Regular" w:hAnsi="HelveticaNowText Regular" w:cs="HelveticaNowText Regular"/>
          <w:bCs/>
          <w:sz w:val="20"/>
          <w:szCs w:val="20"/>
          <w:u w:val="single"/>
        </w:rPr>
        <w:t xml:space="preserve"> E</w:t>
      </w:r>
      <w:r w:rsidR="008743EB" w:rsidRPr="00855F71">
        <w:rPr>
          <w:rFonts w:ascii="HelveticaNowText Regular" w:hAnsi="HelveticaNowText Regular" w:cs="HelveticaNowText Regular"/>
          <w:bCs/>
          <w:sz w:val="20"/>
          <w:szCs w:val="20"/>
          <w:u w:val="single"/>
        </w:rPr>
        <w:t>lectrónico</w:t>
      </w:r>
      <w:r w:rsidRPr="00855F71">
        <w:rPr>
          <w:rFonts w:ascii="HelveticaNowText Regular" w:hAnsi="HelveticaNowText Regular" w:cs="HelveticaNowText Regular"/>
          <w:bCs/>
          <w:sz w:val="20"/>
          <w:szCs w:val="20"/>
          <w:u w:val="single"/>
        </w:rPr>
        <w:t xml:space="preserve"> A)</w:t>
      </w:r>
    </w:p>
    <w:p w14:paraId="5743F23F" w14:textId="77777777" w:rsidR="00CD1B9B" w:rsidRPr="00855F71" w:rsidRDefault="00CD1B9B" w:rsidP="0020194B">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855F71">
        <w:rPr>
          <w:rFonts w:ascii="HelveticaNowText Regular" w:hAnsi="HelveticaNowText Regular" w:cs="HelveticaNowText Regular"/>
          <w:b/>
          <w:sz w:val="20"/>
          <w:szCs w:val="20"/>
        </w:rPr>
        <w:t>ANEXO III.</w:t>
      </w:r>
      <w:r w:rsidR="00E422E7" w:rsidRPr="00855F71">
        <w:rPr>
          <w:rFonts w:ascii="HelveticaNowText Regular" w:hAnsi="HelveticaNowText Regular" w:cs="HelveticaNowText Regular"/>
          <w:b/>
          <w:sz w:val="20"/>
          <w:szCs w:val="20"/>
        </w:rPr>
        <w:t>2.</w:t>
      </w:r>
      <w:r w:rsidRPr="00855F71">
        <w:rPr>
          <w:rFonts w:ascii="HelveticaNowText Regular" w:hAnsi="HelveticaNowText Regular" w:cs="HelveticaNowText Regular"/>
          <w:b/>
          <w:sz w:val="20"/>
          <w:szCs w:val="20"/>
        </w:rPr>
        <w:t xml:space="preserve">- </w:t>
      </w:r>
      <w:r w:rsidRPr="00855F71">
        <w:rPr>
          <w:rFonts w:ascii="HelveticaNowText Regular" w:hAnsi="HelveticaNowText Regular" w:cs="HelveticaNowText Regular"/>
          <w:bCs/>
          <w:sz w:val="20"/>
          <w:szCs w:val="20"/>
        </w:rPr>
        <w:t>D</w:t>
      </w:r>
      <w:r w:rsidR="00DE7FAF" w:rsidRPr="00855F71">
        <w:rPr>
          <w:rFonts w:ascii="HelveticaNowText Regular" w:hAnsi="HelveticaNowText Regular" w:cs="HelveticaNowText Regular"/>
          <w:bCs/>
          <w:sz w:val="20"/>
          <w:szCs w:val="20"/>
        </w:rPr>
        <w:t xml:space="preserve">eclaración responsable </w:t>
      </w:r>
      <w:r w:rsidRPr="00855F71">
        <w:rPr>
          <w:rFonts w:ascii="HelveticaNowText Regular" w:hAnsi="HelveticaNowText Regular" w:cs="HelveticaNowText Regular"/>
          <w:bCs/>
          <w:sz w:val="20"/>
          <w:szCs w:val="20"/>
        </w:rPr>
        <w:t>A</w:t>
      </w:r>
      <w:r w:rsidR="00DE7FAF" w:rsidRPr="00855F71">
        <w:rPr>
          <w:rFonts w:ascii="HelveticaNowText Regular" w:hAnsi="HelveticaNowText Regular" w:cs="HelveticaNowText Regular"/>
          <w:bCs/>
          <w:sz w:val="20"/>
          <w:szCs w:val="20"/>
        </w:rPr>
        <w:t>dscripción</w:t>
      </w:r>
      <w:r w:rsidRPr="00855F71">
        <w:rPr>
          <w:rFonts w:ascii="HelveticaNowText Regular" w:hAnsi="HelveticaNowText Regular" w:cs="HelveticaNowText Regular"/>
          <w:bCs/>
          <w:sz w:val="20"/>
          <w:szCs w:val="20"/>
        </w:rPr>
        <w:t xml:space="preserve"> M</w:t>
      </w:r>
      <w:r w:rsidR="00DE7FAF" w:rsidRPr="00855F71">
        <w:rPr>
          <w:rFonts w:ascii="HelveticaNowText Regular" w:hAnsi="HelveticaNowText Regular" w:cs="HelveticaNowText Regular"/>
          <w:bCs/>
          <w:sz w:val="20"/>
          <w:szCs w:val="20"/>
        </w:rPr>
        <w:t>edios</w:t>
      </w:r>
      <w:r w:rsidRPr="00855F71">
        <w:rPr>
          <w:rFonts w:ascii="HelveticaNowText Regular" w:hAnsi="HelveticaNowText Regular" w:cs="HelveticaNowText Regular"/>
          <w:bCs/>
          <w:sz w:val="20"/>
          <w:szCs w:val="20"/>
        </w:rPr>
        <w:t xml:space="preserve"> M</w:t>
      </w:r>
      <w:r w:rsidR="00DE7FAF" w:rsidRPr="00855F71">
        <w:rPr>
          <w:rFonts w:ascii="HelveticaNowText Regular" w:hAnsi="HelveticaNowText Regular" w:cs="HelveticaNowText Regular"/>
          <w:bCs/>
          <w:sz w:val="20"/>
          <w:szCs w:val="20"/>
        </w:rPr>
        <w:t>ateriales</w:t>
      </w:r>
      <w:r w:rsidRPr="00855F71">
        <w:rPr>
          <w:rFonts w:ascii="HelveticaNowText Regular" w:hAnsi="HelveticaNowText Regular" w:cs="HelveticaNowText Regular"/>
          <w:bCs/>
          <w:sz w:val="20"/>
          <w:szCs w:val="20"/>
        </w:rPr>
        <w:t xml:space="preserve"> </w:t>
      </w:r>
      <w:r w:rsidR="00DE7FAF" w:rsidRPr="00855F71">
        <w:rPr>
          <w:rFonts w:ascii="HelveticaNowText Regular" w:hAnsi="HelveticaNowText Regular" w:cs="HelveticaNowText Regular"/>
          <w:bCs/>
          <w:sz w:val="20"/>
          <w:szCs w:val="20"/>
        </w:rPr>
        <w:t xml:space="preserve">y/o </w:t>
      </w:r>
      <w:r w:rsidRPr="00855F71">
        <w:rPr>
          <w:rFonts w:ascii="HelveticaNowText Regular" w:hAnsi="HelveticaNowText Regular" w:cs="HelveticaNowText Regular"/>
          <w:bCs/>
          <w:sz w:val="20"/>
          <w:szCs w:val="20"/>
        </w:rPr>
        <w:t>P</w:t>
      </w:r>
      <w:r w:rsidR="00DE7FAF" w:rsidRPr="00855F71">
        <w:rPr>
          <w:rFonts w:ascii="HelveticaNowText Regular" w:hAnsi="HelveticaNowText Regular" w:cs="HelveticaNowText Regular"/>
          <w:bCs/>
          <w:sz w:val="20"/>
          <w:szCs w:val="20"/>
        </w:rPr>
        <w:t>ersonales</w:t>
      </w:r>
      <w:r w:rsidR="00DE7FAF" w:rsidRPr="00855F71">
        <w:rPr>
          <w:rFonts w:ascii="HelveticaNowText Regular" w:hAnsi="HelveticaNowText Regular" w:cs="HelveticaNowText Regular"/>
          <w:b/>
          <w:sz w:val="20"/>
          <w:szCs w:val="20"/>
        </w:rPr>
        <w:t xml:space="preserve"> </w:t>
      </w:r>
      <w:r w:rsidR="0020194B" w:rsidRPr="00855F71">
        <w:rPr>
          <w:rFonts w:ascii="HelveticaNowText Regular" w:hAnsi="HelveticaNowText Regular" w:cs="HelveticaNowText Regular"/>
          <w:b/>
          <w:sz w:val="20"/>
          <w:szCs w:val="20"/>
        </w:rPr>
        <w:br/>
      </w:r>
      <w:r w:rsidRPr="00855F71">
        <w:rPr>
          <w:rFonts w:ascii="HelveticaNowText Regular" w:hAnsi="HelveticaNowText Regular" w:cs="HelveticaNowText Regular"/>
          <w:bCs/>
          <w:sz w:val="20"/>
          <w:szCs w:val="20"/>
        </w:rPr>
        <w:t>(S</w:t>
      </w:r>
      <w:r w:rsidR="008743EB" w:rsidRPr="00855F71">
        <w:rPr>
          <w:rFonts w:ascii="HelveticaNowText Regular" w:hAnsi="HelveticaNowText Regular" w:cs="HelveticaNowText Regular"/>
          <w:bCs/>
          <w:sz w:val="20"/>
          <w:szCs w:val="20"/>
        </w:rPr>
        <w:t>obre</w:t>
      </w:r>
      <w:r w:rsidRPr="00855F71">
        <w:rPr>
          <w:rFonts w:ascii="HelveticaNowText Regular" w:hAnsi="HelveticaNowText Regular" w:cs="HelveticaNowText Regular"/>
          <w:bCs/>
          <w:sz w:val="20"/>
          <w:szCs w:val="20"/>
        </w:rPr>
        <w:t xml:space="preserve"> E</w:t>
      </w:r>
      <w:r w:rsidR="008743EB" w:rsidRPr="00855F71">
        <w:rPr>
          <w:rFonts w:ascii="HelveticaNowText Regular" w:hAnsi="HelveticaNowText Regular" w:cs="HelveticaNowText Regular"/>
          <w:bCs/>
          <w:sz w:val="20"/>
          <w:szCs w:val="20"/>
        </w:rPr>
        <w:t>lectrónico</w:t>
      </w:r>
      <w:r w:rsidRPr="00855F71">
        <w:rPr>
          <w:rFonts w:ascii="HelveticaNowText Regular" w:hAnsi="HelveticaNowText Regular" w:cs="HelveticaNowText Regular"/>
          <w:bCs/>
          <w:sz w:val="20"/>
          <w:szCs w:val="20"/>
        </w:rPr>
        <w:t xml:space="preserve"> A)</w:t>
      </w:r>
    </w:p>
    <w:p w14:paraId="64B13C84" w14:textId="77777777" w:rsidR="008B32B0" w:rsidRPr="00855F71"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855F71">
        <w:rPr>
          <w:rFonts w:ascii="HelveticaNowText Regular" w:hAnsi="HelveticaNowText Regular" w:cs="HelveticaNowText Regular"/>
          <w:b/>
          <w:sz w:val="20"/>
          <w:szCs w:val="20"/>
        </w:rPr>
        <w:t xml:space="preserve">ANEXO IV.- </w:t>
      </w:r>
      <w:r w:rsidRPr="00855F71">
        <w:rPr>
          <w:rFonts w:ascii="HelveticaNowText Regular" w:hAnsi="HelveticaNowText Regular" w:cs="HelveticaNowText Regular"/>
          <w:bCs/>
          <w:sz w:val="20"/>
          <w:szCs w:val="20"/>
        </w:rPr>
        <w:t>C</w:t>
      </w:r>
      <w:r w:rsidR="00DE7FAF" w:rsidRPr="00855F71">
        <w:rPr>
          <w:rFonts w:ascii="HelveticaNowText Regular" w:hAnsi="HelveticaNowText Regular" w:cs="HelveticaNowText Regular"/>
          <w:bCs/>
          <w:sz w:val="20"/>
          <w:szCs w:val="20"/>
        </w:rPr>
        <w:t>riterios evaluables de forma automática</w:t>
      </w:r>
      <w:r w:rsidR="00DE7FAF" w:rsidRPr="00855F71">
        <w:rPr>
          <w:rFonts w:ascii="HelveticaNowText Regular" w:hAnsi="HelveticaNowText Regular" w:cs="HelveticaNowText Regular"/>
          <w:b/>
          <w:sz w:val="20"/>
          <w:szCs w:val="20"/>
        </w:rPr>
        <w:t xml:space="preserve"> </w:t>
      </w:r>
      <w:r w:rsidRPr="00855F71">
        <w:rPr>
          <w:rFonts w:ascii="HelveticaNowText Regular" w:hAnsi="HelveticaNowText Regular" w:cs="HelveticaNowText Regular"/>
          <w:bCs/>
          <w:sz w:val="20"/>
          <w:szCs w:val="20"/>
          <w:u w:val="single"/>
        </w:rPr>
        <w:t>(S</w:t>
      </w:r>
      <w:r w:rsidR="008743EB" w:rsidRPr="00855F71">
        <w:rPr>
          <w:rFonts w:ascii="HelveticaNowText Regular" w:hAnsi="HelveticaNowText Regular" w:cs="HelveticaNowText Regular"/>
          <w:bCs/>
          <w:sz w:val="20"/>
          <w:szCs w:val="20"/>
          <w:u w:val="single"/>
        </w:rPr>
        <w:t>obre</w:t>
      </w:r>
      <w:r w:rsidRPr="00855F71">
        <w:rPr>
          <w:rFonts w:ascii="HelveticaNowText Regular" w:hAnsi="HelveticaNowText Regular" w:cs="HelveticaNowText Regular"/>
          <w:bCs/>
          <w:sz w:val="20"/>
          <w:szCs w:val="20"/>
          <w:u w:val="single"/>
        </w:rPr>
        <w:t xml:space="preserve"> E</w:t>
      </w:r>
      <w:r w:rsidR="008743EB" w:rsidRPr="00855F71">
        <w:rPr>
          <w:rFonts w:ascii="HelveticaNowText Regular" w:hAnsi="HelveticaNowText Regular" w:cs="HelveticaNowText Regular"/>
          <w:bCs/>
          <w:sz w:val="20"/>
          <w:szCs w:val="20"/>
          <w:u w:val="single"/>
        </w:rPr>
        <w:t>lectrónico</w:t>
      </w:r>
      <w:r w:rsidRPr="00855F71">
        <w:rPr>
          <w:rFonts w:ascii="HelveticaNowText Regular" w:hAnsi="HelveticaNowText Regular" w:cs="HelveticaNowText Regular"/>
          <w:bCs/>
          <w:sz w:val="20"/>
          <w:szCs w:val="20"/>
          <w:u w:val="single"/>
        </w:rPr>
        <w:t xml:space="preserve"> C)</w:t>
      </w:r>
    </w:p>
    <w:p w14:paraId="7E6B87CA" w14:textId="77777777" w:rsidR="008B32B0" w:rsidRPr="00855F71" w:rsidRDefault="008B32B0" w:rsidP="00855F71">
      <w:pPr>
        <w:pStyle w:val="Textoindependiente"/>
        <w:tabs>
          <w:tab w:val="left" w:pos="10065"/>
        </w:tabs>
        <w:spacing w:before="36" w:line="480" w:lineRule="auto"/>
        <w:ind w:left="142" w:right="707"/>
        <w:jc w:val="both"/>
        <w:rPr>
          <w:rFonts w:ascii="HelveticaNowText Regular" w:hAnsi="HelveticaNowText Regular" w:cs="HelveticaNowText Regular"/>
          <w:b/>
          <w:sz w:val="20"/>
          <w:szCs w:val="20"/>
        </w:rPr>
      </w:pPr>
      <w:r w:rsidRPr="00855F71">
        <w:rPr>
          <w:rFonts w:ascii="HelveticaNowText Regular" w:hAnsi="HelveticaNowText Regular" w:cs="HelveticaNowText Regular"/>
          <w:b/>
          <w:sz w:val="20"/>
          <w:szCs w:val="20"/>
        </w:rPr>
        <w:t xml:space="preserve">ANEXO V.- </w:t>
      </w:r>
      <w:r w:rsidRPr="00855F71">
        <w:rPr>
          <w:rFonts w:ascii="HelveticaNowText Regular" w:hAnsi="HelveticaNowText Regular" w:cs="HelveticaNowText Regular"/>
          <w:bCs/>
          <w:sz w:val="20"/>
          <w:szCs w:val="20"/>
        </w:rPr>
        <w:t>D</w:t>
      </w:r>
      <w:r w:rsidR="00DE7FAF" w:rsidRPr="00855F71">
        <w:rPr>
          <w:rFonts w:ascii="HelveticaNowText Regular" w:hAnsi="HelveticaNowText Regular" w:cs="HelveticaNowText Regular"/>
          <w:bCs/>
          <w:sz w:val="20"/>
          <w:szCs w:val="20"/>
        </w:rPr>
        <w:t>eclaración de confidencialidad de documentos</w:t>
      </w:r>
      <w:r w:rsidR="00DE7FAF" w:rsidRPr="00855F71">
        <w:rPr>
          <w:rFonts w:ascii="HelveticaNowText Regular" w:hAnsi="HelveticaNowText Regular" w:cs="HelveticaNowText Regular"/>
          <w:b/>
          <w:sz w:val="20"/>
          <w:szCs w:val="20"/>
        </w:rPr>
        <w:t xml:space="preserve"> </w:t>
      </w:r>
      <w:r w:rsidRPr="00855F71">
        <w:rPr>
          <w:rFonts w:ascii="HelveticaNowText Regular" w:hAnsi="HelveticaNowText Regular" w:cs="HelveticaNowText Regular"/>
          <w:bCs/>
          <w:sz w:val="20"/>
          <w:szCs w:val="20"/>
          <w:u w:val="single"/>
        </w:rPr>
        <w:t>(S</w:t>
      </w:r>
      <w:r w:rsidR="008743EB" w:rsidRPr="00855F71">
        <w:rPr>
          <w:rFonts w:ascii="HelveticaNowText Regular" w:hAnsi="HelveticaNowText Regular" w:cs="HelveticaNowText Regular"/>
          <w:bCs/>
          <w:sz w:val="20"/>
          <w:szCs w:val="20"/>
          <w:u w:val="single"/>
        </w:rPr>
        <w:t>obre</w:t>
      </w:r>
      <w:r w:rsidRPr="00855F71">
        <w:rPr>
          <w:rFonts w:ascii="HelveticaNowText Regular" w:hAnsi="HelveticaNowText Regular" w:cs="HelveticaNowText Regular"/>
          <w:bCs/>
          <w:sz w:val="20"/>
          <w:szCs w:val="20"/>
          <w:u w:val="single"/>
        </w:rPr>
        <w:t xml:space="preserve"> E</w:t>
      </w:r>
      <w:r w:rsidR="008743EB" w:rsidRPr="00855F71">
        <w:rPr>
          <w:rFonts w:ascii="HelveticaNowText Regular" w:hAnsi="HelveticaNowText Regular" w:cs="HelveticaNowText Regular"/>
          <w:bCs/>
          <w:sz w:val="20"/>
          <w:szCs w:val="20"/>
          <w:u w:val="single"/>
        </w:rPr>
        <w:t>lectrónico</w:t>
      </w:r>
      <w:r w:rsidRPr="00855F71">
        <w:rPr>
          <w:rFonts w:ascii="HelveticaNowText Regular" w:hAnsi="HelveticaNowText Regular" w:cs="HelveticaNowText Regular"/>
          <w:bCs/>
          <w:sz w:val="20"/>
          <w:szCs w:val="20"/>
          <w:u w:val="single"/>
        </w:rPr>
        <w:t xml:space="preserve"> </w:t>
      </w:r>
      <w:r w:rsidR="00E422E7" w:rsidRPr="00855F71">
        <w:rPr>
          <w:rFonts w:ascii="HelveticaNowText Regular" w:hAnsi="HelveticaNowText Regular" w:cs="HelveticaNowText Regular"/>
          <w:bCs/>
          <w:sz w:val="20"/>
          <w:szCs w:val="20"/>
          <w:u w:val="single"/>
        </w:rPr>
        <w:t>A</w:t>
      </w:r>
      <w:r w:rsidRPr="00855F71">
        <w:rPr>
          <w:rFonts w:ascii="HelveticaNowText Regular" w:hAnsi="HelveticaNowText Regular" w:cs="HelveticaNowText Regular"/>
          <w:bCs/>
          <w:sz w:val="20"/>
          <w:szCs w:val="20"/>
          <w:u w:val="single"/>
        </w:rPr>
        <w:t>)</w:t>
      </w:r>
    </w:p>
    <w:p w14:paraId="7E45498A" w14:textId="77777777" w:rsidR="008B32B0" w:rsidRPr="00855F71"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855F71">
        <w:rPr>
          <w:rFonts w:ascii="HelveticaNowText Regular" w:hAnsi="HelveticaNowText Regular" w:cs="HelveticaNowText Regular"/>
          <w:b/>
          <w:sz w:val="20"/>
          <w:szCs w:val="20"/>
        </w:rPr>
        <w:t xml:space="preserve">ANEXO VI. - </w:t>
      </w:r>
      <w:r w:rsidRPr="00855F71">
        <w:rPr>
          <w:rFonts w:ascii="HelveticaNowText Regular" w:hAnsi="HelveticaNowText Regular" w:cs="HelveticaNowText Regular"/>
          <w:bCs/>
          <w:sz w:val="20"/>
          <w:szCs w:val="20"/>
        </w:rPr>
        <w:t>D</w:t>
      </w:r>
      <w:r w:rsidR="00DE7FAF" w:rsidRPr="00855F71">
        <w:rPr>
          <w:rFonts w:ascii="HelveticaNowText Regular" w:hAnsi="HelveticaNowText Regular" w:cs="HelveticaNowText Regular"/>
          <w:bCs/>
          <w:sz w:val="20"/>
          <w:szCs w:val="20"/>
        </w:rPr>
        <w:t xml:space="preserve">eclaración responsable solvencia económica y financiera </w:t>
      </w:r>
      <w:r w:rsidR="0020194B" w:rsidRPr="00855F71">
        <w:rPr>
          <w:rFonts w:ascii="HelveticaNowText Regular" w:hAnsi="HelveticaNowText Regular" w:cs="HelveticaNowText Regular"/>
          <w:bCs/>
          <w:sz w:val="20"/>
          <w:szCs w:val="20"/>
        </w:rPr>
        <w:t xml:space="preserve">   </w:t>
      </w:r>
      <w:r w:rsidR="008C46A4" w:rsidRPr="00855F71">
        <w:rPr>
          <w:rFonts w:ascii="HelveticaNowText Regular" w:hAnsi="HelveticaNowText Regular" w:cs="HelveticaNowText Regular"/>
          <w:bCs/>
          <w:sz w:val="20"/>
          <w:szCs w:val="20"/>
        </w:rPr>
        <w:t xml:space="preserve">  (</w:t>
      </w:r>
      <w:r w:rsidRPr="00855F71">
        <w:rPr>
          <w:rFonts w:ascii="HelveticaNowText Regular" w:hAnsi="HelveticaNowText Regular" w:cs="HelveticaNowText Regular"/>
          <w:bCs/>
          <w:sz w:val="20"/>
          <w:szCs w:val="20"/>
          <w:u w:val="single"/>
        </w:rPr>
        <w:t>D</w:t>
      </w:r>
      <w:r w:rsidR="00E422E7" w:rsidRPr="00855F71">
        <w:rPr>
          <w:rFonts w:ascii="HelveticaNowText Regular" w:hAnsi="HelveticaNowText Regular" w:cs="HelveticaNowText Regular"/>
          <w:bCs/>
          <w:sz w:val="20"/>
          <w:szCs w:val="20"/>
          <w:u w:val="single"/>
        </w:rPr>
        <w:t>oc</w:t>
      </w:r>
      <w:r w:rsidRPr="00855F71">
        <w:rPr>
          <w:rFonts w:ascii="HelveticaNowText Regular" w:hAnsi="HelveticaNowText Regular" w:cs="HelveticaNowText Regular"/>
          <w:bCs/>
          <w:sz w:val="20"/>
          <w:szCs w:val="20"/>
          <w:u w:val="single"/>
        </w:rPr>
        <w:t>. A</w:t>
      </w:r>
      <w:r w:rsidR="00E422E7" w:rsidRPr="00855F71">
        <w:rPr>
          <w:rFonts w:ascii="HelveticaNowText Regular" w:hAnsi="HelveticaNowText Regular" w:cs="HelveticaNowText Regular"/>
          <w:bCs/>
          <w:sz w:val="20"/>
          <w:szCs w:val="20"/>
          <w:u w:val="single"/>
        </w:rPr>
        <w:t>djudicatario</w:t>
      </w:r>
      <w:r w:rsidRPr="00855F71">
        <w:rPr>
          <w:rFonts w:ascii="HelveticaNowText Regular" w:hAnsi="HelveticaNowText Regular" w:cs="HelveticaNowText Regular"/>
          <w:bCs/>
          <w:sz w:val="20"/>
          <w:szCs w:val="20"/>
          <w:u w:val="single"/>
        </w:rPr>
        <w:t>)</w:t>
      </w:r>
    </w:p>
    <w:p w14:paraId="43232865" w14:textId="77777777" w:rsidR="008B32B0" w:rsidRPr="00855F71"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855F71">
        <w:rPr>
          <w:rFonts w:ascii="HelveticaNowText Regular" w:hAnsi="HelveticaNowText Regular" w:cs="HelveticaNowText Regular"/>
          <w:b/>
          <w:sz w:val="20"/>
          <w:szCs w:val="20"/>
        </w:rPr>
        <w:t xml:space="preserve">ANEXO VII.- </w:t>
      </w:r>
      <w:r w:rsidRPr="00855F71">
        <w:rPr>
          <w:rFonts w:ascii="HelveticaNowText Regular" w:hAnsi="HelveticaNowText Regular" w:cs="HelveticaNowText Regular"/>
          <w:bCs/>
          <w:sz w:val="20"/>
          <w:szCs w:val="20"/>
        </w:rPr>
        <w:t>D</w:t>
      </w:r>
      <w:r w:rsidR="00DE7FAF" w:rsidRPr="00855F71">
        <w:rPr>
          <w:rFonts w:ascii="HelveticaNowText Regular" w:hAnsi="HelveticaNowText Regular" w:cs="HelveticaNowText Regular"/>
          <w:bCs/>
          <w:sz w:val="20"/>
          <w:szCs w:val="20"/>
        </w:rPr>
        <w:t>eclaración responsable solvencia técnica o profesional</w:t>
      </w:r>
      <w:r w:rsidR="00DE7FAF" w:rsidRPr="00855F71">
        <w:rPr>
          <w:rFonts w:ascii="HelveticaNowText Regular" w:hAnsi="HelveticaNowText Regular" w:cs="HelveticaNowText Regular"/>
          <w:b/>
          <w:sz w:val="20"/>
          <w:szCs w:val="20"/>
        </w:rPr>
        <w:t xml:space="preserve"> </w:t>
      </w:r>
      <w:r w:rsidR="0020194B" w:rsidRPr="00855F71">
        <w:rPr>
          <w:rFonts w:ascii="HelveticaNowText Regular" w:hAnsi="HelveticaNowText Regular" w:cs="HelveticaNowText Regular"/>
          <w:b/>
          <w:sz w:val="20"/>
          <w:szCs w:val="20"/>
        </w:rPr>
        <w:t xml:space="preserve">        </w:t>
      </w:r>
      <w:r w:rsidR="008C46A4" w:rsidRPr="00855F71">
        <w:rPr>
          <w:rFonts w:ascii="HelveticaNowText Regular" w:hAnsi="HelveticaNowText Regular" w:cs="HelveticaNowText Regular"/>
          <w:b/>
          <w:sz w:val="20"/>
          <w:szCs w:val="20"/>
        </w:rPr>
        <w:t xml:space="preserve">  (</w:t>
      </w:r>
      <w:r w:rsidRPr="00855F71">
        <w:rPr>
          <w:rFonts w:ascii="HelveticaNowText Regular" w:hAnsi="HelveticaNowText Regular" w:cs="HelveticaNowText Regular"/>
          <w:bCs/>
          <w:sz w:val="20"/>
          <w:szCs w:val="20"/>
          <w:u w:val="single"/>
        </w:rPr>
        <w:t>D</w:t>
      </w:r>
      <w:r w:rsidR="00E422E7" w:rsidRPr="00855F71">
        <w:rPr>
          <w:rFonts w:ascii="HelveticaNowText Regular" w:hAnsi="HelveticaNowText Regular" w:cs="HelveticaNowText Regular"/>
          <w:bCs/>
          <w:sz w:val="20"/>
          <w:szCs w:val="20"/>
          <w:u w:val="single"/>
        </w:rPr>
        <w:t>oc</w:t>
      </w:r>
      <w:r w:rsidRPr="00855F71">
        <w:rPr>
          <w:rFonts w:ascii="HelveticaNowText Regular" w:hAnsi="HelveticaNowText Regular" w:cs="HelveticaNowText Regular"/>
          <w:bCs/>
          <w:sz w:val="20"/>
          <w:szCs w:val="20"/>
          <w:u w:val="single"/>
        </w:rPr>
        <w:t>. A</w:t>
      </w:r>
      <w:r w:rsidR="00E422E7" w:rsidRPr="00855F71">
        <w:rPr>
          <w:rFonts w:ascii="HelveticaNowText Regular" w:hAnsi="HelveticaNowText Regular" w:cs="HelveticaNowText Regular"/>
          <w:bCs/>
          <w:sz w:val="20"/>
          <w:szCs w:val="20"/>
          <w:u w:val="single"/>
        </w:rPr>
        <w:t>djudicatario</w:t>
      </w:r>
      <w:r w:rsidRPr="00855F71">
        <w:rPr>
          <w:rFonts w:ascii="HelveticaNowText Regular" w:hAnsi="HelveticaNowText Regular" w:cs="HelveticaNowText Regular"/>
          <w:bCs/>
          <w:sz w:val="20"/>
          <w:szCs w:val="20"/>
          <w:u w:val="single"/>
        </w:rPr>
        <w:t>)</w:t>
      </w:r>
    </w:p>
    <w:p w14:paraId="36D18EDF" w14:textId="77777777" w:rsidR="00456D8B" w:rsidRPr="00855F71" w:rsidRDefault="00456D8B"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855F71">
        <w:rPr>
          <w:rFonts w:ascii="HelveticaNowText Regular" w:hAnsi="HelveticaNowText Regular" w:cs="HelveticaNowText Regular"/>
          <w:b/>
          <w:sz w:val="20"/>
          <w:szCs w:val="20"/>
        </w:rPr>
        <w:t xml:space="preserve">ANEXO VIII.- </w:t>
      </w:r>
      <w:r w:rsidRPr="00855F71">
        <w:rPr>
          <w:rFonts w:ascii="HelveticaNowText Regular" w:hAnsi="HelveticaNowText Regular" w:cs="HelveticaNowText Regular"/>
          <w:bCs/>
          <w:sz w:val="20"/>
          <w:szCs w:val="20"/>
        </w:rPr>
        <w:t>D</w:t>
      </w:r>
      <w:r w:rsidR="00DE7FAF" w:rsidRPr="00855F71">
        <w:rPr>
          <w:rFonts w:ascii="HelveticaNowText Regular" w:hAnsi="HelveticaNowText Regular" w:cs="HelveticaNowText Regular"/>
          <w:bCs/>
          <w:sz w:val="20"/>
          <w:szCs w:val="20"/>
        </w:rPr>
        <w:t>eclaración responsable de compromiso para la integración de la solvencia con medios externos</w:t>
      </w:r>
      <w:r w:rsidR="00DE7FAF" w:rsidRPr="00855F71">
        <w:rPr>
          <w:rFonts w:ascii="HelveticaNowText Regular" w:hAnsi="HelveticaNowText Regular" w:cs="HelveticaNowText Regular"/>
          <w:b/>
          <w:sz w:val="20"/>
          <w:szCs w:val="20"/>
        </w:rPr>
        <w:t xml:space="preserve"> </w:t>
      </w:r>
      <w:r w:rsidRPr="00855F71">
        <w:rPr>
          <w:rFonts w:ascii="HelveticaNowText Regular" w:hAnsi="HelveticaNowText Regular" w:cs="HelveticaNowText Regular"/>
          <w:bCs/>
          <w:sz w:val="20"/>
          <w:szCs w:val="20"/>
        </w:rPr>
        <w:t>(</w:t>
      </w:r>
      <w:r w:rsidRPr="00855F71">
        <w:rPr>
          <w:rFonts w:ascii="HelveticaNowText Regular" w:hAnsi="HelveticaNowText Regular" w:cs="HelveticaNowText Regular"/>
          <w:bCs/>
          <w:sz w:val="20"/>
          <w:szCs w:val="20"/>
          <w:u w:val="single"/>
        </w:rPr>
        <w:t>D</w:t>
      </w:r>
      <w:r w:rsidR="00E422E7" w:rsidRPr="00855F71">
        <w:rPr>
          <w:rFonts w:ascii="HelveticaNowText Regular" w:hAnsi="HelveticaNowText Regular" w:cs="HelveticaNowText Regular"/>
          <w:bCs/>
          <w:sz w:val="20"/>
          <w:szCs w:val="20"/>
          <w:u w:val="single"/>
        </w:rPr>
        <w:t>oc</w:t>
      </w:r>
      <w:r w:rsidRPr="00855F71">
        <w:rPr>
          <w:rFonts w:ascii="HelveticaNowText Regular" w:hAnsi="HelveticaNowText Regular" w:cs="HelveticaNowText Regular"/>
          <w:bCs/>
          <w:sz w:val="20"/>
          <w:szCs w:val="20"/>
          <w:u w:val="single"/>
        </w:rPr>
        <w:t>. A</w:t>
      </w:r>
      <w:r w:rsidR="00E422E7" w:rsidRPr="00855F71">
        <w:rPr>
          <w:rFonts w:ascii="HelveticaNowText Regular" w:hAnsi="HelveticaNowText Regular" w:cs="HelveticaNowText Regular"/>
          <w:bCs/>
          <w:sz w:val="20"/>
          <w:szCs w:val="20"/>
          <w:u w:val="single"/>
        </w:rPr>
        <w:t>djudicatario</w:t>
      </w:r>
      <w:r w:rsidR="00DE7FAF" w:rsidRPr="00855F71">
        <w:rPr>
          <w:rFonts w:ascii="HelveticaNowText Regular" w:hAnsi="HelveticaNowText Regular" w:cs="HelveticaNowText Regular"/>
          <w:bCs/>
          <w:sz w:val="20"/>
          <w:szCs w:val="20"/>
          <w:u w:val="single"/>
        </w:rPr>
        <w:t>)</w:t>
      </w:r>
    </w:p>
    <w:p w14:paraId="2062D53C" w14:textId="77777777" w:rsidR="004C7B85" w:rsidRPr="00855F71" w:rsidRDefault="004C7B85"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855F71">
        <w:rPr>
          <w:rFonts w:ascii="HelveticaNowText Regular" w:hAnsi="HelveticaNowText Regular" w:cs="HelveticaNowText Regular"/>
          <w:b/>
          <w:sz w:val="20"/>
          <w:szCs w:val="20"/>
        </w:rPr>
        <w:t>ANEXO IX.-</w:t>
      </w:r>
      <w:r w:rsidR="00CE4D88" w:rsidRPr="00855F71">
        <w:rPr>
          <w:rFonts w:ascii="HelveticaNowText Regular" w:hAnsi="HelveticaNowText Regular" w:cs="HelveticaNowText Regular"/>
          <w:b/>
          <w:sz w:val="20"/>
          <w:szCs w:val="20"/>
        </w:rPr>
        <w:t xml:space="preserve"> </w:t>
      </w:r>
      <w:r w:rsidR="00AB4A67" w:rsidRPr="00855F71">
        <w:rPr>
          <w:rFonts w:ascii="HelveticaNowText Regular" w:hAnsi="HelveticaNowText Regular" w:cs="HelveticaNowText Regular"/>
          <w:bCs/>
          <w:sz w:val="20"/>
          <w:szCs w:val="20"/>
        </w:rPr>
        <w:t>D</w:t>
      </w:r>
      <w:r w:rsidR="00DE7FAF" w:rsidRPr="00855F71">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855F71">
        <w:rPr>
          <w:rFonts w:ascii="HelveticaNowText Regular" w:hAnsi="HelveticaNowText Regular" w:cs="HelveticaNowText Regular"/>
          <w:b/>
          <w:sz w:val="20"/>
          <w:szCs w:val="20"/>
        </w:rPr>
        <w:t>(</w:t>
      </w:r>
      <w:r w:rsidRPr="00855F71">
        <w:rPr>
          <w:rFonts w:ascii="HelveticaNowText Regular" w:hAnsi="HelveticaNowText Regular" w:cs="HelveticaNowText Regular"/>
          <w:bCs/>
          <w:sz w:val="20"/>
          <w:szCs w:val="20"/>
          <w:u w:val="single"/>
        </w:rPr>
        <w:t>D</w:t>
      </w:r>
      <w:r w:rsidR="00E422E7" w:rsidRPr="00855F71">
        <w:rPr>
          <w:rFonts w:ascii="HelveticaNowText Regular" w:hAnsi="HelveticaNowText Regular" w:cs="HelveticaNowText Regular"/>
          <w:bCs/>
          <w:sz w:val="20"/>
          <w:szCs w:val="20"/>
          <w:u w:val="single"/>
        </w:rPr>
        <w:t>oc</w:t>
      </w:r>
      <w:r w:rsidRPr="00855F71">
        <w:rPr>
          <w:rFonts w:ascii="HelveticaNowText Regular" w:hAnsi="HelveticaNowText Regular" w:cs="HelveticaNowText Regular"/>
          <w:bCs/>
          <w:sz w:val="20"/>
          <w:szCs w:val="20"/>
          <w:u w:val="single"/>
        </w:rPr>
        <w:t>. A</w:t>
      </w:r>
      <w:r w:rsidR="00E422E7" w:rsidRPr="00855F71">
        <w:rPr>
          <w:rFonts w:ascii="HelveticaNowText Regular" w:hAnsi="HelveticaNowText Regular" w:cs="HelveticaNowText Regular"/>
          <w:bCs/>
          <w:sz w:val="20"/>
          <w:szCs w:val="20"/>
          <w:u w:val="single"/>
        </w:rPr>
        <w:t>djudicatario</w:t>
      </w:r>
      <w:r w:rsidRPr="00855F71">
        <w:rPr>
          <w:rFonts w:ascii="HelveticaNowText Regular" w:hAnsi="HelveticaNowText Regular" w:cs="HelveticaNowText Regular"/>
          <w:bCs/>
          <w:sz w:val="20"/>
          <w:szCs w:val="20"/>
          <w:u w:val="single"/>
        </w:rPr>
        <w:t>)</w:t>
      </w:r>
    </w:p>
    <w:p w14:paraId="0A9B1892" w14:textId="77777777" w:rsidR="00A948BD" w:rsidRPr="00855F71" w:rsidRDefault="00A948BD"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855F71">
        <w:rPr>
          <w:rFonts w:ascii="HelveticaNowText Regular" w:hAnsi="HelveticaNowText Regular" w:cs="HelveticaNowText Regular"/>
          <w:b/>
          <w:sz w:val="20"/>
          <w:szCs w:val="20"/>
        </w:rPr>
        <w:t xml:space="preserve">ANEXO X.- </w:t>
      </w:r>
      <w:r w:rsidRPr="00855F71">
        <w:rPr>
          <w:rFonts w:ascii="HelveticaNowText Regular" w:hAnsi="HelveticaNowText Regular" w:cs="HelveticaNowText Regular"/>
          <w:bCs/>
          <w:sz w:val="20"/>
          <w:szCs w:val="20"/>
        </w:rPr>
        <w:t xml:space="preserve">Modelo de Contrato regulador del encargo de tratamiento de datos personales </w:t>
      </w:r>
    </w:p>
    <w:p w14:paraId="7B0A4E3C" w14:textId="77777777" w:rsidR="00DE7FAF" w:rsidRPr="00855F71" w:rsidRDefault="00DE7FAF"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855F71">
        <w:rPr>
          <w:rFonts w:ascii="HelveticaNowText Regular" w:hAnsi="HelveticaNowText Regular" w:cs="HelveticaNowText Regular"/>
          <w:b/>
          <w:sz w:val="20"/>
          <w:szCs w:val="20"/>
        </w:rPr>
        <w:t>ANEXO X</w:t>
      </w:r>
      <w:r w:rsidR="00F01AAC" w:rsidRPr="00855F71">
        <w:rPr>
          <w:rFonts w:ascii="HelveticaNowText Regular" w:hAnsi="HelveticaNowText Regular" w:cs="HelveticaNowText Regular"/>
          <w:b/>
          <w:sz w:val="20"/>
          <w:szCs w:val="20"/>
        </w:rPr>
        <w:t>I</w:t>
      </w:r>
      <w:r w:rsidRPr="00855F71">
        <w:rPr>
          <w:rFonts w:ascii="HelveticaNowText Regular" w:hAnsi="HelveticaNowText Regular" w:cs="HelveticaNowText Regular"/>
          <w:b/>
          <w:sz w:val="20"/>
          <w:szCs w:val="20"/>
        </w:rPr>
        <w:t xml:space="preserve">. – </w:t>
      </w:r>
      <w:r w:rsidRPr="00855F71">
        <w:rPr>
          <w:rFonts w:ascii="HelveticaNowText Regular" w:hAnsi="HelveticaNowText Regular" w:cs="HelveticaNowText Regular"/>
          <w:bCs/>
          <w:sz w:val="20"/>
          <w:szCs w:val="20"/>
        </w:rPr>
        <w:t xml:space="preserve">Declaración responsable de requisitos de los medios sanitarios y recuperadores privados para concertar con las mutuas, Real Decreto 1630/2011, de 14 de noviembre. </w:t>
      </w:r>
      <w:r w:rsidRPr="00855F71">
        <w:rPr>
          <w:rFonts w:ascii="HelveticaNowText Regular" w:hAnsi="HelveticaNowText Regular" w:cs="HelveticaNowText Regular"/>
          <w:b/>
          <w:sz w:val="20"/>
          <w:szCs w:val="20"/>
        </w:rPr>
        <w:t>(</w:t>
      </w:r>
      <w:r w:rsidRPr="00855F71">
        <w:rPr>
          <w:rFonts w:ascii="HelveticaNowText Regular" w:hAnsi="HelveticaNowText Regular" w:cs="HelveticaNowText Regular"/>
          <w:bCs/>
          <w:sz w:val="20"/>
          <w:szCs w:val="20"/>
          <w:u w:val="single"/>
        </w:rPr>
        <w:t>D</w:t>
      </w:r>
      <w:r w:rsidR="00E422E7" w:rsidRPr="00855F71">
        <w:rPr>
          <w:rFonts w:ascii="HelveticaNowText Regular" w:hAnsi="HelveticaNowText Regular" w:cs="HelveticaNowText Regular"/>
          <w:bCs/>
          <w:sz w:val="20"/>
          <w:szCs w:val="20"/>
          <w:u w:val="single"/>
        </w:rPr>
        <w:t>oc</w:t>
      </w:r>
      <w:r w:rsidRPr="00855F71">
        <w:rPr>
          <w:rFonts w:ascii="HelveticaNowText Regular" w:hAnsi="HelveticaNowText Regular" w:cs="HelveticaNowText Regular"/>
          <w:bCs/>
          <w:sz w:val="20"/>
          <w:szCs w:val="20"/>
          <w:u w:val="single"/>
        </w:rPr>
        <w:t>. A</w:t>
      </w:r>
      <w:r w:rsidR="00E422E7" w:rsidRPr="00855F71">
        <w:rPr>
          <w:rFonts w:ascii="HelveticaNowText Regular" w:hAnsi="HelveticaNowText Regular" w:cs="HelveticaNowText Regular"/>
          <w:bCs/>
          <w:sz w:val="20"/>
          <w:szCs w:val="20"/>
          <w:u w:val="single"/>
        </w:rPr>
        <w:t>djudicatario</w:t>
      </w:r>
      <w:r w:rsidRPr="00855F71">
        <w:rPr>
          <w:rFonts w:ascii="HelveticaNowText Regular" w:hAnsi="HelveticaNowText Regular" w:cs="HelveticaNowText Regular"/>
          <w:bCs/>
          <w:sz w:val="20"/>
          <w:szCs w:val="20"/>
          <w:u w:val="single"/>
        </w:rPr>
        <w:t>)</w:t>
      </w:r>
    </w:p>
    <w:p w14:paraId="556852A6" w14:textId="77777777" w:rsidR="0091027F" w:rsidRPr="00855F71" w:rsidRDefault="0091027F"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855F71">
        <w:rPr>
          <w:rFonts w:ascii="HelveticaNowText Regular" w:hAnsi="HelveticaNowText Regular" w:cs="HelveticaNowText Regular"/>
          <w:b/>
          <w:sz w:val="20"/>
          <w:szCs w:val="20"/>
        </w:rPr>
        <w:t>ANEXO X</w:t>
      </w:r>
      <w:r w:rsidR="0020194B" w:rsidRPr="00855F71">
        <w:rPr>
          <w:rFonts w:ascii="HelveticaNowText Regular" w:hAnsi="HelveticaNowText Regular" w:cs="HelveticaNowText Regular"/>
          <w:b/>
          <w:sz w:val="20"/>
          <w:szCs w:val="20"/>
        </w:rPr>
        <w:t>I</w:t>
      </w:r>
      <w:r w:rsidR="00A948BD" w:rsidRPr="00855F71">
        <w:rPr>
          <w:rFonts w:ascii="HelveticaNowText Regular" w:hAnsi="HelveticaNowText Regular" w:cs="HelveticaNowText Regular"/>
          <w:b/>
          <w:sz w:val="20"/>
          <w:szCs w:val="20"/>
        </w:rPr>
        <w:t>I</w:t>
      </w:r>
      <w:r w:rsidRPr="00855F71">
        <w:rPr>
          <w:rFonts w:ascii="HelveticaNowText Regular" w:hAnsi="HelveticaNowText Regular" w:cs="HelveticaNowText Regular"/>
          <w:b/>
          <w:sz w:val="20"/>
          <w:szCs w:val="20"/>
        </w:rPr>
        <w:t xml:space="preserve">. – </w:t>
      </w:r>
      <w:r w:rsidRPr="00855F71">
        <w:rPr>
          <w:rFonts w:ascii="HelveticaNowText Regular" w:hAnsi="HelveticaNowText Regular" w:cs="HelveticaNowText Regular"/>
          <w:bCs/>
          <w:sz w:val="20"/>
          <w:szCs w:val="20"/>
        </w:rPr>
        <w:t>Declaración responsable de no estar incurso en ninguna de las causas de incompatibilidad del personal al servicio de las Administraciones Públicas.</w:t>
      </w:r>
      <w:r w:rsidR="0020194B" w:rsidRPr="00855F71">
        <w:rPr>
          <w:rFonts w:ascii="HelveticaNowText Regular" w:hAnsi="HelveticaNowText Regular" w:cs="HelveticaNowText Regular"/>
          <w:bCs/>
          <w:sz w:val="20"/>
          <w:szCs w:val="20"/>
        </w:rPr>
        <w:t xml:space="preserve"> (</w:t>
      </w:r>
      <w:r w:rsidR="0020194B" w:rsidRPr="00855F71">
        <w:rPr>
          <w:rFonts w:ascii="HelveticaNowText Regular" w:hAnsi="HelveticaNowText Regular" w:cs="HelveticaNowText Regular"/>
          <w:bCs/>
          <w:sz w:val="20"/>
          <w:szCs w:val="20"/>
          <w:u w:val="single"/>
        </w:rPr>
        <w:t>Doc. Adjudicatario</w:t>
      </w:r>
      <w:r w:rsidR="0020194B" w:rsidRPr="00855F71">
        <w:rPr>
          <w:rFonts w:ascii="HelveticaNowText Regular" w:hAnsi="HelveticaNowText Regular" w:cs="HelveticaNowText Regular"/>
          <w:bCs/>
          <w:sz w:val="20"/>
          <w:szCs w:val="20"/>
        </w:rPr>
        <w:t>)</w:t>
      </w:r>
    </w:p>
    <w:p w14:paraId="1E379814" w14:textId="77777777" w:rsidR="005749C0" w:rsidRPr="00855F71" w:rsidRDefault="005749C0" w:rsidP="005749C0">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855F71">
        <w:rPr>
          <w:rFonts w:ascii="HelveticaNowText Regular" w:hAnsi="HelveticaNowText Regular" w:cs="HelveticaNowText Regular"/>
          <w:b/>
          <w:sz w:val="20"/>
          <w:szCs w:val="20"/>
        </w:rPr>
        <w:t>ANEXO X</w:t>
      </w:r>
      <w:r w:rsidR="001679D7" w:rsidRPr="00855F71">
        <w:rPr>
          <w:rFonts w:ascii="HelveticaNowText Regular" w:hAnsi="HelveticaNowText Regular" w:cs="HelveticaNowText Regular"/>
          <w:b/>
          <w:sz w:val="20"/>
          <w:szCs w:val="20"/>
        </w:rPr>
        <w:t>III</w:t>
      </w:r>
      <w:r w:rsidRPr="00855F71">
        <w:rPr>
          <w:rFonts w:ascii="HelveticaNowText Regular" w:hAnsi="HelveticaNowText Regular" w:cs="HelveticaNowText Regular"/>
          <w:b/>
          <w:sz w:val="20"/>
          <w:szCs w:val="20"/>
        </w:rPr>
        <w:t xml:space="preserve">.- </w:t>
      </w:r>
      <w:r w:rsidRPr="00855F71">
        <w:rPr>
          <w:rFonts w:ascii="HelveticaNowText Regular" w:hAnsi="HelveticaNowText Regular" w:cs="HelveticaNowText Regular"/>
          <w:bCs/>
          <w:sz w:val="20"/>
          <w:szCs w:val="20"/>
        </w:rPr>
        <w:t>Condiciones especiales de ejecución del concierto.</w:t>
      </w:r>
    </w:p>
    <w:p w14:paraId="604A0E42" w14:textId="77777777" w:rsidR="00946E5A" w:rsidRPr="00855F71" w:rsidRDefault="00946E5A" w:rsidP="003D4D1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855F71">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r w:rsidR="00E422E7" w:rsidRPr="00855F71">
        <w:rPr>
          <w:rFonts w:ascii="HelveticaNowText Regular" w:eastAsia="Times New Roman" w:hAnsi="HelveticaNowText Regular" w:cs="HelveticaNowText Regular"/>
          <w:b/>
          <w:snapToGrid w:val="0"/>
          <w:kern w:val="28"/>
          <w:sz w:val="22"/>
          <w:szCs w:val="20"/>
          <w:u w:val="single"/>
          <w:lang w:val="es-ES_tradnl" w:eastAsia="es-ES"/>
          <w14:ligatures w14:val="none"/>
        </w:rPr>
        <w:br/>
      </w:r>
      <w:r w:rsidRPr="00855F71">
        <w:rPr>
          <w:rFonts w:ascii="HelveticaNowText Regular" w:eastAsia="Times New Roman" w:hAnsi="HelveticaNowText Regular" w:cs="HelveticaNowText Regular"/>
          <w:b/>
          <w:snapToGrid w:val="0"/>
          <w:kern w:val="28"/>
          <w:sz w:val="22"/>
          <w:szCs w:val="20"/>
          <w:u w:val="single"/>
          <w:lang w:val="es-ES_tradnl" w:eastAsia="es-ES"/>
          <w14:ligatures w14:val="none"/>
        </w:rPr>
        <w:t>(SOBRE ELECTRÓNICO A)</w:t>
      </w:r>
      <w:bookmarkEnd w:id="1"/>
    </w:p>
    <w:p w14:paraId="1411DC36" w14:textId="77777777" w:rsidR="00946E5A" w:rsidRPr="00855F71" w:rsidRDefault="00946E5A" w:rsidP="003D4D11">
      <w:pPr>
        <w:spacing w:after="0" w:line="276"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0C39BC1E" w14:textId="77777777" w:rsidR="00946E5A" w:rsidRPr="00855F71" w:rsidRDefault="00946E5A" w:rsidP="003D4D11">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855F71">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855F71">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855F71">
        <w:rPr>
          <w:rFonts w:ascii="HelveticaNowText Regular" w:eastAsia="Times New Roman" w:hAnsi="HelveticaNowText Regular" w:cs="HelveticaNowText Regular"/>
          <w:snapToGrid w:val="0"/>
          <w:kern w:val="0"/>
          <w:sz w:val="22"/>
          <w:szCs w:val="20"/>
          <w:lang w:val="es-ES" w:eastAsia="es-ES"/>
          <w14:ligatures w14:val="none"/>
        </w:rPr>
        <w:t>:</w:t>
      </w:r>
    </w:p>
    <w:p w14:paraId="1DF27CBA"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855F71">
        <w:rPr>
          <w:rFonts w:ascii="HelveticaNowText Regular" w:eastAsia="Times New Roman" w:hAnsi="HelveticaNowText Regular" w:cs="HelveticaNowText Regular"/>
          <w:color w:val="000000"/>
          <w:kern w:val="0"/>
          <w:sz w:val="20"/>
          <w:szCs w:val="20"/>
          <w:lang w:val="ca-ES" w:eastAsia="es-ES"/>
          <w14:ligatures w14:val="none"/>
        </w:rPr>
        <w:t> </w:t>
      </w:r>
    </w:p>
    <w:p w14:paraId="7AA7BD64"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10198CA8"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3F35CF17"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0E5678D4"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NIF [......]</w:t>
      </w:r>
    </w:p>
    <w:p w14:paraId="26661DD5"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36932C6D"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471C2657"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NIF [......]</w:t>
      </w:r>
    </w:p>
    <w:p w14:paraId="1DF7C228"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Teléfono: [......]</w:t>
      </w:r>
    </w:p>
    <w:p w14:paraId="44E0373F"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68B446FF"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714A00B"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1D4CA60E"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208B3BAF"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187D5ED3"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CAB8B9D"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w:t>
      </w:r>
      <w:r w:rsidRPr="00855F71">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855F71">
        <w:rPr>
          <w:rFonts w:ascii="HelveticaNowText Regular" w:eastAsia="Times New Roman" w:hAnsi="HelveticaNowText Regular" w:cs="HelveticaNowText Regular"/>
          <w:i/>
          <w:color w:val="000000"/>
          <w:kern w:val="0"/>
          <w:sz w:val="22"/>
          <w:szCs w:val="22"/>
          <w:lang w:val="es-ES" w:eastAsia="es-ES"/>
          <w14:ligatures w14:val="none"/>
        </w:rPr>
        <w:t>)</w:t>
      </w:r>
    </w:p>
    <w:p w14:paraId="7C17BA08"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3548C75B" w14:textId="77777777" w:rsidR="00946E5A" w:rsidRPr="00855F71" w:rsidRDefault="00946E5A" w:rsidP="003D4D11">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855F71">
        <w:rPr>
          <w:rFonts w:ascii="HelveticaNowText Regular" w:eastAsia="Times New Roman" w:hAnsi="HelveticaNowText Regular" w:cs="HelveticaNowText Regular"/>
          <w:i/>
          <w:color w:val="000000"/>
          <w:kern w:val="0"/>
          <w:sz w:val="22"/>
          <w:szCs w:val="22"/>
          <w:lang w:val="es-ES" w:eastAsia="es-ES"/>
          <w14:ligatures w14:val="none"/>
        </w:rPr>
        <w:t>(a)</w:t>
      </w:r>
      <w:r w:rsidRPr="00855F71">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4414D10A" w14:textId="77777777" w:rsidR="00946E5A" w:rsidRPr="00855F71" w:rsidRDefault="00946E5A" w:rsidP="003D4D11">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855F71">
        <w:rPr>
          <w:rFonts w:ascii="HelveticaNowText Regular" w:eastAsia="Times New Roman" w:hAnsi="HelveticaNowText Regular" w:cs="HelveticaNowText Regular"/>
          <w:i/>
          <w:color w:val="000000"/>
          <w:kern w:val="0"/>
          <w:sz w:val="22"/>
          <w:szCs w:val="22"/>
          <w:lang w:val="es-ES" w:eastAsia="es-ES"/>
          <w14:ligatures w14:val="none"/>
        </w:rPr>
        <w:t>(b)</w:t>
      </w:r>
      <w:r w:rsidRPr="00855F71">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6DA44472" w14:textId="77777777" w:rsidR="00946E5A" w:rsidRPr="00855F71" w:rsidRDefault="00946E5A" w:rsidP="003D4D11">
      <w:pPr>
        <w:shd w:val="clear" w:color="auto" w:fill="FFFFFF"/>
        <w:tabs>
          <w:tab w:val="left" w:pos="1134"/>
        </w:tabs>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855F71">
        <w:rPr>
          <w:rFonts w:ascii="HelveticaNowText Regular" w:eastAsia="Times New Roman" w:hAnsi="HelveticaNowText Regular" w:cs="HelveticaNowText Regular"/>
          <w:i/>
          <w:color w:val="000000"/>
          <w:kern w:val="0"/>
          <w:sz w:val="22"/>
          <w:szCs w:val="22"/>
          <w:lang w:val="es-ES" w:eastAsia="es-ES"/>
          <w14:ligatures w14:val="none"/>
        </w:rPr>
        <w:t>(c)</w:t>
      </w:r>
      <w:r w:rsidRPr="00855F71">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51E2C51F"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03B10BE9"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3A228E5C"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ABC3969"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Nombre: [......]</w:t>
      </w:r>
    </w:p>
    <w:p w14:paraId="01F350C2"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6E6DCD42"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05685252"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Teléfono: [......]</w:t>
      </w:r>
    </w:p>
    <w:p w14:paraId="0E2AC937" w14:textId="77777777" w:rsidR="00946E5A" w:rsidRPr="00855F71" w:rsidRDefault="00946E5A" w:rsidP="003D4D1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1A760A04"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3D6AF66C"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lastRenderedPageBreak/>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4B7C6533"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E4338CE"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73E72A86"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065741E8"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5C88120F"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B29ACCD" w14:textId="77777777" w:rsidR="00D63433" w:rsidRPr="00855F71" w:rsidRDefault="00946E5A" w:rsidP="003D4D11">
      <w:pPr>
        <w:shd w:val="clear" w:color="auto" w:fill="FFFFFF"/>
        <w:spacing w:after="0" w:line="276" w:lineRule="auto"/>
        <w:ind w:left="142"/>
        <w:jc w:val="both"/>
        <w:rPr>
          <w:rFonts w:ascii="HelveticaNowText Regular" w:hAnsi="HelveticaNowText Regular" w:cs="HelveticaNowText Regular"/>
          <w:bCs/>
          <w:sz w:val="22"/>
          <w:szCs w:val="22"/>
          <w:lang w:val="es-ES"/>
        </w:rPr>
      </w:pPr>
      <w:r w:rsidRPr="00855F71">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w:t>
      </w:r>
      <w:r w:rsidR="00D171FE" w:rsidRPr="00855F71">
        <w:rPr>
          <w:rFonts w:ascii="HelveticaNowText Regular" w:eastAsia="Times New Roman" w:hAnsi="HelveticaNowText Regular" w:cs="HelveticaNowText Regular"/>
          <w:color w:val="000000"/>
          <w:kern w:val="0"/>
          <w:sz w:val="22"/>
          <w:szCs w:val="22"/>
          <w:lang w:val="es-ES" w:eastAsia="es-ES"/>
          <w14:ligatures w14:val="none"/>
        </w:rPr>
        <w:t>Anexo XI</w:t>
      </w:r>
      <w:r w:rsidR="00F22A35" w:rsidRPr="00855F71">
        <w:rPr>
          <w:rFonts w:ascii="HelveticaNowText Regular" w:eastAsia="Times New Roman" w:hAnsi="HelveticaNowText Regular" w:cs="HelveticaNowText Regular"/>
          <w:color w:val="000000"/>
          <w:kern w:val="0"/>
          <w:sz w:val="22"/>
          <w:szCs w:val="22"/>
          <w:lang w:val="es-ES" w:eastAsia="es-ES"/>
          <w14:ligatures w14:val="none"/>
        </w:rPr>
        <w:t>II</w:t>
      </w:r>
      <w:r w:rsidR="00D171FE" w:rsidRPr="00855F71">
        <w:rPr>
          <w:rFonts w:ascii="HelveticaNowText Regular" w:eastAsia="Times New Roman" w:hAnsi="HelveticaNowText Regular" w:cs="HelveticaNowText Regular"/>
          <w:color w:val="000000"/>
          <w:kern w:val="0"/>
          <w:sz w:val="22"/>
          <w:szCs w:val="22"/>
          <w:lang w:val="es-ES" w:eastAsia="es-ES"/>
          <w14:ligatures w14:val="none"/>
        </w:rPr>
        <w:t xml:space="preserve"> </w:t>
      </w:r>
      <w:r w:rsidR="00F01AAC" w:rsidRPr="00855F71">
        <w:rPr>
          <w:rFonts w:ascii="HelveticaNowText Regular" w:eastAsia="Times New Roman" w:hAnsi="HelveticaNowText Regular" w:cs="HelveticaNowText Regular"/>
          <w:color w:val="000000"/>
          <w:kern w:val="0"/>
          <w:sz w:val="22"/>
          <w:szCs w:val="22"/>
          <w:lang w:val="es-ES" w:eastAsia="es-ES"/>
          <w14:ligatures w14:val="none"/>
        </w:rPr>
        <w:t xml:space="preserve">del Pliego de Cláusulas Administrativas Particulares, </w:t>
      </w:r>
      <w:r w:rsidR="00D171FE" w:rsidRPr="00855F71">
        <w:rPr>
          <w:rFonts w:ascii="HelveticaNowText Regular" w:eastAsia="Times New Roman" w:hAnsi="HelveticaNowText Regular" w:cs="HelveticaNowText Regular"/>
          <w:color w:val="000000"/>
          <w:kern w:val="0"/>
          <w:sz w:val="22"/>
          <w:szCs w:val="22"/>
          <w:lang w:val="es-ES" w:eastAsia="es-ES"/>
          <w14:ligatures w14:val="none"/>
        </w:rPr>
        <w:t xml:space="preserve">denominado </w:t>
      </w:r>
      <w:r w:rsidR="00D171FE" w:rsidRPr="00855F71">
        <w:rPr>
          <w:rFonts w:ascii="HelveticaNowText Regular" w:hAnsi="HelveticaNowText Regular" w:cs="HelveticaNowText Regular"/>
          <w:bCs/>
          <w:sz w:val="22"/>
          <w:szCs w:val="22"/>
          <w:lang w:val="es-ES"/>
        </w:rPr>
        <w:t>Condiciones especiales de ejecución del concierto</w:t>
      </w:r>
      <w:r w:rsidR="00F01AAC" w:rsidRPr="00855F71">
        <w:rPr>
          <w:rFonts w:ascii="HelveticaNowText Regular" w:hAnsi="HelveticaNowText Regular" w:cs="HelveticaNowText Regular"/>
          <w:bCs/>
          <w:sz w:val="22"/>
          <w:szCs w:val="22"/>
          <w:lang w:val="es-ES"/>
        </w:rPr>
        <w:t>.</w:t>
      </w:r>
    </w:p>
    <w:p w14:paraId="38D72F22" w14:textId="77777777" w:rsidR="00CD01A3" w:rsidRPr="00855F71" w:rsidRDefault="00CD01A3"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3237EC2A" w14:textId="77777777" w:rsidR="00946E5A" w:rsidRPr="00855F71" w:rsidRDefault="00D63433"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266BE5AB"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456A5DE"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5B25F9D5"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EE4575"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01EB749F"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0E5A671"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452F1D1C"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855F71">
        <w:rPr>
          <w:rFonts w:ascii="HelveticaNowText Regular" w:eastAsia="Times New Roman" w:hAnsi="HelveticaNowText Regular" w:cs="HelveticaNowText Regular"/>
          <w:color w:val="000000"/>
          <w:kern w:val="0"/>
          <w:sz w:val="20"/>
          <w:szCs w:val="20"/>
          <w:lang w:val="es-ES" w:eastAsia="es-ES"/>
          <w14:ligatures w14:val="none"/>
        </w:rPr>
        <w:t> </w:t>
      </w:r>
    </w:p>
    <w:p w14:paraId="3B7CA6C5"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xml:space="preserve">10.- Que acepta que la documentación </w:t>
      </w:r>
      <w:r w:rsidR="00416107" w:rsidRPr="00855F71">
        <w:rPr>
          <w:rFonts w:ascii="HelveticaNowText Regular" w:eastAsia="Times New Roman" w:hAnsi="HelveticaNowText Regular" w:cs="HelveticaNowText Regular"/>
          <w:color w:val="000000"/>
          <w:kern w:val="0"/>
          <w:sz w:val="22"/>
          <w:szCs w:val="22"/>
          <w:lang w:val="es-ES" w:eastAsia="es-ES"/>
          <w14:ligatures w14:val="none"/>
        </w:rPr>
        <w:t xml:space="preserve">anexada al pliego </w:t>
      </w:r>
      <w:r w:rsidRPr="00855F71">
        <w:rPr>
          <w:rFonts w:ascii="HelveticaNowText Regular" w:eastAsia="Times New Roman" w:hAnsi="HelveticaNowText Regular" w:cs="HelveticaNowText Regular"/>
          <w:color w:val="000000"/>
          <w:kern w:val="0"/>
          <w:sz w:val="22"/>
          <w:szCs w:val="22"/>
          <w:lang w:val="es-ES" w:eastAsia="es-ES"/>
          <w14:ligatures w14:val="none"/>
        </w:rPr>
        <w:t>tiene carácter contractual.</w:t>
      </w:r>
    </w:p>
    <w:p w14:paraId="3816A71D"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855F71">
        <w:rPr>
          <w:rFonts w:ascii="HelveticaNowText Regular" w:eastAsia="Times New Roman" w:hAnsi="HelveticaNowText Regular" w:cs="HelveticaNowText Regular"/>
          <w:color w:val="000000"/>
          <w:kern w:val="0"/>
          <w:sz w:val="20"/>
          <w:szCs w:val="20"/>
          <w:lang w:val="es-ES" w:eastAsia="es-ES"/>
          <w14:ligatures w14:val="none"/>
        </w:rPr>
        <w:t> </w:t>
      </w:r>
    </w:p>
    <w:p w14:paraId="5815CB51"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5725BCB7" w14:textId="77777777" w:rsidR="001F21AC" w:rsidRPr="00855F71" w:rsidRDefault="001F21AC"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DC58D99" w14:textId="77777777" w:rsidR="00232C34" w:rsidRPr="00855F71" w:rsidRDefault="001F21AC"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12.- Que la empresa cumple con los requisitos establecidos en el artículo 12 letras b) y d) del Real decreto 1630/20</w:t>
      </w:r>
      <w:r w:rsidR="00232C34" w:rsidRPr="00855F71">
        <w:rPr>
          <w:rFonts w:ascii="HelveticaNowText Regular" w:eastAsia="Times New Roman" w:hAnsi="HelveticaNowText Regular" w:cs="HelveticaNowText Regular"/>
          <w:color w:val="000000"/>
          <w:kern w:val="0"/>
          <w:sz w:val="22"/>
          <w:szCs w:val="22"/>
          <w:lang w:val="es-ES" w:eastAsia="es-ES"/>
          <w14:ligatures w14:val="none"/>
        </w:rPr>
        <w:t xml:space="preserve">11, de 14 de noviembre, por el que se regula la prestación de servicios sanitarios y de recuperación por las mutuas de accidentes </w:t>
      </w:r>
      <w:r w:rsidR="00232C34" w:rsidRPr="00855F71">
        <w:rPr>
          <w:rFonts w:ascii="HelveticaNowText Regular" w:eastAsia="Times New Roman" w:hAnsi="HelveticaNowText Regular" w:cs="HelveticaNowText Regular"/>
          <w:color w:val="000000"/>
          <w:kern w:val="0"/>
          <w:sz w:val="22"/>
          <w:szCs w:val="22"/>
          <w:lang w:val="es-ES" w:eastAsia="es-ES"/>
          <w14:ligatures w14:val="none"/>
        </w:rPr>
        <w:lastRenderedPageBreak/>
        <w:t xml:space="preserve">de trabajo y enfermedades profesionales de la Seguridad Social, siendo estos los siguientes: </w:t>
      </w:r>
      <w:r w:rsidR="00232C34" w:rsidRPr="00855F71">
        <w:rPr>
          <w:rFonts w:ascii="HelveticaNowText Regular" w:eastAsia="Times New Roman" w:hAnsi="HelveticaNowText Regular" w:cs="HelveticaNowText Regular"/>
          <w:color w:val="000000"/>
          <w:kern w:val="0"/>
          <w:sz w:val="22"/>
          <w:szCs w:val="22"/>
          <w:lang w:val="es-ES" w:eastAsia="es-ES"/>
          <w14:ligatures w14:val="none"/>
        </w:rPr>
        <w:br/>
      </w:r>
    </w:p>
    <w:p w14:paraId="7ED60D9B" w14:textId="77777777" w:rsidR="00232C34" w:rsidRPr="00855F71" w:rsidRDefault="00232C34" w:rsidP="003D4D11">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855F71">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855F71">
        <w:rPr>
          <w:rFonts w:ascii="HelveticaNowText Regular" w:eastAsia="Times New Roman" w:hAnsi="HelveticaNowText Regular" w:cs="HelveticaNowText Regular"/>
          <w:i/>
          <w:iCs/>
          <w:color w:val="000000"/>
          <w:kern w:val="0"/>
          <w:sz w:val="22"/>
          <w:szCs w:val="22"/>
          <w:lang w:val="es-ES" w:eastAsia="es-ES"/>
          <w14:ligatures w14:val="none"/>
        </w:rPr>
        <w:br/>
      </w:r>
    </w:p>
    <w:p w14:paraId="74D4EA24" w14:textId="77777777" w:rsidR="001F21AC" w:rsidRPr="00855F71" w:rsidRDefault="00232C34"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27276A94"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2E308137" w14:textId="77777777" w:rsidR="001F21AC"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1</w:t>
      </w:r>
      <w:r w:rsidR="008E7184" w:rsidRPr="00855F71">
        <w:rPr>
          <w:rFonts w:ascii="HelveticaNowText Regular" w:eastAsia="Times New Roman" w:hAnsi="HelveticaNowText Regular" w:cs="HelveticaNowText Regular"/>
          <w:color w:val="000000"/>
          <w:kern w:val="0"/>
          <w:sz w:val="22"/>
          <w:szCs w:val="22"/>
          <w:lang w:val="es-ES" w:eastAsia="es-ES"/>
          <w14:ligatures w14:val="none"/>
        </w:rPr>
        <w:t>3</w:t>
      </w:r>
      <w:r w:rsidRPr="00855F71">
        <w:rPr>
          <w:rFonts w:ascii="HelveticaNowText Regular" w:eastAsia="Times New Roman" w:hAnsi="HelveticaNowText Regular" w:cs="HelveticaNowText Regular"/>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5D9DF78"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625EB2D1"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1</w:t>
      </w:r>
      <w:r w:rsidR="008E7184" w:rsidRPr="00855F71">
        <w:rPr>
          <w:rFonts w:ascii="HelveticaNowText Regular" w:eastAsia="Times New Roman" w:hAnsi="HelveticaNowText Regular" w:cs="HelveticaNowText Regular"/>
          <w:color w:val="000000"/>
          <w:kern w:val="0"/>
          <w:sz w:val="22"/>
          <w:szCs w:val="22"/>
          <w:lang w:val="es-ES" w:eastAsia="es-ES"/>
          <w14:ligatures w14:val="none"/>
        </w:rPr>
        <w:t>4</w:t>
      </w:r>
      <w:r w:rsidRPr="00855F71">
        <w:rPr>
          <w:rFonts w:ascii="HelveticaNowText Regular" w:eastAsia="Times New Roman" w:hAnsi="HelveticaNowText Regular" w:cs="HelveticaNowText Regular"/>
          <w:color w:val="000000"/>
          <w:kern w:val="0"/>
          <w:sz w:val="22"/>
          <w:szCs w:val="22"/>
          <w:lang w:val="es-ES" w:eastAsia="es-ES"/>
          <w14:ligatures w14:val="none"/>
        </w:rPr>
        <w:t xml:space="preserve">.- Que </w:t>
      </w:r>
      <w:r w:rsidR="00482B91" w:rsidRPr="00855F71">
        <w:rPr>
          <w:rFonts w:ascii="HelveticaNowText Regular" w:eastAsia="Times New Roman" w:hAnsi="HelveticaNowText Regular" w:cs="HelveticaNowText Regular"/>
          <w:color w:val="000000"/>
          <w:kern w:val="0"/>
          <w:sz w:val="22"/>
          <w:szCs w:val="22"/>
          <w:lang w:val="es-ES" w:eastAsia="es-ES"/>
          <w14:ligatures w14:val="none"/>
        </w:rPr>
        <w:t>en relación con</w:t>
      </w:r>
      <w:r w:rsidRPr="00855F71">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65FEECEA" w14:textId="77777777" w:rsidR="00946E5A" w:rsidRPr="00855F71" w:rsidRDefault="00946E5A" w:rsidP="003D4D1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FD3C9E9"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1</w:t>
      </w:r>
      <w:r w:rsidR="008E7184" w:rsidRPr="00855F71">
        <w:rPr>
          <w:rFonts w:ascii="HelveticaNowText Regular" w:eastAsia="Times New Roman" w:hAnsi="HelveticaNowText Regular" w:cs="HelveticaNowText Regular"/>
          <w:color w:val="000000"/>
          <w:kern w:val="0"/>
          <w:sz w:val="22"/>
          <w:szCs w:val="22"/>
          <w:lang w:val="es-ES" w:eastAsia="es-ES"/>
          <w14:ligatures w14:val="none"/>
        </w:rPr>
        <w:t>5</w:t>
      </w:r>
      <w:r w:rsidRPr="00855F71">
        <w:rPr>
          <w:rFonts w:ascii="HelveticaNowText Regular" w:eastAsia="Times New Roman" w:hAnsi="HelveticaNowText Regular" w:cs="HelveticaNowText Regular"/>
          <w:color w:val="000000"/>
          <w:kern w:val="0"/>
          <w:sz w:val="22"/>
          <w:szCs w:val="22"/>
          <w:lang w:val="es-ES" w:eastAsia="es-ES"/>
          <w14:ligatures w14:val="none"/>
        </w:rPr>
        <w:t>.- Que la empresa tiene intención de subcontratar</w:t>
      </w:r>
      <w:r w:rsidR="00207710" w:rsidRPr="00855F71">
        <w:rPr>
          <w:rFonts w:ascii="HelveticaNowText Regular" w:eastAsia="Times New Roman" w:hAnsi="HelveticaNowText Regular" w:cs="HelveticaNowText Regular"/>
          <w:color w:val="000000"/>
          <w:kern w:val="0"/>
          <w:sz w:val="22"/>
          <w:szCs w:val="22"/>
          <w:lang w:val="es-ES" w:eastAsia="es-ES"/>
          <w14:ligatures w14:val="none"/>
        </w:rPr>
        <w:t>:</w:t>
      </w:r>
      <w:r w:rsidR="00362209" w:rsidRPr="00855F71">
        <w:rPr>
          <w:rFonts w:ascii="HelveticaNowText Regular" w:eastAsia="Times New Roman" w:hAnsi="HelveticaNowText Regular" w:cs="HelveticaNowText Regular"/>
          <w:color w:val="000000"/>
          <w:kern w:val="0"/>
          <w:sz w:val="22"/>
          <w:szCs w:val="22"/>
          <w:lang w:val="es-ES" w:eastAsia="es-ES"/>
          <w14:ligatures w14:val="none"/>
        </w:rPr>
        <w:t xml:space="preserve"> (indicar con una [x], la elección):</w:t>
      </w:r>
    </w:p>
    <w:p w14:paraId="7AF5E7FA"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6D1573C" w14:textId="77777777" w:rsidR="00A4498C" w:rsidRPr="00855F71" w:rsidRDefault="00207710" w:rsidP="003D4D11">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00A4498C" w:rsidRPr="00855F71">
        <w:rPr>
          <w:rFonts w:ascii="HelveticaNowText Regular" w:eastAsia="Times New Roman" w:hAnsi="HelveticaNowText Regular" w:cs="HelveticaNowText Regular"/>
          <w:color w:val="000000"/>
          <w:kern w:val="0"/>
          <w:sz w:val="22"/>
          <w:szCs w:val="22"/>
          <w:lang w:val="es-ES" w:eastAsia="es-ES"/>
          <w14:ligatures w14:val="none"/>
        </w:rPr>
        <w:t>No</w:t>
      </w:r>
    </w:p>
    <w:p w14:paraId="680C648C" w14:textId="77777777" w:rsidR="00207710" w:rsidRPr="00855F71" w:rsidRDefault="00207710" w:rsidP="003D4D11">
      <w:pPr>
        <w:shd w:val="clear" w:color="auto" w:fill="FFFFFF"/>
        <w:spacing w:after="0" w:line="276"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3E7A4133" w14:textId="77777777" w:rsidR="00A4498C" w:rsidRPr="00855F71" w:rsidRDefault="00207710" w:rsidP="003D4D11">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00A4498C" w:rsidRPr="00855F71">
        <w:rPr>
          <w:rFonts w:ascii="HelveticaNowText Regular" w:eastAsia="Times New Roman" w:hAnsi="HelveticaNowText Regular" w:cs="HelveticaNowText Regular"/>
          <w:color w:val="000000"/>
          <w:kern w:val="0"/>
          <w:sz w:val="22"/>
          <w:szCs w:val="22"/>
          <w:lang w:val="es-ES" w:eastAsia="es-ES"/>
          <w14:ligatures w14:val="none"/>
        </w:rPr>
        <w:t>Sí</w:t>
      </w:r>
    </w:p>
    <w:p w14:paraId="73242268"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C48EAAA"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 xml:space="preserve">En el </w:t>
      </w:r>
      <w:r w:rsidR="00A4498C" w:rsidRPr="00855F71">
        <w:rPr>
          <w:rFonts w:ascii="HelveticaNowText Regular" w:eastAsia="Times New Roman" w:hAnsi="HelveticaNowText Regular" w:cs="HelveticaNowText Regular"/>
          <w:color w:val="000000"/>
          <w:kern w:val="0"/>
          <w:sz w:val="22"/>
          <w:szCs w:val="22"/>
          <w:lang w:val="es-ES" w:eastAsia="es-ES"/>
          <w14:ligatures w14:val="none"/>
        </w:rPr>
        <w:t>caso</w:t>
      </w:r>
      <w:r w:rsidR="00362209" w:rsidRPr="00855F71">
        <w:rPr>
          <w:rFonts w:ascii="HelveticaNowText Regular" w:eastAsia="Times New Roman" w:hAnsi="HelveticaNowText Regular" w:cs="HelveticaNowText Regular"/>
          <w:color w:val="000000"/>
          <w:kern w:val="0"/>
          <w:sz w:val="22"/>
          <w:szCs w:val="22"/>
          <w:lang w:val="es-ES" w:eastAsia="es-ES"/>
          <w14:ligatures w14:val="none"/>
        </w:rPr>
        <w:t xml:space="preserve"> de haber indicado “Sí”,</w:t>
      </w:r>
      <w:r w:rsidRPr="00855F71">
        <w:rPr>
          <w:rFonts w:ascii="HelveticaNowText Regular" w:eastAsia="Times New Roman" w:hAnsi="HelveticaNowText Regular" w:cs="HelveticaNowText Regular"/>
          <w:color w:val="000000"/>
          <w:kern w:val="0"/>
          <w:sz w:val="22"/>
          <w:szCs w:val="22"/>
          <w:lang w:val="es-ES" w:eastAsia="es-ES"/>
          <w14:ligatures w14:val="none"/>
        </w:rPr>
        <w:t xml:space="preserve"> el subcontratista deberá </w:t>
      </w:r>
      <w:r w:rsidR="00A4498C" w:rsidRPr="00855F71">
        <w:rPr>
          <w:rFonts w:ascii="HelveticaNowText Regular" w:eastAsia="Times New Roman" w:hAnsi="HelveticaNowText Regular" w:cs="HelveticaNowText Regular"/>
          <w:color w:val="000000"/>
          <w:kern w:val="0"/>
          <w:sz w:val="22"/>
          <w:szCs w:val="22"/>
          <w:lang w:val="es-ES" w:eastAsia="es-ES"/>
          <w14:ligatures w14:val="none"/>
        </w:rPr>
        <w:t>rellenar el siguiente cuadro</w:t>
      </w:r>
      <w:r w:rsidRPr="00855F71">
        <w:rPr>
          <w:rFonts w:ascii="HelveticaNowText Regular" w:eastAsia="Times New Roman" w:hAnsi="HelveticaNowText Regular" w:cs="HelveticaNowText Regular"/>
          <w:color w:val="000000"/>
          <w:kern w:val="0"/>
          <w:sz w:val="22"/>
          <w:szCs w:val="22"/>
          <w:lang w:val="es-ES" w:eastAsia="es-ES"/>
          <w14:ligatures w14:val="none"/>
        </w:rPr>
        <w:t>:</w:t>
      </w:r>
    </w:p>
    <w:p w14:paraId="245F5167" w14:textId="77777777" w:rsidR="00F9745C" w:rsidRPr="00855F71" w:rsidRDefault="00F9745C" w:rsidP="003D4D11">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7C2A77E"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147"/>
        <w:gridCol w:w="2137"/>
        <w:gridCol w:w="2158"/>
      </w:tblGrid>
      <w:tr w:rsidR="001C108B" w:rsidRPr="00855F71" w14:paraId="4917EBD9" w14:textId="77777777" w:rsidTr="00113AB4">
        <w:trPr>
          <w:trHeight w:val="1117"/>
          <w:jc w:val="center"/>
        </w:trPr>
        <w:tc>
          <w:tcPr>
            <w:tcW w:w="2147" w:type="dxa"/>
            <w:shd w:val="clear" w:color="auto" w:fill="196B24" w:themeFill="accent3"/>
          </w:tcPr>
          <w:p w14:paraId="01A08D21" w14:textId="77777777" w:rsidR="001C108B" w:rsidRPr="00855F71" w:rsidRDefault="001C108B" w:rsidP="003D4D11">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752E450" w14:textId="77777777" w:rsidR="001C108B" w:rsidRPr="00855F71" w:rsidRDefault="001C108B" w:rsidP="003D4D11">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855F71">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137" w:type="dxa"/>
            <w:shd w:val="clear" w:color="auto" w:fill="196B24" w:themeFill="accent3"/>
          </w:tcPr>
          <w:p w14:paraId="120D82D2" w14:textId="77777777" w:rsidR="001C108B" w:rsidRPr="00855F71" w:rsidRDefault="001C108B" w:rsidP="003D4D11">
            <w:pPr>
              <w:spacing w:line="276" w:lineRule="auto"/>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2B606248" w14:textId="77777777" w:rsidR="001C108B" w:rsidRPr="00855F71" w:rsidRDefault="001C108B" w:rsidP="003D4D11">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855F71">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158" w:type="dxa"/>
            <w:shd w:val="clear" w:color="auto" w:fill="196B24" w:themeFill="accent3"/>
          </w:tcPr>
          <w:p w14:paraId="2BA737E4" w14:textId="77777777" w:rsidR="001C108B" w:rsidRPr="00855F71" w:rsidRDefault="001C108B" w:rsidP="003D4D11">
            <w:pPr>
              <w:spacing w:line="276" w:lineRule="auto"/>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855F71">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855F71">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1C108B" w:rsidRPr="00855F71" w14:paraId="37581C42" w14:textId="77777777" w:rsidTr="00113AB4">
        <w:trPr>
          <w:trHeight w:val="336"/>
          <w:jc w:val="center"/>
        </w:trPr>
        <w:tc>
          <w:tcPr>
            <w:tcW w:w="2147" w:type="dxa"/>
          </w:tcPr>
          <w:p w14:paraId="35BFC700" w14:textId="77777777" w:rsidR="001C108B" w:rsidRPr="00855F71" w:rsidRDefault="001C108B" w:rsidP="003D4D11">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37" w:type="dxa"/>
          </w:tcPr>
          <w:p w14:paraId="19422105" w14:textId="77777777" w:rsidR="001C108B" w:rsidRPr="00855F71" w:rsidRDefault="001C108B" w:rsidP="003D4D11">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58" w:type="dxa"/>
          </w:tcPr>
          <w:p w14:paraId="18F98460" w14:textId="77777777" w:rsidR="001C108B" w:rsidRPr="00855F71" w:rsidRDefault="001C108B" w:rsidP="003D4D11">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855F71" w14:paraId="53C8095D" w14:textId="77777777" w:rsidTr="00113AB4">
        <w:trPr>
          <w:trHeight w:val="354"/>
          <w:jc w:val="center"/>
        </w:trPr>
        <w:tc>
          <w:tcPr>
            <w:tcW w:w="2147" w:type="dxa"/>
          </w:tcPr>
          <w:p w14:paraId="4A40F175" w14:textId="77777777" w:rsidR="001C108B" w:rsidRPr="00855F71" w:rsidRDefault="001C108B" w:rsidP="003D4D11">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37" w:type="dxa"/>
          </w:tcPr>
          <w:p w14:paraId="387BFB68" w14:textId="77777777" w:rsidR="001C108B" w:rsidRPr="00855F71" w:rsidRDefault="001C108B" w:rsidP="003D4D11">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58" w:type="dxa"/>
          </w:tcPr>
          <w:p w14:paraId="07689FD3" w14:textId="77777777" w:rsidR="001C108B" w:rsidRPr="00855F71" w:rsidRDefault="001C108B" w:rsidP="003D4D11">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855F71" w14:paraId="4329C0B5" w14:textId="77777777" w:rsidTr="00113AB4">
        <w:trPr>
          <w:trHeight w:val="319"/>
          <w:jc w:val="center"/>
        </w:trPr>
        <w:tc>
          <w:tcPr>
            <w:tcW w:w="2147" w:type="dxa"/>
          </w:tcPr>
          <w:p w14:paraId="3C1C18F7" w14:textId="77777777" w:rsidR="001C108B" w:rsidRPr="00855F71" w:rsidRDefault="001C108B" w:rsidP="003D4D11">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37" w:type="dxa"/>
          </w:tcPr>
          <w:p w14:paraId="1CF68FF4" w14:textId="77777777" w:rsidR="001C108B" w:rsidRPr="00855F71" w:rsidRDefault="001C108B" w:rsidP="003D4D11">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58" w:type="dxa"/>
          </w:tcPr>
          <w:p w14:paraId="39FD3D69" w14:textId="77777777" w:rsidR="001C108B" w:rsidRPr="00855F71" w:rsidRDefault="001C108B" w:rsidP="003D4D11">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33D2B83F" w14:textId="77777777" w:rsidR="00681D4F" w:rsidRPr="00855F71" w:rsidRDefault="00681D4F" w:rsidP="003D4D11">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5F31038" w14:textId="77777777" w:rsidR="00681D4F" w:rsidRPr="00855F71" w:rsidRDefault="00A4498C"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8C20B2F" w14:textId="77777777" w:rsidR="00580F3C" w:rsidRPr="00855F71" w:rsidRDefault="00580F3C"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33F7EB" w14:textId="77777777" w:rsidR="00580F3C" w:rsidRPr="00855F71" w:rsidRDefault="00580F3C"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7FBAD725" w14:textId="77777777" w:rsidR="00A4498C" w:rsidRPr="00855F71" w:rsidRDefault="00A4498C" w:rsidP="003D4D11">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DDCB268" w14:textId="77777777" w:rsidR="00681D4F" w:rsidRPr="00855F71" w:rsidRDefault="00946E5A" w:rsidP="003D4D11">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55F71">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r w:rsidR="00F9745C" w:rsidRPr="00855F71">
        <w:rPr>
          <w:rFonts w:ascii="HelveticaNowText Regular" w:eastAsia="Calibri" w:hAnsi="HelveticaNowText Regular" w:cs="HelveticaNowText Regular"/>
          <w:i/>
          <w:iCs/>
          <w:color w:val="000000"/>
          <w:kern w:val="0"/>
          <w:sz w:val="22"/>
          <w:szCs w:val="22"/>
          <w:u w:val="single"/>
          <w:lang w:val="es-ES"/>
          <w14:ligatures w14:val="none"/>
        </w:rPr>
        <w:t>.</w:t>
      </w:r>
      <w:r w:rsidR="00681D4F" w:rsidRPr="00855F71">
        <w:rPr>
          <w:rFonts w:ascii="HelveticaNowText Regular" w:eastAsia="Calibri" w:hAnsi="HelveticaNowText Regular" w:cs="HelveticaNowText Regular"/>
          <w:i/>
          <w:iCs/>
          <w:color w:val="000000"/>
          <w:kern w:val="0"/>
          <w:sz w:val="22"/>
          <w:szCs w:val="22"/>
          <w:u w:val="single"/>
          <w:lang w:val="es-ES"/>
          <w14:ligatures w14:val="none"/>
        </w:rPr>
        <w:t xml:space="preserve"> </w:t>
      </w:r>
    </w:p>
    <w:p w14:paraId="56B5254F" w14:textId="77777777" w:rsidR="00580F3C" w:rsidRPr="00855F71" w:rsidRDefault="00580F3C" w:rsidP="003D4D11">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7E652641" w14:textId="77777777" w:rsidR="00580F3C" w:rsidRPr="00855F71" w:rsidRDefault="00580F3C" w:rsidP="003D4D11">
      <w:pPr>
        <w:shd w:val="clear" w:color="auto" w:fill="FFFFFF"/>
        <w:spacing w:after="0" w:line="276"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855F71">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097994A9" w14:textId="77777777" w:rsidR="00580F3C" w:rsidRPr="00855F71" w:rsidRDefault="00580F3C" w:rsidP="003D4D11">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1848D36A" w14:textId="77777777" w:rsidR="00946E5A" w:rsidRPr="00855F71" w:rsidRDefault="00946E5A" w:rsidP="003D4D11">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55F71">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3CE34FF1" w14:textId="77777777" w:rsidR="00946E5A" w:rsidRPr="00855F71" w:rsidRDefault="00946E5A" w:rsidP="003D4D11">
      <w:pPr>
        <w:numPr>
          <w:ilvl w:val="0"/>
          <w:numId w:val="2"/>
        </w:numPr>
        <w:shd w:val="clear" w:color="auto" w:fill="FFFFFF"/>
        <w:spacing w:after="0" w:line="276"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55F71">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855F71">
        <w:rPr>
          <w:rFonts w:ascii="HelveticaNowText Regular" w:eastAsia="Calibri" w:hAnsi="HelveticaNowText Regular" w:cs="HelveticaNowText Regular"/>
          <w:i/>
          <w:iCs/>
          <w:color w:val="000000"/>
          <w:kern w:val="0"/>
          <w:sz w:val="22"/>
          <w:szCs w:val="22"/>
          <w:u w:val="single"/>
          <w:lang w:val="es-ES"/>
          <w14:ligatures w14:val="none"/>
        </w:rPr>
        <w:t>IV</w:t>
      </w:r>
      <w:r w:rsidRPr="00855F71">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777EA07F"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FE02112"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4618FF8"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1</w:t>
      </w:r>
      <w:r w:rsidR="00FC7419" w:rsidRPr="00855F71">
        <w:rPr>
          <w:rFonts w:ascii="HelveticaNowText Regular" w:eastAsia="Times New Roman" w:hAnsi="HelveticaNowText Regular" w:cs="HelveticaNowText Regular"/>
          <w:color w:val="000000"/>
          <w:kern w:val="0"/>
          <w:sz w:val="22"/>
          <w:szCs w:val="22"/>
          <w:lang w:val="es-ES" w:eastAsia="es-ES"/>
          <w14:ligatures w14:val="none"/>
        </w:rPr>
        <w:t>6</w:t>
      </w:r>
      <w:r w:rsidRPr="00855F71">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DDD1488"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5696D69" w14:textId="77777777" w:rsidR="001F21AC"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1</w:t>
      </w:r>
      <w:r w:rsidR="00FC7419" w:rsidRPr="00855F71">
        <w:rPr>
          <w:rFonts w:ascii="HelveticaNowText Regular" w:eastAsia="Times New Roman" w:hAnsi="HelveticaNowText Regular" w:cs="HelveticaNowText Regular"/>
          <w:color w:val="000000"/>
          <w:kern w:val="0"/>
          <w:sz w:val="22"/>
          <w:szCs w:val="22"/>
          <w:lang w:val="es-ES" w:eastAsia="es-ES"/>
          <w14:ligatures w14:val="none"/>
        </w:rPr>
        <w:t>7</w:t>
      </w:r>
      <w:r w:rsidRPr="00855F71">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68974456" w14:textId="77777777" w:rsidR="00946E5A" w:rsidRPr="00855F71" w:rsidRDefault="00946E5A" w:rsidP="003D4D11">
      <w:pPr>
        <w:shd w:val="clear" w:color="auto" w:fill="FFFFFF"/>
        <w:spacing w:after="0" w:line="276"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0E25865D"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55F71">
        <w:rPr>
          <w:rFonts w:ascii="HelveticaNowText Regular" w:eastAsia="Times New Roman" w:hAnsi="HelveticaNowText Regular" w:cs="HelveticaNowText Regular"/>
          <w:color w:val="000000"/>
          <w:kern w:val="0"/>
          <w:sz w:val="22"/>
          <w:szCs w:val="22"/>
          <w:lang w:val="es-ES" w:eastAsia="es-ES"/>
          <w14:ligatures w14:val="none"/>
        </w:rPr>
        <w:t>1</w:t>
      </w:r>
      <w:r w:rsidR="00FC7419" w:rsidRPr="00855F71">
        <w:rPr>
          <w:rFonts w:ascii="HelveticaNowText Regular" w:eastAsia="Times New Roman" w:hAnsi="HelveticaNowText Regular" w:cs="HelveticaNowText Regular"/>
          <w:color w:val="000000"/>
          <w:kern w:val="0"/>
          <w:sz w:val="22"/>
          <w:szCs w:val="22"/>
          <w:lang w:val="es-ES" w:eastAsia="es-ES"/>
          <w14:ligatures w14:val="none"/>
        </w:rPr>
        <w:t>8</w:t>
      </w:r>
      <w:r w:rsidRPr="00855F71">
        <w:rPr>
          <w:rFonts w:ascii="HelveticaNowText Regular" w:eastAsia="Times New Roman" w:hAnsi="HelveticaNowText Regular" w:cs="HelveticaNowText Regular"/>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50A05F92"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337F5050"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3638D299"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55F7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CF400A3"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C94ADF"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04A4F2B"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DCBC55D"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D5F6916" w14:textId="5B21DA7F" w:rsidR="003D4D11" w:rsidRDefault="003D4D11" w:rsidP="003D4D11">
      <w:pPr>
        <w:spacing w:line="276" w:lineRule="auto"/>
        <w:rPr>
          <w:rFonts w:ascii="HelveticaNowText Regular" w:eastAsia="Times New Roman" w:hAnsi="HelveticaNowText Regular" w:cs="HelveticaNowText Regular"/>
          <w:b/>
          <w:bCs/>
          <w:color w:val="000000"/>
          <w:kern w:val="0"/>
          <w:sz w:val="22"/>
          <w:szCs w:val="22"/>
          <w:lang w:val="es-ES" w:eastAsia="es-ES"/>
          <w14:ligatures w14:val="none"/>
        </w:rPr>
      </w:pPr>
      <w:r>
        <w:rPr>
          <w:rFonts w:ascii="HelveticaNowText Regular" w:eastAsia="Times New Roman" w:hAnsi="HelveticaNowText Regular" w:cs="HelveticaNowText Regular"/>
          <w:b/>
          <w:bCs/>
          <w:color w:val="000000"/>
          <w:kern w:val="0"/>
          <w:sz w:val="22"/>
          <w:szCs w:val="22"/>
          <w:lang w:val="es-ES" w:eastAsia="es-ES"/>
          <w14:ligatures w14:val="none"/>
        </w:rPr>
        <w:br w:type="page"/>
      </w:r>
    </w:p>
    <w:p w14:paraId="6AD7E360" w14:textId="77777777" w:rsidR="00946E5A" w:rsidRPr="00855F71" w:rsidRDefault="00946E5A" w:rsidP="003D4D11">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855F71">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E422E7" w:rsidRPr="00855F71">
        <w:rPr>
          <w:rFonts w:ascii="HelveticaNowText Regular" w:eastAsia="Times New Roman" w:hAnsi="HelveticaNowText Regular" w:cs="HelveticaNowText Regular"/>
          <w:b/>
          <w:kern w:val="0"/>
          <w:sz w:val="22"/>
          <w:szCs w:val="22"/>
          <w:u w:val="single"/>
          <w:lang w:val="es-ES" w:eastAsia="es-ES"/>
          <w14:ligatures w14:val="none"/>
        </w:rPr>
        <w:br/>
      </w:r>
      <w:r w:rsidRPr="00855F71">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773ADAE6" w14:textId="77777777" w:rsidR="0062494A" w:rsidRPr="00855F71" w:rsidRDefault="0062494A" w:rsidP="003D4D11">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55F7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27ECA1AB" w14:textId="77777777" w:rsidR="00946E5A" w:rsidRPr="00855F71" w:rsidRDefault="00946E5A" w:rsidP="003D4D11">
      <w:pPr>
        <w:spacing w:after="0" w:line="276" w:lineRule="auto"/>
        <w:jc w:val="both"/>
        <w:rPr>
          <w:rFonts w:ascii="HelveticaNowText Regular" w:eastAsia="Times New Roman" w:hAnsi="HelveticaNowText Regular" w:cs="HelveticaNowText Regular"/>
          <w:b/>
          <w:kern w:val="0"/>
          <w:sz w:val="22"/>
          <w:szCs w:val="20"/>
          <w:lang w:val="es-ES" w:eastAsia="es-ES"/>
          <w14:ligatures w14:val="none"/>
        </w:rPr>
      </w:pPr>
      <w:r w:rsidRPr="00855F71">
        <w:rPr>
          <w:rFonts w:ascii="HelveticaNowText Regular" w:eastAsia="Times New Roman" w:hAnsi="HelveticaNowText Regular" w:cs="HelveticaNowText Regular"/>
          <w:b/>
          <w:kern w:val="0"/>
          <w:sz w:val="22"/>
          <w:szCs w:val="20"/>
          <w:lang w:val="es-ES" w:eastAsia="es-ES"/>
          <w14:ligatures w14:val="none"/>
        </w:rPr>
        <w:t>DECLARA:</w:t>
      </w:r>
    </w:p>
    <w:p w14:paraId="3C02D731" w14:textId="77777777" w:rsidR="00946E5A" w:rsidRPr="00855F71" w:rsidRDefault="00946E5A" w:rsidP="003D4D11">
      <w:pPr>
        <w:numPr>
          <w:ilvl w:val="0"/>
          <w:numId w:val="1"/>
        </w:numPr>
        <w:spacing w:after="0" w:line="276"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855F71">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855F71">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855F71">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855F71">
        <w:rPr>
          <w:rFonts w:ascii="HelveticaNowText Regular" w:eastAsia="Times New Roman" w:hAnsi="HelveticaNowText Regular" w:cs="HelveticaNowText Regular"/>
          <w:b/>
          <w:kern w:val="0"/>
          <w:sz w:val="22"/>
          <w:szCs w:val="20"/>
          <w:lang w:val="es-ES" w:eastAsia="es-ES"/>
          <w14:ligatures w14:val="none"/>
        </w:rPr>
        <w:t xml:space="preserve">, </w:t>
      </w:r>
      <w:r w:rsidRPr="00855F71">
        <w:rPr>
          <w:rFonts w:ascii="HelveticaNowText Regular" w:eastAsia="Times New Roman" w:hAnsi="HelveticaNowText Regular" w:cs="HelveticaNowText Regular"/>
          <w:kern w:val="0"/>
          <w:sz w:val="22"/>
          <w:szCs w:val="20"/>
          <w:lang w:val="es-ES" w:eastAsia="es-ES"/>
          <w14:ligatures w14:val="none"/>
        </w:rPr>
        <w:t>con número de expediente</w:t>
      </w:r>
      <w:r w:rsidRPr="00855F71">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855F71">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855F71">
        <w:rPr>
          <w:rFonts w:ascii="HelveticaNowText Regular" w:eastAsia="Times New Roman" w:hAnsi="HelveticaNowText Regular" w:cs="HelveticaNowText Regular"/>
          <w:color w:val="808080"/>
          <w:kern w:val="0"/>
          <w:sz w:val="22"/>
          <w:szCs w:val="20"/>
          <w:lang w:val="es-ES" w:eastAsia="es-ES"/>
          <w14:ligatures w14:val="none"/>
        </w:rPr>
        <w:t>]</w:t>
      </w:r>
      <w:r w:rsidRPr="00855F71">
        <w:rPr>
          <w:rFonts w:ascii="HelveticaNowText Regular" w:eastAsia="Times New Roman" w:hAnsi="HelveticaNowText Regular" w:cs="HelveticaNowText Regular"/>
          <w:b/>
          <w:kern w:val="0"/>
          <w:sz w:val="22"/>
          <w:szCs w:val="20"/>
          <w:lang w:val="es-ES" w:eastAsia="es-ES"/>
          <w14:ligatures w14:val="none"/>
        </w:rPr>
        <w:t>.</w:t>
      </w:r>
    </w:p>
    <w:p w14:paraId="540643DF" w14:textId="77777777" w:rsidR="00946E5A" w:rsidRPr="00855F71" w:rsidRDefault="00946E5A" w:rsidP="003D4D11">
      <w:pPr>
        <w:spacing w:after="0" w:line="276"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0F66B062" w14:textId="77777777" w:rsidR="00946E5A" w:rsidRPr="00855F71" w:rsidRDefault="00CE74F9" w:rsidP="003D4D11">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855F71">
            <w:rPr>
              <w:rFonts w:ascii="Segoe UI Symbol" w:eastAsia="Times New Roman" w:hAnsi="Segoe UI Symbol" w:cs="Segoe UI Symbol"/>
              <w:snapToGrid w:val="0"/>
              <w:kern w:val="0"/>
              <w:szCs w:val="22"/>
              <w:lang w:val="es-ES" w:eastAsia="es-ES"/>
              <w14:ligatures w14:val="none"/>
            </w:rPr>
            <w:t>☐</w:t>
          </w:r>
        </w:sdtContent>
      </w:sdt>
      <w:r w:rsidR="00946E5A" w:rsidRPr="00855F71">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855F71">
        <w:rPr>
          <w:rFonts w:ascii="HelveticaNowText Regular" w:eastAsia="Times New Roman" w:hAnsi="HelveticaNowText Regular" w:cs="HelveticaNowText Regular"/>
          <w:bCs/>
          <w:kern w:val="0"/>
          <w:sz w:val="22"/>
          <w:szCs w:val="20"/>
          <w:lang w:val="es-ES" w:eastAsia="es-ES"/>
          <w14:ligatures w14:val="none"/>
        </w:rPr>
        <w:tab/>
        <w:t>Sí, concurre en UTE.</w:t>
      </w:r>
    </w:p>
    <w:p w14:paraId="7189686E" w14:textId="77777777" w:rsidR="00946E5A" w:rsidRPr="00855F71" w:rsidRDefault="00CE74F9" w:rsidP="003D4D11">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855F71">
            <w:rPr>
              <w:rFonts w:ascii="Segoe UI Symbol" w:eastAsia="Times New Roman" w:hAnsi="Segoe UI Symbol" w:cs="Segoe UI Symbol"/>
              <w:snapToGrid w:val="0"/>
              <w:kern w:val="0"/>
              <w:szCs w:val="22"/>
              <w:lang w:val="es-ES" w:eastAsia="es-ES"/>
              <w14:ligatures w14:val="none"/>
            </w:rPr>
            <w:t>☐</w:t>
          </w:r>
        </w:sdtContent>
      </w:sdt>
      <w:r w:rsidR="00946E5A" w:rsidRPr="00855F71">
        <w:rPr>
          <w:rFonts w:ascii="HelveticaNowText Regular" w:eastAsia="Times New Roman" w:hAnsi="HelveticaNowText Regular" w:cs="HelveticaNowText Regular"/>
          <w:bCs/>
          <w:kern w:val="0"/>
          <w:sz w:val="36"/>
          <w:szCs w:val="36"/>
          <w:lang w:val="es-ES" w:eastAsia="es-ES"/>
          <w14:ligatures w14:val="none"/>
        </w:rPr>
        <w:tab/>
      </w:r>
      <w:r w:rsidR="00946E5A" w:rsidRPr="00855F71">
        <w:rPr>
          <w:rFonts w:ascii="HelveticaNowText Regular" w:eastAsia="Times New Roman" w:hAnsi="HelveticaNowText Regular" w:cs="HelveticaNowText Regular"/>
          <w:bCs/>
          <w:kern w:val="0"/>
          <w:sz w:val="22"/>
          <w:szCs w:val="20"/>
          <w:lang w:val="es-ES" w:eastAsia="es-ES"/>
          <w14:ligatures w14:val="none"/>
        </w:rPr>
        <w:t>No, concurre individualmente.</w:t>
      </w:r>
    </w:p>
    <w:p w14:paraId="3F783314" w14:textId="77777777" w:rsidR="00946E5A" w:rsidRPr="00855F71" w:rsidRDefault="00946E5A" w:rsidP="003D4D11">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014C6E7F" w14:textId="77777777" w:rsidR="00946E5A" w:rsidRPr="00855F71" w:rsidRDefault="00946E5A" w:rsidP="003D4D11">
      <w:pPr>
        <w:spacing w:after="0" w:line="276"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855F71">
        <w:rPr>
          <w:rFonts w:ascii="HelveticaNowText Regular" w:eastAsia="Times New Roman" w:hAnsi="HelveticaNowText Regular" w:cs="HelveticaNowText Regular"/>
          <w:kern w:val="0"/>
          <w:sz w:val="22"/>
          <w:szCs w:val="22"/>
          <w:u w:val="single"/>
          <w:lang w:val="es-ES" w:eastAsia="es-ES"/>
          <w14:ligatures w14:val="none"/>
        </w:rPr>
        <w:t>Si se concurre en UTE</w:t>
      </w:r>
      <w:r w:rsidRPr="00855F71">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C37A4A6" w14:textId="77777777" w:rsidR="00946E5A" w:rsidRPr="00855F71" w:rsidRDefault="00946E5A" w:rsidP="003D4D11">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2DB45C15" w14:textId="77777777" w:rsidR="00946E5A" w:rsidRPr="00855F71" w:rsidRDefault="00946E5A" w:rsidP="003D4D11">
      <w:pPr>
        <w:spacing w:after="0" w:line="276"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855F71">
        <w:rPr>
          <w:rFonts w:ascii="HelveticaNowText Regular" w:eastAsia="Times New Roman" w:hAnsi="HelveticaNowText Regular" w:cs="HelveticaNowText Regular"/>
          <w:kern w:val="0"/>
          <w:sz w:val="22"/>
          <w:szCs w:val="22"/>
          <w:u w:val="single"/>
          <w:lang w:val="es-ES" w:eastAsia="es-ES"/>
          <w14:ligatures w14:val="none"/>
        </w:rPr>
        <w:t>Empresa 1:</w:t>
      </w:r>
    </w:p>
    <w:p w14:paraId="7B3D66AB" w14:textId="77777777" w:rsidR="00946E5A" w:rsidRPr="00855F71" w:rsidRDefault="00946E5A" w:rsidP="003D4D1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55F71">
        <w:rPr>
          <w:rFonts w:ascii="HelveticaNowText Regular" w:eastAsia="Times New Roman" w:hAnsi="HelveticaNowText Regular" w:cs="HelveticaNowText Regular"/>
          <w:kern w:val="0"/>
          <w:sz w:val="22"/>
          <w:szCs w:val="22"/>
          <w:lang w:val="es-ES" w:eastAsia="es-ES"/>
          <w14:ligatures w14:val="none"/>
        </w:rPr>
        <w:t xml:space="preserve">Razón social:    </w:t>
      </w:r>
    </w:p>
    <w:p w14:paraId="7D98B48A" w14:textId="77777777" w:rsidR="00946E5A" w:rsidRPr="00855F71" w:rsidRDefault="00946E5A" w:rsidP="003D4D1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55F71">
        <w:rPr>
          <w:rFonts w:ascii="HelveticaNowText Regular" w:eastAsia="Times New Roman" w:hAnsi="HelveticaNowText Regular" w:cs="HelveticaNowText Regular"/>
          <w:kern w:val="0"/>
          <w:sz w:val="22"/>
          <w:szCs w:val="22"/>
          <w:lang w:val="es-ES" w:eastAsia="es-ES"/>
          <w14:ligatures w14:val="none"/>
        </w:rPr>
        <w:t xml:space="preserve">CIF:    </w:t>
      </w:r>
    </w:p>
    <w:p w14:paraId="66530D3D" w14:textId="77777777" w:rsidR="00946E5A" w:rsidRPr="00855F71" w:rsidRDefault="00946E5A" w:rsidP="003D4D1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55F71">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1B2FC7C9" w14:textId="77777777" w:rsidR="00946E5A" w:rsidRPr="00855F71" w:rsidRDefault="00946E5A" w:rsidP="003D4D1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55F71">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13102FB5" w14:textId="77777777" w:rsidR="00946E5A" w:rsidRPr="00855F71" w:rsidRDefault="00946E5A" w:rsidP="003D4D1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6F02E361" w14:textId="77777777" w:rsidR="00946E5A" w:rsidRPr="00855F71" w:rsidRDefault="00946E5A" w:rsidP="003D4D11">
      <w:pPr>
        <w:spacing w:after="0" w:line="276"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855F71">
        <w:rPr>
          <w:rFonts w:ascii="HelveticaNowText Regular" w:eastAsia="Times New Roman" w:hAnsi="HelveticaNowText Regular" w:cs="HelveticaNowText Regular"/>
          <w:kern w:val="0"/>
          <w:sz w:val="22"/>
          <w:szCs w:val="22"/>
          <w:u w:val="single"/>
          <w:lang w:val="es-ES" w:eastAsia="es-ES"/>
          <w14:ligatures w14:val="none"/>
        </w:rPr>
        <w:t>Empresa 2:</w:t>
      </w:r>
    </w:p>
    <w:p w14:paraId="5CD9FC05" w14:textId="77777777" w:rsidR="00946E5A" w:rsidRPr="00855F71" w:rsidRDefault="00946E5A" w:rsidP="003D4D1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55F71">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855F71">
        <w:rPr>
          <w:rFonts w:ascii="HelveticaNowText Regular" w:eastAsia="Times New Roman" w:hAnsi="HelveticaNowText Regular" w:cs="HelveticaNowText Regular"/>
          <w:snapToGrid w:val="0"/>
          <w:kern w:val="0"/>
          <w:sz w:val="22"/>
          <w:szCs w:val="20"/>
          <w:lang w:val="es-ES" w:eastAsia="es-ES"/>
          <w14:ligatures w14:val="none"/>
        </w:rPr>
        <w:t>UTE</w:t>
      </w:r>
    </w:p>
    <w:p w14:paraId="31A6285B" w14:textId="77777777" w:rsidR="00946E5A" w:rsidRPr="00855F71" w:rsidRDefault="00946E5A" w:rsidP="003D4D11">
      <w:pPr>
        <w:spacing w:after="0" w:line="276"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4E66EB0C" w14:textId="77777777" w:rsidR="00946E5A" w:rsidRPr="00855F71" w:rsidRDefault="00946E5A" w:rsidP="003D4D11">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855F71">
        <w:rPr>
          <w:rFonts w:ascii="HelveticaNowText Regular" w:eastAsia="Times New Roman" w:hAnsi="HelveticaNowText Regular" w:cs="HelveticaNowText Regular"/>
          <w:kern w:val="0"/>
          <w:sz w:val="22"/>
          <w:szCs w:val="22"/>
          <w:lang w:val="es-ES" w:eastAsia="es-ES"/>
          <w14:ligatures w14:val="none"/>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D5409D8" w14:textId="77777777" w:rsidR="00946E5A" w:rsidRPr="00855F71" w:rsidRDefault="00946E5A" w:rsidP="003D4D11">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7C0A7F2D" w14:textId="77777777" w:rsidR="00946E5A" w:rsidRPr="00855F71" w:rsidRDefault="00946E5A" w:rsidP="003D4D11">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855F71">
        <w:rPr>
          <w:rFonts w:ascii="HelveticaNowText Regular" w:eastAsia="Times New Roman" w:hAnsi="HelveticaNowText Regular" w:cs="HelveticaNowText Regular"/>
          <w:snapToGrid w:val="0"/>
          <w:kern w:val="0"/>
          <w:sz w:val="22"/>
          <w:szCs w:val="20"/>
          <w:lang w:val="es-ES" w:eastAsia="es-ES"/>
          <w14:ligatures w14:val="none"/>
        </w:rPr>
        <w:t>..................</w:t>
      </w:r>
    </w:p>
    <w:p w14:paraId="39BDEE23" w14:textId="77777777" w:rsidR="00946E5A" w:rsidRPr="00855F71" w:rsidRDefault="00946E5A" w:rsidP="003D4D11">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855F71">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855F71">
        <w:rPr>
          <w:rFonts w:ascii="HelveticaNowText Regular" w:eastAsia="Times New Roman" w:hAnsi="HelveticaNowText Regular" w:cs="HelveticaNowText Regular"/>
          <w:snapToGrid w:val="0"/>
          <w:kern w:val="0"/>
          <w:sz w:val="22"/>
          <w:szCs w:val="20"/>
          <w:lang w:val="es-ES" w:eastAsia="es-ES"/>
          <w14:ligatures w14:val="none"/>
        </w:rPr>
        <w:t>..................</w:t>
      </w:r>
      <w:r w:rsidRPr="00855F71">
        <w:rPr>
          <w:rFonts w:ascii="HelveticaNowText Regular" w:eastAsia="Times New Roman" w:hAnsi="HelveticaNowText Regular" w:cs="HelveticaNowText Regular"/>
          <w:kern w:val="0"/>
          <w:sz w:val="22"/>
          <w:szCs w:val="22"/>
          <w:lang w:val="es-ES" w:eastAsia="es-ES"/>
          <w14:ligatures w14:val="none"/>
        </w:rPr>
        <w:t xml:space="preserve">, con DNI </w:t>
      </w:r>
      <w:r w:rsidRPr="00855F71">
        <w:rPr>
          <w:rFonts w:ascii="HelveticaNowText Regular" w:eastAsia="Times New Roman" w:hAnsi="HelveticaNowText Regular" w:cs="HelveticaNowText Regular"/>
          <w:snapToGrid w:val="0"/>
          <w:kern w:val="0"/>
          <w:sz w:val="22"/>
          <w:szCs w:val="20"/>
          <w:lang w:val="es-ES" w:eastAsia="es-ES"/>
          <w14:ligatures w14:val="none"/>
        </w:rPr>
        <w:t>..................</w:t>
      </w:r>
      <w:r w:rsidRPr="00855F71">
        <w:rPr>
          <w:rFonts w:ascii="HelveticaNowText Regular" w:eastAsia="Times New Roman" w:hAnsi="HelveticaNowText Regular" w:cs="HelveticaNowText Regular"/>
          <w:kern w:val="0"/>
          <w:sz w:val="22"/>
          <w:szCs w:val="22"/>
          <w:lang w:val="es-ES" w:eastAsia="es-ES"/>
          <w14:ligatures w14:val="none"/>
        </w:rPr>
        <w:t xml:space="preserve"> y domicilio en </w:t>
      </w:r>
      <w:r w:rsidRPr="00855F71">
        <w:rPr>
          <w:rFonts w:ascii="HelveticaNowText Regular" w:eastAsia="Times New Roman" w:hAnsi="HelveticaNowText Regular" w:cs="HelveticaNowText Regular"/>
          <w:snapToGrid w:val="0"/>
          <w:kern w:val="0"/>
          <w:sz w:val="22"/>
          <w:szCs w:val="20"/>
          <w:lang w:val="es-ES" w:eastAsia="es-ES"/>
          <w14:ligatures w14:val="none"/>
        </w:rPr>
        <w:t>..................</w:t>
      </w:r>
      <w:r w:rsidRPr="00855F71">
        <w:rPr>
          <w:rFonts w:ascii="HelveticaNowText Regular" w:eastAsia="Times New Roman" w:hAnsi="HelveticaNowText Regular" w:cs="HelveticaNowText Regular"/>
          <w:kern w:val="0"/>
          <w:sz w:val="22"/>
          <w:szCs w:val="22"/>
          <w:lang w:val="es-ES" w:eastAsia="es-ES"/>
          <w14:ligatures w14:val="none"/>
        </w:rPr>
        <w:t xml:space="preserve">, calle </w:t>
      </w:r>
      <w:r w:rsidRPr="00855F71">
        <w:rPr>
          <w:rFonts w:ascii="HelveticaNowText Regular" w:eastAsia="Times New Roman" w:hAnsi="HelveticaNowText Regular" w:cs="HelveticaNowText Regular"/>
          <w:snapToGrid w:val="0"/>
          <w:kern w:val="0"/>
          <w:sz w:val="22"/>
          <w:szCs w:val="20"/>
          <w:lang w:val="es-ES" w:eastAsia="es-ES"/>
          <w14:ligatures w14:val="none"/>
        </w:rPr>
        <w:t>..................</w:t>
      </w:r>
      <w:r w:rsidRPr="00855F71">
        <w:rPr>
          <w:rFonts w:ascii="HelveticaNowText Regular" w:eastAsia="Times New Roman" w:hAnsi="HelveticaNowText Regular" w:cs="HelveticaNowText Regular"/>
          <w:kern w:val="0"/>
          <w:sz w:val="22"/>
          <w:szCs w:val="22"/>
          <w:lang w:val="es-ES" w:eastAsia="es-ES"/>
          <w14:ligatures w14:val="none"/>
        </w:rPr>
        <w:t xml:space="preserve"> nº </w:t>
      </w:r>
      <w:r w:rsidRPr="00855F71">
        <w:rPr>
          <w:rFonts w:ascii="HelveticaNowText Regular" w:eastAsia="Times New Roman" w:hAnsi="HelveticaNowText Regular" w:cs="HelveticaNowText Regular"/>
          <w:snapToGrid w:val="0"/>
          <w:kern w:val="0"/>
          <w:sz w:val="22"/>
          <w:szCs w:val="20"/>
          <w:lang w:val="es-ES" w:eastAsia="es-ES"/>
          <w14:ligatures w14:val="none"/>
        </w:rPr>
        <w:t>..................</w:t>
      </w:r>
      <w:r w:rsidRPr="00855F71">
        <w:rPr>
          <w:rFonts w:ascii="HelveticaNowText Regular" w:eastAsia="Times New Roman" w:hAnsi="HelveticaNowText Regular" w:cs="HelveticaNowText Regular"/>
          <w:kern w:val="0"/>
          <w:sz w:val="22"/>
          <w:szCs w:val="22"/>
          <w:lang w:val="es-ES" w:eastAsia="es-ES"/>
          <w14:ligatures w14:val="none"/>
        </w:rPr>
        <w:t>.</w:t>
      </w:r>
    </w:p>
    <w:p w14:paraId="46659A3E" w14:textId="77777777" w:rsidR="00946E5A" w:rsidRPr="00855F71" w:rsidRDefault="00946E5A" w:rsidP="003D4D11">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42DB1B15" w14:textId="77777777" w:rsidR="00946E5A" w:rsidRPr="00855F71" w:rsidRDefault="00946E5A" w:rsidP="003D4D11">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855F71">
        <w:rPr>
          <w:rFonts w:ascii="HelveticaNowText Regular" w:eastAsia="Times New Roman" w:hAnsi="HelveticaNowText Regular" w:cs="HelveticaNowText Regular"/>
          <w:kern w:val="0"/>
          <w:sz w:val="22"/>
          <w:szCs w:val="22"/>
          <w:lang w:val="es-ES" w:eastAsia="es-ES"/>
          <w14:ligatures w14:val="none"/>
        </w:rPr>
        <w:lastRenderedPageBreak/>
        <w:t xml:space="preserve">Asimismo asumen el compromiso de constituirse formalmente en unión temporal en caso de resultar adjudicatarios del contrato. </w:t>
      </w:r>
    </w:p>
    <w:p w14:paraId="6AAAD74F" w14:textId="77777777" w:rsidR="00946E5A" w:rsidRPr="00855F71" w:rsidRDefault="00946E5A" w:rsidP="003D4D11">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3712D402" w14:textId="77777777" w:rsidR="00946E5A" w:rsidRPr="00855F71" w:rsidRDefault="00946E5A"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55F7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85C1030" w14:textId="77777777" w:rsidR="007C39BB" w:rsidRPr="00855F71" w:rsidRDefault="007C39BB" w:rsidP="003D4D11">
      <w:pPr>
        <w:spacing w:line="276" w:lineRule="auto"/>
        <w:rPr>
          <w:rFonts w:ascii="HelveticaNowText Regular" w:hAnsi="HelveticaNowText Regular" w:cs="HelveticaNowText Regular"/>
          <w:lang w:val="es-ES"/>
        </w:rPr>
      </w:pPr>
    </w:p>
    <w:p w14:paraId="2EE5FBDF" w14:textId="77777777" w:rsidR="00946E5A" w:rsidRPr="00855F71" w:rsidRDefault="00946E5A" w:rsidP="003D4D11">
      <w:pPr>
        <w:spacing w:line="276" w:lineRule="auto"/>
        <w:rPr>
          <w:rFonts w:ascii="HelveticaNowText Regular" w:hAnsi="HelveticaNowText Regular" w:cs="HelveticaNowText Regular"/>
          <w:lang w:val="es-ES"/>
        </w:rPr>
      </w:pPr>
    </w:p>
    <w:p w14:paraId="47FC6C35" w14:textId="77777777" w:rsidR="00946E5A" w:rsidRPr="00855F71" w:rsidRDefault="00946E5A" w:rsidP="003D4D11">
      <w:pPr>
        <w:spacing w:line="276" w:lineRule="auto"/>
        <w:rPr>
          <w:rFonts w:ascii="HelveticaNowText Regular" w:hAnsi="HelveticaNowText Regular" w:cs="HelveticaNowText Regular"/>
          <w:lang w:val="es-ES"/>
        </w:rPr>
      </w:pPr>
    </w:p>
    <w:p w14:paraId="39D0110F" w14:textId="63CA02F2" w:rsidR="003D4D11" w:rsidRDefault="003D4D11" w:rsidP="003D4D11">
      <w:pPr>
        <w:spacing w:line="276" w:lineRule="auto"/>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39276C9D" w14:textId="77777777" w:rsidR="00E422E7" w:rsidRPr="00855F71" w:rsidRDefault="00E422E7" w:rsidP="003D4D11">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855F71">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855F71">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855F71">
        <w:rPr>
          <w:rFonts w:ascii="HelveticaNowText Regular" w:eastAsia="Times New Roman" w:hAnsi="HelveticaNowText Regular" w:cs="HelveticaNowText Regular"/>
          <w:b/>
          <w:kern w:val="0"/>
          <w:sz w:val="22"/>
          <w:szCs w:val="22"/>
          <w:u w:val="single"/>
          <w:lang w:val="es-ES" w:eastAsia="es-ES"/>
          <w14:ligatures w14:val="none"/>
        </w:rPr>
        <w:t xml:space="preserve"> </w:t>
      </w:r>
      <w:r w:rsidRPr="00855F71">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387E8E1D" w14:textId="77777777" w:rsidR="00E422E7" w:rsidRPr="00855F71" w:rsidRDefault="00E422E7" w:rsidP="003D4D11">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 w:eastAsia="es-ES"/>
          <w14:ligatures w14:val="none"/>
        </w:rPr>
      </w:pPr>
      <w:r w:rsidRPr="00855F71">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6A1EC886" w14:textId="77777777" w:rsidR="00E422E7" w:rsidRPr="00855F71" w:rsidRDefault="00E422E7" w:rsidP="003D4D11">
      <w:pPr>
        <w:shd w:val="clear" w:color="auto" w:fill="FFFFFF"/>
        <w:tabs>
          <w:tab w:val="left" w:leader="dot" w:pos="7162"/>
        </w:tabs>
        <w:spacing w:after="120" w:line="276" w:lineRule="auto"/>
        <w:jc w:val="center"/>
        <w:rPr>
          <w:rFonts w:ascii="HelveticaNowText Regular" w:eastAsia="Times New Roman" w:hAnsi="HelveticaNowText Regular" w:cs="HelveticaNowText Regular"/>
          <w:kern w:val="0"/>
          <w:sz w:val="22"/>
          <w:szCs w:val="22"/>
          <w:lang w:val="es-ES" w:eastAsia="es-ES"/>
          <w14:ligatures w14:val="none"/>
        </w:rPr>
      </w:pPr>
      <w:hyperlink r:id="rId10" w:history="1">
        <w:r w:rsidRPr="00855F71">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39FF9C4A" w14:textId="77777777" w:rsidR="00E422E7" w:rsidRPr="00855F71" w:rsidRDefault="00E422E7" w:rsidP="003D4D11">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855F71">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1E1B9408" w14:textId="77777777" w:rsidR="00E422E7" w:rsidRPr="00855F71" w:rsidRDefault="00E422E7" w:rsidP="003D4D11">
      <w:pPr>
        <w:spacing w:after="0" w:line="276" w:lineRule="auto"/>
        <w:contextualSpacing/>
        <w:rPr>
          <w:rFonts w:ascii="HelveticaNowText Regular" w:eastAsia="Calibri" w:hAnsi="HelveticaNowText Regular" w:cs="HelveticaNowText Regular"/>
          <w:kern w:val="0"/>
          <w:sz w:val="22"/>
          <w:szCs w:val="22"/>
          <w:lang w:val="es-ES"/>
          <w14:ligatures w14:val="none"/>
        </w:rPr>
      </w:pPr>
    </w:p>
    <w:p w14:paraId="230AC5E2" w14:textId="77777777" w:rsidR="00E422E7" w:rsidRPr="00855F71" w:rsidRDefault="00E422E7" w:rsidP="003D4D11">
      <w:pPr>
        <w:pStyle w:val="Prrafodelista"/>
        <w:numPr>
          <w:ilvl w:val="0"/>
          <w:numId w:val="17"/>
        </w:numPr>
        <w:spacing w:after="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55F71">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6F5633CF" w14:textId="77777777" w:rsidR="00E422E7" w:rsidRPr="00855F71" w:rsidRDefault="00E422E7" w:rsidP="003D4D11">
      <w:pPr>
        <w:spacing w:after="0" w:line="276" w:lineRule="auto"/>
        <w:contextualSpacing/>
        <w:jc w:val="both"/>
        <w:rPr>
          <w:rFonts w:ascii="HelveticaNowText Regular" w:eastAsia="Calibri" w:hAnsi="HelveticaNowText Regular" w:cs="HelveticaNowText Regular"/>
          <w:kern w:val="0"/>
          <w:sz w:val="22"/>
          <w:szCs w:val="22"/>
          <w:lang w:val="es-ES"/>
          <w14:ligatures w14:val="none"/>
        </w:rPr>
      </w:pPr>
    </w:p>
    <w:p w14:paraId="590E7BB1" w14:textId="77777777" w:rsidR="00E422E7" w:rsidRPr="00855F71" w:rsidRDefault="00E422E7" w:rsidP="003D4D11">
      <w:pPr>
        <w:pStyle w:val="Prrafodelista"/>
        <w:numPr>
          <w:ilvl w:val="0"/>
          <w:numId w:val="17"/>
        </w:numPr>
        <w:spacing w:after="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55F71">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1BAC19EF" w14:textId="77777777" w:rsidR="00E422E7" w:rsidRPr="00855F71" w:rsidRDefault="00E422E7" w:rsidP="003D4D11">
      <w:pPr>
        <w:spacing w:after="0" w:line="276" w:lineRule="auto"/>
        <w:contextualSpacing/>
        <w:jc w:val="both"/>
        <w:rPr>
          <w:rFonts w:ascii="HelveticaNowText Regular" w:eastAsia="Calibri" w:hAnsi="HelveticaNowText Regular" w:cs="HelveticaNowText Regular"/>
          <w:kern w:val="0"/>
          <w:sz w:val="22"/>
          <w:szCs w:val="22"/>
          <w:lang w:val="es-ES"/>
          <w14:ligatures w14:val="none"/>
        </w:rPr>
      </w:pPr>
    </w:p>
    <w:p w14:paraId="346B9721" w14:textId="77777777" w:rsidR="00E422E7" w:rsidRPr="00855F71" w:rsidRDefault="00E422E7" w:rsidP="003D4D11">
      <w:pPr>
        <w:pStyle w:val="Prrafodelista"/>
        <w:numPr>
          <w:ilvl w:val="0"/>
          <w:numId w:val="17"/>
        </w:numPr>
        <w:spacing w:after="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55F71">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1E919466" w14:textId="77777777" w:rsidR="00E422E7" w:rsidRPr="00855F71" w:rsidRDefault="00E422E7" w:rsidP="003D4D11">
      <w:pPr>
        <w:spacing w:after="0" w:line="276" w:lineRule="auto"/>
        <w:contextualSpacing/>
        <w:jc w:val="both"/>
        <w:rPr>
          <w:rFonts w:ascii="HelveticaNowText Regular" w:eastAsia="Calibri" w:hAnsi="HelveticaNowText Regular" w:cs="HelveticaNowText Regular"/>
          <w:kern w:val="0"/>
          <w:sz w:val="22"/>
          <w:szCs w:val="22"/>
          <w:lang w:val="es-ES"/>
          <w14:ligatures w14:val="none"/>
        </w:rPr>
      </w:pPr>
    </w:p>
    <w:p w14:paraId="51F6C480" w14:textId="77777777" w:rsidR="00E422E7" w:rsidRPr="00855F71" w:rsidRDefault="00E422E7" w:rsidP="003D4D11">
      <w:pPr>
        <w:pStyle w:val="Prrafodelista"/>
        <w:numPr>
          <w:ilvl w:val="0"/>
          <w:numId w:val="17"/>
        </w:numPr>
        <w:spacing w:after="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55F71">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02DD4C3A" w14:textId="77777777" w:rsidR="00E422E7" w:rsidRPr="00855F71" w:rsidRDefault="00E422E7" w:rsidP="003D4D11">
      <w:pPr>
        <w:spacing w:after="0" w:line="276" w:lineRule="auto"/>
        <w:contextualSpacing/>
        <w:jc w:val="both"/>
        <w:rPr>
          <w:rFonts w:ascii="HelveticaNowText Regular" w:eastAsia="Calibri" w:hAnsi="HelveticaNowText Regular" w:cs="HelveticaNowText Regular"/>
          <w:kern w:val="0"/>
          <w:sz w:val="22"/>
          <w:szCs w:val="22"/>
          <w:lang w:val="es-ES"/>
          <w14:ligatures w14:val="none"/>
        </w:rPr>
      </w:pPr>
    </w:p>
    <w:p w14:paraId="7EC20BDB" w14:textId="77777777" w:rsidR="00E422E7" w:rsidRPr="00855F71" w:rsidRDefault="00E422E7" w:rsidP="003D4D11">
      <w:pPr>
        <w:pStyle w:val="Prrafodelista"/>
        <w:numPr>
          <w:ilvl w:val="0"/>
          <w:numId w:val="17"/>
        </w:numPr>
        <w:spacing w:after="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55F71">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54DD901" w14:textId="77777777" w:rsidR="00E422E7" w:rsidRPr="00855F71" w:rsidRDefault="00E422E7" w:rsidP="003D4D11">
      <w:pPr>
        <w:spacing w:after="0" w:line="276" w:lineRule="auto"/>
        <w:contextualSpacing/>
        <w:jc w:val="both"/>
        <w:rPr>
          <w:rFonts w:ascii="HelveticaNowText Regular" w:eastAsia="Calibri" w:hAnsi="HelveticaNowText Regular" w:cs="HelveticaNowText Regular"/>
          <w:kern w:val="0"/>
          <w:sz w:val="22"/>
          <w:szCs w:val="22"/>
          <w:lang w:val="es-ES"/>
          <w14:ligatures w14:val="none"/>
        </w:rPr>
      </w:pPr>
    </w:p>
    <w:p w14:paraId="468AE34A" w14:textId="77777777" w:rsidR="00E422E7" w:rsidRDefault="00E422E7" w:rsidP="003D4D11">
      <w:pPr>
        <w:pStyle w:val="Prrafodelista"/>
        <w:numPr>
          <w:ilvl w:val="0"/>
          <w:numId w:val="17"/>
        </w:numPr>
        <w:spacing w:after="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55F71">
        <w:rPr>
          <w:rFonts w:ascii="HelveticaNowText Regular" w:eastAsia="Calibri" w:hAnsi="HelveticaNowText Regular" w:cs="HelveticaNowText Regular"/>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0A049273" w14:textId="77777777" w:rsidR="003D4D11" w:rsidRPr="003D4D11" w:rsidRDefault="003D4D11" w:rsidP="003D4D11">
      <w:pPr>
        <w:pStyle w:val="Prrafodelista"/>
        <w:spacing w:after="0" w:line="276" w:lineRule="auto"/>
        <w:rPr>
          <w:rFonts w:ascii="HelveticaNowText Regular" w:eastAsia="Calibri" w:hAnsi="HelveticaNowText Regular" w:cs="HelveticaNowText Regular"/>
          <w:kern w:val="0"/>
          <w:sz w:val="22"/>
          <w:szCs w:val="22"/>
          <w:lang w:val="es-ES"/>
          <w14:ligatures w14:val="none"/>
        </w:rPr>
      </w:pPr>
    </w:p>
    <w:p w14:paraId="31A7B62C" w14:textId="3133ABA6" w:rsidR="003D4D11" w:rsidRDefault="003D4D11" w:rsidP="003D4D11">
      <w:pPr>
        <w:spacing w:line="276" w:lineRule="auto"/>
        <w:rPr>
          <w:rFonts w:ascii="HelveticaNowText Regular" w:eastAsia="Calibri" w:hAnsi="HelveticaNowText Regular" w:cs="HelveticaNowText Regular"/>
          <w:kern w:val="0"/>
          <w:sz w:val="22"/>
          <w:szCs w:val="22"/>
          <w:lang w:val="es-ES"/>
          <w14:ligatures w14:val="none"/>
        </w:rPr>
      </w:pPr>
      <w:r>
        <w:rPr>
          <w:rFonts w:ascii="HelveticaNowText Regular" w:eastAsia="Calibri" w:hAnsi="HelveticaNowText Regular" w:cs="HelveticaNowText Regular"/>
          <w:kern w:val="0"/>
          <w:sz w:val="22"/>
          <w:szCs w:val="22"/>
          <w:lang w:val="es-ES"/>
          <w14:ligatures w14:val="none"/>
        </w:rPr>
        <w:br w:type="page"/>
      </w:r>
    </w:p>
    <w:p w14:paraId="593E6553" w14:textId="77777777" w:rsidR="00CD1B9B" w:rsidRPr="00855F71" w:rsidRDefault="00CD1B9B" w:rsidP="003D4D11">
      <w:pPr>
        <w:spacing w:line="276" w:lineRule="auto"/>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855F71">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855F71">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855F71">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855F71">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855F71">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855F71">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49C1FA04" w14:textId="77777777" w:rsidR="00CD1B9B" w:rsidRPr="00855F71" w:rsidRDefault="00CD1B9B" w:rsidP="003D4D11">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855F71">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855F71">
        <w:rPr>
          <w:rFonts w:ascii="HelveticaNowText Regular" w:eastAsia="Times New Roman" w:hAnsi="HelveticaNowText Regular" w:cs="HelveticaNowText Regular"/>
          <w:snapToGrid w:val="0"/>
          <w:kern w:val="0"/>
          <w:sz w:val="22"/>
          <w:szCs w:val="20"/>
          <w:lang w:val="es-ES" w:eastAsia="es-ES"/>
          <w14:ligatures w14:val="none"/>
        </w:rPr>
        <w:t>en</w:t>
      </w:r>
      <w:r w:rsidRPr="00855F71">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855F71">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855F71">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855F71">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31A155A1" w14:textId="77777777" w:rsidR="00D115FB" w:rsidRPr="00855F71" w:rsidRDefault="00D115FB" w:rsidP="003D4D11">
      <w:pPr>
        <w:spacing w:line="276" w:lineRule="auto"/>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855F71">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155EC3BA" w14:textId="10F13840" w:rsidR="001D055C" w:rsidRPr="00855F71" w:rsidRDefault="001D055C" w:rsidP="003D4D11">
      <w:pPr>
        <w:pStyle w:val="Prrafodelista"/>
        <w:widowControl w:val="0"/>
        <w:numPr>
          <w:ilvl w:val="0"/>
          <w:numId w:val="15"/>
        </w:numPr>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855F71">
        <w:rPr>
          <w:rFonts w:ascii="HelveticaNowText Regular" w:hAnsi="HelveticaNowText Regular" w:cs="HelveticaNowText Regular"/>
          <w:bCs/>
          <w:sz w:val="22"/>
          <w:szCs w:val="22"/>
          <w:lang w:val="es-ES"/>
        </w:rPr>
        <w:t>El</w:t>
      </w:r>
      <w:r w:rsidR="00284E27">
        <w:rPr>
          <w:rFonts w:ascii="HelveticaNowText Regular" w:hAnsi="HelveticaNowText Regular" w:cs="HelveticaNowText Regular"/>
          <w:bCs/>
          <w:sz w:val="22"/>
          <w:szCs w:val="22"/>
          <w:lang w:val="es-ES"/>
        </w:rPr>
        <w:t>/los</w:t>
      </w:r>
      <w:r w:rsidRPr="00855F71">
        <w:rPr>
          <w:rFonts w:ascii="HelveticaNowText Regular" w:hAnsi="HelveticaNowText Regular" w:cs="HelveticaNowText Regular"/>
          <w:bCs/>
          <w:sz w:val="22"/>
          <w:szCs w:val="22"/>
          <w:lang w:val="es-ES"/>
        </w:rPr>
        <w:t xml:space="preserve"> Dr</w:t>
      </w:r>
      <w:r w:rsidR="00284E27">
        <w:rPr>
          <w:rFonts w:ascii="HelveticaNowText Regular" w:hAnsi="HelveticaNowText Regular" w:cs="HelveticaNowText Regular"/>
          <w:bCs/>
          <w:sz w:val="22"/>
          <w:szCs w:val="22"/>
          <w:lang w:val="es-ES"/>
        </w:rPr>
        <w:t>es</w:t>
      </w:r>
      <w:r w:rsidRPr="00855F71">
        <w:rPr>
          <w:rFonts w:ascii="HelveticaNowText Regular" w:hAnsi="HelveticaNowText Regular" w:cs="HelveticaNowText Regular"/>
          <w:bCs/>
          <w:sz w:val="22"/>
          <w:szCs w:val="22"/>
          <w:lang w:val="es-ES"/>
        </w:rPr>
        <w:t>./Dra</w:t>
      </w:r>
      <w:r w:rsidR="00284E27">
        <w:rPr>
          <w:rFonts w:ascii="HelveticaNowText Regular" w:hAnsi="HelveticaNowText Regular" w:cs="HelveticaNowText Regular"/>
          <w:bCs/>
          <w:sz w:val="22"/>
          <w:szCs w:val="22"/>
          <w:lang w:val="es-ES"/>
        </w:rPr>
        <w:t>s</w:t>
      </w:r>
      <w:r w:rsidRPr="00855F71">
        <w:rPr>
          <w:rFonts w:ascii="HelveticaNowText Regular" w:hAnsi="HelveticaNowText Regular" w:cs="HelveticaNowText Regular"/>
          <w:bCs/>
          <w:sz w:val="22"/>
          <w:szCs w:val="22"/>
          <w:lang w:val="es-ES"/>
        </w:rPr>
        <w:t xml:space="preserve">. </w:t>
      </w:r>
      <w:r w:rsidRPr="00855F71">
        <w:rPr>
          <w:rFonts w:ascii="HelveticaNowText Regular" w:hAnsi="HelveticaNowText Regular" w:cs="HelveticaNowText Regular"/>
          <w:bCs/>
          <w:sz w:val="22"/>
          <w:szCs w:val="22"/>
          <w:highlight w:val="yellow"/>
          <w:lang w:val="es-ES"/>
        </w:rPr>
        <w:t>[Nombre y Apellidos</w:t>
      </w:r>
      <w:r w:rsidRPr="00855F71">
        <w:rPr>
          <w:rFonts w:ascii="HelveticaNowText Regular" w:hAnsi="HelveticaNowText Regular" w:cs="HelveticaNowText Regular"/>
          <w:bCs/>
          <w:sz w:val="22"/>
          <w:szCs w:val="22"/>
          <w:lang w:val="es-ES"/>
        </w:rPr>
        <w:t xml:space="preserve">], con número de colegiado </w:t>
      </w:r>
      <w:r w:rsidRPr="00855F71">
        <w:rPr>
          <w:rFonts w:ascii="HelveticaNowText Regular" w:hAnsi="HelveticaNowText Regular" w:cs="HelveticaNowText Regular"/>
          <w:bCs/>
          <w:sz w:val="22"/>
          <w:szCs w:val="22"/>
          <w:highlight w:val="yellow"/>
          <w:lang w:val="es-ES"/>
        </w:rPr>
        <w:t>[XXXXX</w:t>
      </w:r>
      <w:r w:rsidRPr="00855F71">
        <w:rPr>
          <w:rFonts w:ascii="HelveticaNowText Regular" w:hAnsi="HelveticaNowText Regular" w:cs="HelveticaNowText Regular"/>
          <w:bCs/>
          <w:sz w:val="22"/>
          <w:szCs w:val="22"/>
          <w:lang w:val="es-ES"/>
        </w:rPr>
        <w:t>], especialista en [</w:t>
      </w:r>
      <w:r w:rsidRPr="00855F71">
        <w:rPr>
          <w:rFonts w:ascii="HelveticaNowText Regular" w:hAnsi="HelveticaNowText Regular" w:cs="HelveticaNowText Regular"/>
          <w:bCs/>
          <w:sz w:val="22"/>
          <w:szCs w:val="22"/>
          <w:highlight w:val="yellow"/>
          <w:lang w:val="es-ES"/>
        </w:rPr>
        <w:t>especialidad</w:t>
      </w:r>
      <w:r w:rsidRPr="00855F71">
        <w:rPr>
          <w:rFonts w:ascii="HelveticaNowText Regular" w:hAnsi="HelveticaNowText Regular" w:cs="HelveticaNowText Regular"/>
          <w:bCs/>
          <w:sz w:val="22"/>
          <w:szCs w:val="22"/>
          <w:lang w:val="es-ES"/>
        </w:rPr>
        <w:t xml:space="preserve">], y con una experiencia profesional acreditada de </w:t>
      </w:r>
      <w:r w:rsidRPr="00855F71">
        <w:rPr>
          <w:rFonts w:ascii="HelveticaNowText Regular" w:hAnsi="HelveticaNowText Regular" w:cs="HelveticaNowText Regular"/>
          <w:bCs/>
          <w:sz w:val="22"/>
          <w:szCs w:val="22"/>
          <w:highlight w:val="yellow"/>
          <w:lang w:val="es-ES"/>
        </w:rPr>
        <w:t>[XX</w:t>
      </w:r>
      <w:r w:rsidRPr="00855F71">
        <w:rPr>
          <w:rFonts w:ascii="HelveticaNowText Regular" w:hAnsi="HelveticaNowText Regular" w:cs="HelveticaNowText Regular"/>
          <w:bCs/>
          <w:sz w:val="22"/>
          <w:szCs w:val="22"/>
          <w:lang w:val="es-ES"/>
        </w:rPr>
        <w:t>] años, se adscribe al presente contrato en cumplimiento de lo dispuesto en el Pliego de Prescripciones Técnicas.</w:t>
      </w:r>
    </w:p>
    <w:p w14:paraId="6F877FEC" w14:textId="1A272187" w:rsidR="00F949DB" w:rsidRDefault="00411314" w:rsidP="00411314">
      <w:pPr>
        <w:pStyle w:val="Prrafodelista"/>
        <w:widowControl w:val="0"/>
        <w:numPr>
          <w:ilvl w:val="0"/>
          <w:numId w:val="24"/>
        </w:numPr>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 xml:space="preserve">Sr./Sra. Responsable del contrato: </w:t>
      </w:r>
    </w:p>
    <w:p w14:paraId="21E1677F" w14:textId="6A3E0AE9" w:rsidR="00411314" w:rsidRPr="00411314" w:rsidRDefault="00411314" w:rsidP="00411314">
      <w:pPr>
        <w:widowControl w:val="0"/>
        <w:tabs>
          <w:tab w:val="left" w:pos="721"/>
        </w:tabs>
        <w:autoSpaceDE w:val="0"/>
        <w:autoSpaceDN w:val="0"/>
        <w:spacing w:before="205" w:after="0" w:line="276" w:lineRule="auto"/>
        <w:ind w:right="138"/>
        <w:jc w:val="both"/>
        <w:rPr>
          <w:rFonts w:ascii="HelveticaNowText Regular" w:hAnsi="HelveticaNowText Regular" w:cs="HelveticaNowText Regular"/>
          <w:bCs/>
          <w:sz w:val="22"/>
          <w:szCs w:val="22"/>
          <w:lang w:val="es-ES"/>
        </w:rPr>
      </w:pPr>
      <w:r w:rsidRPr="00855F71">
        <w:rPr>
          <w:rFonts w:ascii="HelveticaNowText Regular" w:hAnsi="HelveticaNowText Regular" w:cs="HelveticaNowText Regular"/>
          <w:bCs/>
          <w:noProof/>
          <w:sz w:val="22"/>
          <w:szCs w:val="22"/>
          <w:lang w:val="es-ES"/>
        </w:rPr>
        <mc:AlternateContent>
          <mc:Choice Requires="wps">
            <w:drawing>
              <wp:anchor distT="0" distB="0" distL="114300" distR="114300" simplePos="0" relativeHeight="251662336" behindDoc="0" locked="0" layoutInCell="1" allowOverlap="1" wp14:anchorId="1511C973" wp14:editId="693588CC">
                <wp:simplePos x="0" y="0"/>
                <wp:positionH relativeFrom="margin">
                  <wp:align>center</wp:align>
                </wp:positionH>
                <wp:positionV relativeFrom="paragraph">
                  <wp:posOffset>330715</wp:posOffset>
                </wp:positionV>
                <wp:extent cx="5486400" cy="1207183"/>
                <wp:effectExtent l="0" t="0" r="19050" b="12065"/>
                <wp:wrapNone/>
                <wp:docPr id="797498434" name="Rectángulo 3"/>
                <wp:cNvGraphicFramePr/>
                <a:graphic xmlns:a="http://schemas.openxmlformats.org/drawingml/2006/main">
                  <a:graphicData uri="http://schemas.microsoft.com/office/word/2010/wordprocessingShape">
                    <wps:wsp>
                      <wps:cNvSpPr/>
                      <wps:spPr>
                        <a:xfrm>
                          <a:off x="0" y="0"/>
                          <a:ext cx="5486400" cy="120718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737183" id="Rectángulo 3" o:spid="_x0000_s1026" style="position:absolute;margin-left:0;margin-top:26.05pt;width:6in;height:95.05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" filled="f" strokecolor="#030e13 [484]" strokeweight="1pt">
                <w10:wrap anchorx="margin"/>
              </v:rect>
            </w:pict>
          </mc:Fallback>
        </mc:AlternateContent>
      </w:r>
    </w:p>
    <w:p w14:paraId="3C437A45" w14:textId="2CBFC35C" w:rsidR="00F949DB" w:rsidRPr="00855F71" w:rsidRDefault="00F949DB" w:rsidP="003D4D11">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855F71">
        <w:rPr>
          <w:rFonts w:ascii="HelveticaNowText Regular" w:eastAsia="Times New Roman" w:hAnsi="HelveticaNowText Regular" w:cs="HelveticaNowText Regular"/>
          <w:b/>
          <w:snapToGrid w:val="0"/>
          <w:kern w:val="28"/>
          <w:sz w:val="22"/>
          <w:szCs w:val="22"/>
          <w:lang w:val="es-ES_tradnl"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03B67486" w14:textId="77777777" w:rsidR="00F949DB" w:rsidRPr="00855F71" w:rsidRDefault="00F949DB" w:rsidP="003D4D11">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09A0E8CA" w14:textId="77777777" w:rsidR="00CD1B9B" w:rsidRPr="00855F71" w:rsidRDefault="00D115FB" w:rsidP="003D4D11">
      <w:pPr>
        <w:spacing w:line="276" w:lineRule="auto"/>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855F71">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64AC05B7" w14:textId="77777777" w:rsidR="00180C68" w:rsidRPr="00180C68" w:rsidRDefault="00180C68" w:rsidP="00180C68">
      <w:pPr>
        <w:pStyle w:val="Prrafodelista"/>
        <w:widowControl w:val="0"/>
        <w:numPr>
          <w:ilvl w:val="0"/>
          <w:numId w:val="25"/>
        </w:numPr>
        <w:tabs>
          <w:tab w:val="left" w:pos="720"/>
        </w:tabs>
        <w:autoSpaceDE w:val="0"/>
        <w:autoSpaceDN w:val="0"/>
        <w:spacing w:before="202" w:after="0" w:line="276" w:lineRule="auto"/>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Una zona de recepción/admisión y sala de espera.</w:t>
      </w:r>
    </w:p>
    <w:p w14:paraId="38CE373D" w14:textId="5F38D200"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Arial" w:eastAsia="Calibri" w:hAnsi="Arial" w:cs="Arial"/>
          <w:bCs/>
          <w:kern w:val="0"/>
          <w:sz w:val="22"/>
          <w:szCs w:val="22"/>
          <w:lang w:val="es-ES"/>
          <w14:ligatures w14:val="none"/>
        </w:rPr>
        <w:t>▪</w:t>
      </w:r>
      <w:r w:rsidRPr="00180C68">
        <w:rPr>
          <w:rFonts w:ascii="HelveticaNowText Regular" w:eastAsia="Calibri" w:hAnsi="HelveticaNowText Regular" w:cs="HelveticaNowText Regular"/>
          <w:bCs/>
          <w:kern w:val="0"/>
          <w:sz w:val="22"/>
          <w:szCs w:val="22"/>
          <w:lang w:val="es-ES"/>
          <w14:ligatures w14:val="none"/>
        </w:rPr>
        <w:t xml:space="preserve"> Área administrativa.</w:t>
      </w:r>
    </w:p>
    <w:p w14:paraId="1525DEFD" w14:textId="21DD2BDC"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Arial" w:eastAsia="Calibri" w:hAnsi="Arial" w:cs="Arial"/>
          <w:bCs/>
          <w:kern w:val="0"/>
          <w:sz w:val="22"/>
          <w:szCs w:val="22"/>
          <w:lang w:val="es-ES"/>
          <w14:ligatures w14:val="none"/>
        </w:rPr>
        <w:t>▪</w:t>
      </w:r>
      <w:r w:rsidRPr="00180C68">
        <w:rPr>
          <w:rFonts w:ascii="HelveticaNowText Regular" w:eastAsia="Calibri" w:hAnsi="HelveticaNowText Regular" w:cs="HelveticaNowText Regular"/>
          <w:bCs/>
          <w:kern w:val="0"/>
          <w:sz w:val="22"/>
          <w:szCs w:val="22"/>
          <w:lang w:val="es-ES"/>
          <w14:ligatures w14:val="none"/>
        </w:rPr>
        <w:t xml:space="preserve"> Servicio de Urgencias 24 horas: </w:t>
      </w:r>
    </w:p>
    <w:p w14:paraId="327C327B" w14:textId="696568FA"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Zona de recepción y sala de espera.</w:t>
      </w:r>
    </w:p>
    <w:p w14:paraId="61A96E53" w14:textId="4BCACB3F"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1 Box de urgencias con equipo de reanimación y monitorización.</w:t>
      </w:r>
    </w:p>
    <w:p w14:paraId="3BFA5798" w14:textId="6FAC5DDF"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Sala de curas.</w:t>
      </w:r>
    </w:p>
    <w:p w14:paraId="0DFF3C36" w14:textId="2CF2406C"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Sala de yesos.</w:t>
      </w:r>
    </w:p>
    <w:p w14:paraId="394F9B6F" w14:textId="649E3285"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Arial" w:eastAsia="Calibri" w:hAnsi="Arial" w:cs="Arial"/>
          <w:bCs/>
          <w:kern w:val="0"/>
          <w:sz w:val="22"/>
          <w:szCs w:val="22"/>
          <w:lang w:val="es-ES"/>
          <w14:ligatures w14:val="none"/>
        </w:rPr>
        <w:lastRenderedPageBreak/>
        <w:t>▪</w:t>
      </w:r>
      <w:r w:rsidRPr="00180C68">
        <w:rPr>
          <w:rFonts w:ascii="HelveticaNowText Regular" w:eastAsia="Calibri" w:hAnsi="HelveticaNowText Regular" w:cs="HelveticaNowText Regular"/>
          <w:bCs/>
          <w:kern w:val="0"/>
          <w:sz w:val="22"/>
          <w:szCs w:val="22"/>
          <w:lang w:val="es-ES"/>
          <w14:ligatures w14:val="none"/>
        </w:rPr>
        <w:t xml:space="preserve"> </w:t>
      </w:r>
      <w:r w:rsidRPr="00180C68">
        <w:rPr>
          <w:rFonts w:ascii="HelveticaNowText Regular" w:eastAsia="Calibri" w:hAnsi="HelveticaNowText Regular" w:cs="HelveticaNowText Regular"/>
          <w:bCs/>
          <w:kern w:val="0"/>
          <w:sz w:val="22"/>
          <w:szCs w:val="22"/>
          <w:u w:val="single"/>
          <w:lang w:val="es-ES"/>
          <w14:ligatures w14:val="none"/>
        </w:rPr>
        <w:t>Ingresos y estancias hospitalarias</w:t>
      </w:r>
      <w:r w:rsidRPr="00180C68">
        <w:rPr>
          <w:rFonts w:ascii="HelveticaNowText Regular" w:eastAsia="Calibri" w:hAnsi="HelveticaNowText Regular" w:cs="HelveticaNowText Regular"/>
          <w:bCs/>
          <w:kern w:val="0"/>
          <w:sz w:val="22"/>
          <w:szCs w:val="22"/>
          <w:lang w:val="es-ES"/>
          <w14:ligatures w14:val="none"/>
        </w:rPr>
        <w:t>: deberá disponer de un área propia de hospitalización con habitaciones individuales equipadas con cama para acompañante ubicada en el mismo centro para el internamiento de los pacientes, garantizando las prestaciones propias de dicho servicio.</w:t>
      </w:r>
    </w:p>
    <w:p w14:paraId="3D800EAF" w14:textId="2404F681"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Arial" w:eastAsia="Calibri" w:hAnsi="Arial" w:cs="Arial"/>
          <w:bCs/>
          <w:kern w:val="0"/>
          <w:sz w:val="22"/>
          <w:szCs w:val="22"/>
          <w:lang w:val="es-ES"/>
          <w14:ligatures w14:val="none"/>
        </w:rPr>
        <w:t>▪</w:t>
      </w:r>
      <w:r w:rsidRPr="00180C68">
        <w:rPr>
          <w:rFonts w:ascii="HelveticaNowText Regular" w:eastAsia="Calibri" w:hAnsi="HelveticaNowText Regular" w:cs="HelveticaNowText Regular"/>
          <w:bCs/>
          <w:kern w:val="0"/>
          <w:sz w:val="22"/>
          <w:szCs w:val="22"/>
          <w:lang w:val="es-ES"/>
          <w14:ligatures w14:val="none"/>
        </w:rPr>
        <w:t xml:space="preserve"> </w:t>
      </w:r>
      <w:r w:rsidRPr="00180C68">
        <w:rPr>
          <w:rFonts w:ascii="HelveticaNowText Regular" w:eastAsia="Calibri" w:hAnsi="HelveticaNowText Regular" w:cs="HelveticaNowText Regular"/>
          <w:bCs/>
          <w:kern w:val="0"/>
          <w:sz w:val="22"/>
          <w:szCs w:val="22"/>
          <w:u w:val="single"/>
          <w:lang w:val="es-ES"/>
          <w14:ligatures w14:val="none"/>
        </w:rPr>
        <w:t>Intervenciones quirúrgicas</w:t>
      </w:r>
      <w:r w:rsidRPr="00180C68">
        <w:rPr>
          <w:rFonts w:ascii="HelveticaNowText Regular" w:eastAsia="Calibri" w:hAnsi="HelveticaNowText Regular" w:cs="HelveticaNowText Regular"/>
          <w:bCs/>
          <w:kern w:val="0"/>
          <w:sz w:val="22"/>
          <w:szCs w:val="22"/>
          <w:lang w:val="es-ES"/>
          <w14:ligatures w14:val="none"/>
        </w:rPr>
        <w:t>: El centro deberá contar con instalaciones destinadas a la actividad quirúrgica mayor y ambulatoria con el equipamiento adecuado para la misma y como mínimo las siguientes:</w:t>
      </w:r>
    </w:p>
    <w:p w14:paraId="08809606" w14:textId="16D322C4"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xml:space="preserve">• </w:t>
      </w:r>
      <w:r w:rsidRPr="00180C68">
        <w:rPr>
          <w:rFonts w:ascii="HelveticaNowText Regular" w:eastAsia="Calibri" w:hAnsi="HelveticaNowText Regular" w:cs="HelveticaNowText Regular"/>
          <w:bCs/>
          <w:kern w:val="0"/>
          <w:sz w:val="22"/>
          <w:szCs w:val="22"/>
          <w:u w:val="single"/>
          <w:lang w:val="es-ES"/>
          <w14:ligatures w14:val="none"/>
        </w:rPr>
        <w:t>Q</w:t>
      </w:r>
      <w:r w:rsidRPr="00180C68">
        <w:rPr>
          <w:rFonts w:ascii="HelveticaNowText Regular" w:eastAsia="Calibri" w:hAnsi="HelveticaNowText Regular" w:cs="HelveticaNowText Regular"/>
          <w:bCs/>
          <w:kern w:val="0"/>
          <w:sz w:val="22"/>
          <w:szCs w:val="22"/>
          <w:u w:val="single"/>
          <w:lang w:val="es-ES"/>
          <w14:ligatures w14:val="none"/>
        </w:rPr>
        <w:t>uirófano con box</w:t>
      </w:r>
      <w:r w:rsidRPr="00180C68">
        <w:rPr>
          <w:rFonts w:ascii="HelveticaNowText Regular" w:eastAsia="Calibri" w:hAnsi="HelveticaNowText Regular" w:cs="HelveticaNowText Regular"/>
          <w:bCs/>
          <w:kern w:val="0"/>
          <w:sz w:val="22"/>
          <w:szCs w:val="22"/>
          <w:lang w:val="es-ES"/>
          <w14:ligatures w14:val="none"/>
        </w:rPr>
        <w:t xml:space="preserve"> para los cuidados preoperatorios del paciente tanto para las intervenciones con hospitalización como sin hospitalización.</w:t>
      </w:r>
    </w:p>
    <w:p w14:paraId="4808158F" w14:textId="3CE965F0"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Quirófanos.</w:t>
      </w:r>
    </w:p>
    <w:p w14:paraId="792FDD52" w14:textId="60F86C85"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Sala de reanimación.</w:t>
      </w:r>
    </w:p>
    <w:p w14:paraId="13F02C48" w14:textId="35681D55"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Arial" w:eastAsia="Calibri" w:hAnsi="Arial" w:cs="Arial"/>
          <w:bCs/>
          <w:kern w:val="0"/>
          <w:sz w:val="22"/>
          <w:szCs w:val="22"/>
          <w:lang w:val="es-ES"/>
          <w14:ligatures w14:val="none"/>
        </w:rPr>
        <w:t>▪</w:t>
      </w:r>
      <w:r w:rsidRPr="00180C68">
        <w:rPr>
          <w:rFonts w:ascii="HelveticaNowText Regular" w:eastAsia="Calibri" w:hAnsi="HelveticaNowText Regular" w:cs="HelveticaNowText Regular"/>
          <w:bCs/>
          <w:kern w:val="0"/>
          <w:sz w:val="22"/>
          <w:szCs w:val="22"/>
          <w:lang w:val="es-ES"/>
          <w14:ligatures w14:val="none"/>
        </w:rPr>
        <w:t xml:space="preserve"> </w:t>
      </w:r>
      <w:r w:rsidRPr="00180C68">
        <w:rPr>
          <w:rFonts w:ascii="HelveticaNowText Regular" w:eastAsia="Calibri" w:hAnsi="HelveticaNowText Regular" w:cs="HelveticaNowText Regular"/>
          <w:bCs/>
          <w:kern w:val="0"/>
          <w:sz w:val="22"/>
          <w:szCs w:val="22"/>
          <w:u w:val="single"/>
          <w:lang w:val="es-ES"/>
          <w14:ligatures w14:val="none"/>
        </w:rPr>
        <w:t>Consultas Externas (Especialistas)</w:t>
      </w:r>
      <w:r w:rsidRPr="00180C68">
        <w:rPr>
          <w:rFonts w:ascii="HelveticaNowText Regular" w:eastAsia="Calibri" w:hAnsi="HelveticaNowText Regular" w:cs="HelveticaNowText Regular"/>
          <w:bCs/>
          <w:kern w:val="0"/>
          <w:sz w:val="22"/>
          <w:szCs w:val="22"/>
          <w:lang w:val="es-ES"/>
          <w14:ligatures w14:val="none"/>
        </w:rPr>
        <w:t>: Dispondrá de consultas para la atención individual de los pacientes, con espacio cerrado con dos ambientes, uno para la realización de la entrevista y otro para la realización del examen físico, de tal manera que se respete la privacidad del paciente. Todas las consultas deberán disponer del equipamiento y material adecuado para las distintas especialidades.</w:t>
      </w:r>
    </w:p>
    <w:p w14:paraId="3D80540C" w14:textId="763A18BF"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Arial" w:eastAsia="Calibri" w:hAnsi="Arial" w:cs="Arial"/>
          <w:bCs/>
          <w:kern w:val="0"/>
          <w:sz w:val="22"/>
          <w:szCs w:val="22"/>
          <w:lang w:val="es-ES"/>
          <w14:ligatures w14:val="none"/>
        </w:rPr>
        <w:t>▪</w:t>
      </w:r>
      <w:r w:rsidRPr="00180C68">
        <w:rPr>
          <w:rFonts w:ascii="HelveticaNowText Regular" w:eastAsia="Calibri" w:hAnsi="HelveticaNowText Regular" w:cs="HelveticaNowText Regular"/>
          <w:bCs/>
          <w:kern w:val="0"/>
          <w:sz w:val="22"/>
          <w:szCs w:val="22"/>
          <w:lang w:val="es-ES"/>
          <w14:ligatures w14:val="none"/>
        </w:rPr>
        <w:t xml:space="preserve"> </w:t>
      </w:r>
      <w:r w:rsidRPr="00180C68">
        <w:rPr>
          <w:rFonts w:ascii="HelveticaNowText Regular" w:eastAsia="Calibri" w:hAnsi="HelveticaNowText Regular" w:cs="HelveticaNowText Regular"/>
          <w:bCs/>
          <w:kern w:val="0"/>
          <w:sz w:val="22"/>
          <w:szCs w:val="22"/>
          <w:u w:val="single"/>
          <w:lang w:val="es-ES"/>
          <w14:ligatures w14:val="none"/>
        </w:rPr>
        <w:t>Pruebas Diagnósticas</w:t>
      </w:r>
      <w:r w:rsidRPr="00180C68">
        <w:rPr>
          <w:rFonts w:ascii="HelveticaNowText Regular" w:eastAsia="Calibri" w:hAnsi="HelveticaNowText Regular" w:cs="HelveticaNowText Regular"/>
          <w:bCs/>
          <w:kern w:val="0"/>
          <w:sz w:val="22"/>
          <w:szCs w:val="22"/>
          <w:lang w:val="es-ES"/>
          <w14:ligatures w14:val="none"/>
        </w:rPr>
        <w:t>: El servicio de pruebas diagnósticas deberá estar equipado como mínimo con:</w:t>
      </w:r>
    </w:p>
    <w:p w14:paraId="7F25239A" w14:textId="77777777"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p>
    <w:p w14:paraId="4ED3C394" w14:textId="77777777"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
          <w:kern w:val="0"/>
          <w:sz w:val="22"/>
          <w:szCs w:val="22"/>
          <w:lang w:val="es-ES"/>
          <w14:ligatures w14:val="none"/>
        </w:rPr>
      </w:pPr>
      <w:r w:rsidRPr="00180C68">
        <w:rPr>
          <w:rFonts w:ascii="HelveticaNowText Regular" w:eastAsia="Calibri" w:hAnsi="HelveticaNowText Regular" w:cs="HelveticaNowText Regular"/>
          <w:b/>
          <w:kern w:val="0"/>
          <w:sz w:val="22"/>
          <w:szCs w:val="22"/>
          <w:lang w:val="es-ES"/>
          <w14:ligatures w14:val="none"/>
        </w:rPr>
        <w:t>Lote 1:</w:t>
      </w:r>
    </w:p>
    <w:p w14:paraId="2D02EFB1" w14:textId="77777777"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p>
    <w:p w14:paraId="64B2147E" w14:textId="2DD4538B"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UN (1) Equipo de RMN que permita realizar estudios corporales (body) y estudios neurológicos (columna y cráneo).</w:t>
      </w:r>
    </w:p>
    <w:p w14:paraId="1EC912A6" w14:textId="4595D496"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UN (1) Equipo de TAC.</w:t>
      </w:r>
    </w:p>
    <w:p w14:paraId="22DD1ADC" w14:textId="20095736"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UN (1) Equipo de Ecografía.</w:t>
      </w:r>
    </w:p>
    <w:p w14:paraId="175C3860" w14:textId="2163687E"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UN (1) Equipo emisor de RX.</w:t>
      </w:r>
    </w:p>
    <w:p w14:paraId="1B9C7BA3" w14:textId="543300A2"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Equipamiento puesto a disposición</w:t>
      </w:r>
      <w:r>
        <w:rPr>
          <w:rFonts w:ascii="HelveticaNowText Regular" w:eastAsia="Calibri" w:hAnsi="HelveticaNowText Regular" w:cs="HelveticaNowText Regular"/>
          <w:bCs/>
          <w:kern w:val="0"/>
          <w:sz w:val="22"/>
          <w:szCs w:val="22"/>
          <w:lang w:val="es-ES"/>
          <w14:ligatures w14:val="none"/>
        </w:rPr>
        <w:t xml:space="preserve">: </w:t>
      </w:r>
    </w:p>
    <w:p w14:paraId="47EB752B" w14:textId="3CB9E01F" w:rsid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Tipo/ modelo y marca/ Antigüedad</w:t>
      </w:r>
      <w:r>
        <w:rPr>
          <w:rFonts w:ascii="HelveticaNowText Regular" w:eastAsia="Calibri" w:hAnsi="HelveticaNowText Regular" w:cs="HelveticaNowText Regular"/>
          <w:bCs/>
          <w:kern w:val="0"/>
          <w:sz w:val="22"/>
          <w:szCs w:val="22"/>
          <w:lang w:val="es-ES"/>
          <w14:ligatures w14:val="none"/>
        </w:rPr>
        <w:t>:</w:t>
      </w:r>
    </w:p>
    <w:p w14:paraId="102F6A49" w14:textId="77777777"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p>
    <w:p w14:paraId="2EFAD89A" w14:textId="77777777"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
          <w:kern w:val="0"/>
          <w:sz w:val="22"/>
          <w:szCs w:val="22"/>
          <w:lang w:val="es-ES"/>
          <w14:ligatures w14:val="none"/>
        </w:rPr>
      </w:pPr>
      <w:r w:rsidRPr="00180C68">
        <w:rPr>
          <w:rFonts w:ascii="HelveticaNowText Regular" w:eastAsia="Calibri" w:hAnsi="HelveticaNowText Regular" w:cs="HelveticaNowText Regular"/>
          <w:b/>
          <w:kern w:val="0"/>
          <w:sz w:val="22"/>
          <w:szCs w:val="22"/>
          <w:lang w:val="es-ES"/>
          <w14:ligatures w14:val="none"/>
        </w:rPr>
        <w:t>Lote 2:</w:t>
      </w:r>
    </w:p>
    <w:p w14:paraId="68544796" w14:textId="77777777"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p>
    <w:p w14:paraId="044B35D0" w14:textId="060D35F5"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lastRenderedPageBreak/>
        <w:t>- UN (1) Equipo de Ecografía.</w:t>
      </w:r>
    </w:p>
    <w:p w14:paraId="545C2AC1" w14:textId="43DBBDC3"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UN (1) Equipo emisor de RX.</w:t>
      </w:r>
    </w:p>
    <w:p w14:paraId="14A93993" w14:textId="3DC9ECC5"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Equipamiento puesto a disposición</w:t>
      </w:r>
      <w:r>
        <w:rPr>
          <w:rFonts w:ascii="HelveticaNowText Regular" w:eastAsia="Calibri" w:hAnsi="HelveticaNowText Regular" w:cs="HelveticaNowText Regular"/>
          <w:bCs/>
          <w:kern w:val="0"/>
          <w:sz w:val="22"/>
          <w:szCs w:val="22"/>
          <w:lang w:val="es-ES"/>
          <w14:ligatures w14:val="none"/>
        </w:rPr>
        <w:t>:</w:t>
      </w:r>
    </w:p>
    <w:p w14:paraId="6EE0FECF" w14:textId="6ED71126" w:rsidR="00180C68" w:rsidRPr="00180C68" w:rsidRDefault="00180C68" w:rsidP="00180C68">
      <w:pPr>
        <w:widowControl w:val="0"/>
        <w:tabs>
          <w:tab w:val="left" w:pos="720"/>
        </w:tabs>
        <w:autoSpaceDE w:val="0"/>
        <w:autoSpaceDN w:val="0"/>
        <w:spacing w:before="202" w:after="0" w:line="276" w:lineRule="auto"/>
        <w:ind w:left="361"/>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Tipo/ modelo y marca/ Antigüedad</w:t>
      </w:r>
      <w:r>
        <w:rPr>
          <w:rFonts w:ascii="HelveticaNowText Regular" w:eastAsia="Calibri" w:hAnsi="HelveticaNowText Regular" w:cs="HelveticaNowText Regular"/>
          <w:bCs/>
          <w:kern w:val="0"/>
          <w:sz w:val="22"/>
          <w:szCs w:val="22"/>
          <w:lang w:val="es-ES"/>
          <w14:ligatures w14:val="none"/>
        </w:rPr>
        <w:t>:</w:t>
      </w:r>
    </w:p>
    <w:p w14:paraId="489C3D17" w14:textId="77777777" w:rsidR="00180C68" w:rsidRPr="00180C68" w:rsidRDefault="00180C68" w:rsidP="00180C68">
      <w:pPr>
        <w:widowControl w:val="0"/>
        <w:tabs>
          <w:tab w:val="left" w:pos="720"/>
        </w:tabs>
        <w:autoSpaceDE w:val="0"/>
        <w:autoSpaceDN w:val="0"/>
        <w:spacing w:before="202" w:after="0" w:line="276" w:lineRule="auto"/>
        <w:ind w:left="361"/>
        <w:jc w:val="both"/>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El proveedor dispondrá de la maquinaria precisa para llevar a cabo el tratamiento digital de las imágenes radiográficas, su procesamiento, almacenamiento, junto con la posibilidad de su remisión por vía telemática todo ello mediante sistema DICOM Versión 3 o superior, o cualquier otro formato estándar de mercado equivalente que garantice la plena visualización, portabilidad e integración de las imágenes en los sistemas de información clínica habituales.</w:t>
      </w:r>
    </w:p>
    <w:p w14:paraId="2CE078CB" w14:textId="77777777" w:rsidR="00180C68" w:rsidRPr="00180C68" w:rsidRDefault="00180C68" w:rsidP="00180C68">
      <w:pPr>
        <w:widowControl w:val="0"/>
        <w:tabs>
          <w:tab w:val="left" w:pos="720"/>
        </w:tabs>
        <w:autoSpaceDE w:val="0"/>
        <w:autoSpaceDN w:val="0"/>
        <w:spacing w:before="202" w:after="0" w:line="276" w:lineRule="auto"/>
        <w:ind w:left="361"/>
        <w:jc w:val="both"/>
        <w:rPr>
          <w:rFonts w:ascii="HelveticaNowText Regular" w:eastAsia="Calibri" w:hAnsi="HelveticaNowText Regular" w:cs="HelveticaNowText Regular"/>
          <w:bCs/>
          <w:kern w:val="0"/>
          <w:sz w:val="22"/>
          <w:szCs w:val="22"/>
          <w:lang w:val="es-ES"/>
          <w14:ligatures w14:val="none"/>
        </w:rPr>
      </w:pPr>
    </w:p>
    <w:p w14:paraId="3A86CAA1" w14:textId="77777777" w:rsidR="00180C68" w:rsidRPr="00180C68" w:rsidRDefault="00180C68" w:rsidP="00180C68">
      <w:pPr>
        <w:widowControl w:val="0"/>
        <w:tabs>
          <w:tab w:val="left" w:pos="720"/>
        </w:tabs>
        <w:autoSpaceDE w:val="0"/>
        <w:autoSpaceDN w:val="0"/>
        <w:spacing w:before="202" w:after="0" w:line="276" w:lineRule="auto"/>
        <w:ind w:left="361"/>
        <w:jc w:val="both"/>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 xml:space="preserve">La empresa adjudicataria, se obliga a mantener vigente y debidamente legalizada toda la documentación concerniente a la Instalación de Diagnóstico por la Imagen (certificado de Inscripción en Industria de la Instalación, Programa de Garantía de Calidad, Programa de Protección Radiológica, Certificado de Conformidad, Controles y Memorias anuales pertinentes), de acuerdo con la legislación vigente y, encontrarse la misma a disposición de la Mutua, si así fuera preciso. </w:t>
      </w:r>
    </w:p>
    <w:p w14:paraId="601855E2" w14:textId="77777777" w:rsidR="00180C68" w:rsidRPr="00180C68" w:rsidRDefault="00180C68" w:rsidP="00180C68">
      <w:pPr>
        <w:widowControl w:val="0"/>
        <w:tabs>
          <w:tab w:val="left" w:pos="720"/>
        </w:tabs>
        <w:autoSpaceDE w:val="0"/>
        <w:autoSpaceDN w:val="0"/>
        <w:spacing w:before="202" w:after="0" w:line="276" w:lineRule="auto"/>
        <w:ind w:left="361"/>
        <w:jc w:val="both"/>
        <w:rPr>
          <w:rFonts w:ascii="HelveticaNowText Regular" w:eastAsia="Calibri" w:hAnsi="HelveticaNowText Regular" w:cs="HelveticaNowText Regular"/>
          <w:bCs/>
          <w:kern w:val="0"/>
          <w:sz w:val="22"/>
          <w:szCs w:val="22"/>
          <w:lang w:val="es-ES"/>
          <w14:ligatures w14:val="none"/>
        </w:rPr>
      </w:pPr>
    </w:p>
    <w:p w14:paraId="20A39F50" w14:textId="77777777" w:rsidR="00180C68" w:rsidRPr="00180C68" w:rsidRDefault="00180C68" w:rsidP="00180C68">
      <w:pPr>
        <w:widowControl w:val="0"/>
        <w:tabs>
          <w:tab w:val="left" w:pos="720"/>
        </w:tabs>
        <w:autoSpaceDE w:val="0"/>
        <w:autoSpaceDN w:val="0"/>
        <w:spacing w:before="202" w:after="0" w:line="276" w:lineRule="auto"/>
        <w:ind w:left="361"/>
        <w:jc w:val="both"/>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Igualmente se compromete a garantizar la disposición de personal que ostente las titulaciones profesionales exigidas por la legislación vigente, para la manipulación de la instalación de diagnóstico por la imagen.</w:t>
      </w:r>
    </w:p>
    <w:p w14:paraId="40237C3B" w14:textId="77777777" w:rsidR="00180C68" w:rsidRPr="00180C68" w:rsidRDefault="00180C68" w:rsidP="00180C68">
      <w:pPr>
        <w:widowControl w:val="0"/>
        <w:tabs>
          <w:tab w:val="left" w:pos="720"/>
        </w:tabs>
        <w:autoSpaceDE w:val="0"/>
        <w:autoSpaceDN w:val="0"/>
        <w:spacing w:before="202" w:after="0" w:line="276" w:lineRule="auto"/>
        <w:ind w:left="361"/>
        <w:jc w:val="both"/>
        <w:rPr>
          <w:rFonts w:ascii="HelveticaNowText Regular" w:eastAsia="Calibri" w:hAnsi="HelveticaNowText Regular" w:cs="HelveticaNowText Regular"/>
          <w:bCs/>
          <w:kern w:val="0"/>
          <w:sz w:val="22"/>
          <w:szCs w:val="22"/>
          <w:lang w:val="es-ES"/>
          <w14:ligatures w14:val="none"/>
        </w:rPr>
      </w:pPr>
    </w:p>
    <w:p w14:paraId="2C61B7CE" w14:textId="77777777" w:rsidR="00180C68" w:rsidRPr="00180C68" w:rsidRDefault="00180C68" w:rsidP="00180C68">
      <w:pPr>
        <w:widowControl w:val="0"/>
        <w:tabs>
          <w:tab w:val="left" w:pos="720"/>
        </w:tabs>
        <w:autoSpaceDE w:val="0"/>
        <w:autoSpaceDN w:val="0"/>
        <w:spacing w:before="202" w:after="0" w:line="276" w:lineRule="auto"/>
        <w:ind w:left="361"/>
        <w:jc w:val="both"/>
        <w:rPr>
          <w:rFonts w:ascii="HelveticaNowText Regular" w:eastAsia="Calibri" w:hAnsi="HelveticaNowText Regular" w:cs="HelveticaNowText Regular"/>
          <w:bCs/>
          <w:kern w:val="0"/>
          <w:sz w:val="22"/>
          <w:szCs w:val="22"/>
          <w:lang w:val="es-ES"/>
          <w14:ligatures w14:val="none"/>
        </w:rPr>
      </w:pPr>
      <w:r w:rsidRPr="00180C68">
        <w:rPr>
          <w:rFonts w:ascii="HelveticaNowText Regular" w:eastAsia="Calibri" w:hAnsi="HelveticaNowText Regular" w:cs="HelveticaNowText Regular"/>
          <w:bCs/>
          <w:kern w:val="0"/>
          <w:sz w:val="22"/>
          <w:szCs w:val="22"/>
          <w:lang w:val="es-ES"/>
          <w14:ligatures w14:val="none"/>
        </w:rPr>
        <w:tab/>
      </w:r>
      <w:r w:rsidRPr="00180C68">
        <w:rPr>
          <w:rFonts w:ascii="Arial" w:eastAsia="Calibri" w:hAnsi="Arial" w:cs="Arial"/>
          <w:bCs/>
          <w:kern w:val="0"/>
          <w:sz w:val="22"/>
          <w:szCs w:val="22"/>
          <w:lang w:val="es-ES"/>
          <w14:ligatures w14:val="none"/>
        </w:rPr>
        <w:t>▪</w:t>
      </w:r>
      <w:r w:rsidRPr="00180C68">
        <w:rPr>
          <w:rFonts w:ascii="HelveticaNowText Regular" w:eastAsia="Calibri" w:hAnsi="HelveticaNowText Regular" w:cs="HelveticaNowText Regular"/>
          <w:bCs/>
          <w:kern w:val="0"/>
          <w:sz w:val="22"/>
          <w:szCs w:val="22"/>
          <w:lang w:val="es-ES"/>
          <w14:ligatures w14:val="none"/>
        </w:rPr>
        <w:t xml:space="preserve"> Laboratorio de análisis clínicos y hematología: deberá disponer de laboratorio de análisis clínicos para los estudios que se requieran de los pacientes ambulatorios y hospitalizados, así como capacidad para efectuar transfusiones de sangre.</w:t>
      </w:r>
    </w:p>
    <w:p w14:paraId="3BD5218B" w14:textId="77777777" w:rsidR="00180C68" w:rsidRPr="00180C68" w:rsidRDefault="00180C68" w:rsidP="00180C68">
      <w:pPr>
        <w:widowControl w:val="0"/>
        <w:tabs>
          <w:tab w:val="left" w:pos="720"/>
        </w:tabs>
        <w:autoSpaceDE w:val="0"/>
        <w:autoSpaceDN w:val="0"/>
        <w:spacing w:before="202" w:after="0" w:line="276" w:lineRule="auto"/>
        <w:ind w:left="361"/>
        <w:jc w:val="both"/>
        <w:rPr>
          <w:rFonts w:ascii="HelveticaNowText Regular" w:eastAsia="Calibri" w:hAnsi="HelveticaNowText Regular" w:cs="HelveticaNowText Regular"/>
          <w:bCs/>
          <w:kern w:val="0"/>
          <w:sz w:val="22"/>
          <w:szCs w:val="22"/>
          <w:lang w:val="es-ES"/>
          <w14:ligatures w14:val="none"/>
        </w:rPr>
      </w:pPr>
    </w:p>
    <w:p w14:paraId="01DE1A84" w14:textId="7A74A4D0" w:rsidR="00180C68" w:rsidRPr="00180C68" w:rsidRDefault="00180C68" w:rsidP="00180C68">
      <w:pPr>
        <w:widowControl w:val="0"/>
        <w:tabs>
          <w:tab w:val="left" w:pos="720"/>
        </w:tabs>
        <w:autoSpaceDE w:val="0"/>
        <w:autoSpaceDN w:val="0"/>
        <w:spacing w:before="202" w:after="0" w:line="276" w:lineRule="auto"/>
        <w:ind w:left="361"/>
        <w:jc w:val="both"/>
        <w:rPr>
          <w:rFonts w:ascii="HelveticaNowText Regular" w:eastAsia="Calibri" w:hAnsi="HelveticaNowText Regular" w:cs="HelveticaNowText Regular"/>
          <w:bCs/>
          <w:kern w:val="0"/>
          <w:sz w:val="22"/>
          <w:szCs w:val="22"/>
          <w:highlight w:val="yellow"/>
          <w:lang w:val="es-ES"/>
          <w14:ligatures w14:val="none"/>
        </w:rPr>
      </w:pPr>
      <w:r w:rsidRPr="00180C68">
        <w:rPr>
          <w:rFonts w:ascii="HelveticaNowText Regular" w:eastAsia="Calibri" w:hAnsi="HelveticaNowText Regular" w:cs="HelveticaNowText Regular"/>
          <w:bCs/>
          <w:kern w:val="0"/>
          <w:sz w:val="22"/>
          <w:szCs w:val="22"/>
          <w:lang w:val="es-ES"/>
          <w14:ligatures w14:val="none"/>
        </w:rPr>
        <w:tab/>
      </w:r>
      <w:r w:rsidRPr="00180C68">
        <w:rPr>
          <w:rFonts w:ascii="Arial" w:eastAsia="Calibri" w:hAnsi="Arial" w:cs="Arial"/>
          <w:bCs/>
          <w:kern w:val="0"/>
          <w:sz w:val="22"/>
          <w:szCs w:val="22"/>
          <w:lang w:val="es-ES"/>
          <w14:ligatures w14:val="none"/>
        </w:rPr>
        <w:t>▪</w:t>
      </w:r>
      <w:r w:rsidRPr="00180C68">
        <w:rPr>
          <w:rFonts w:ascii="HelveticaNowText Regular" w:eastAsia="Calibri" w:hAnsi="HelveticaNowText Regular" w:cs="HelveticaNowText Regular"/>
          <w:bCs/>
          <w:kern w:val="0"/>
          <w:sz w:val="22"/>
          <w:szCs w:val="22"/>
          <w:lang w:val="es-ES"/>
          <w14:ligatures w14:val="none"/>
        </w:rPr>
        <w:t xml:space="preserve"> Servicio de farmacia: deberá disponer de un servicio de farmacia localizado en las mismas instalaciones que deberá proveer los medicamentos necesarios para atender a todas las áreas asistenciales del centro hospitalario.</w:t>
      </w:r>
    </w:p>
    <w:p w14:paraId="2F5EFF42" w14:textId="77777777" w:rsidR="00CD1B9B" w:rsidRPr="00180C68" w:rsidRDefault="00CD1B9B" w:rsidP="00180C68">
      <w:pPr>
        <w:spacing w:line="276" w:lineRule="auto"/>
        <w:jc w:val="both"/>
        <w:rPr>
          <w:rFonts w:ascii="HelveticaNowText Regular" w:eastAsia="Times New Roman" w:hAnsi="HelveticaNowText Regular" w:cs="HelveticaNowText Regular"/>
          <w:bCs/>
          <w:snapToGrid w:val="0"/>
          <w:kern w:val="28"/>
          <w:sz w:val="22"/>
          <w:szCs w:val="22"/>
          <w:u w:val="single"/>
          <w:lang w:val="es-ES" w:eastAsia="es-ES"/>
          <w14:ligatures w14:val="none"/>
        </w:rPr>
      </w:pPr>
    </w:p>
    <w:p w14:paraId="6A7357BF" w14:textId="77777777" w:rsidR="00D115FB" w:rsidRPr="00855F71" w:rsidRDefault="00D115FB" w:rsidP="00180C68">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855F71">
        <w:rPr>
          <w:rFonts w:ascii="HelveticaNowText Regular" w:eastAsia="Times New Roman" w:hAnsi="HelveticaNowText Regular" w:cs="HelveticaNowText Regular"/>
          <w:snapToGrid w:val="0"/>
          <w:kern w:val="0"/>
          <w:sz w:val="22"/>
          <w:szCs w:val="20"/>
          <w:lang w:val="es-ES" w:eastAsia="es-ES"/>
          <w14:ligatures w14:val="none"/>
        </w:rPr>
        <w:t xml:space="preserve">Estos compromisos se integrarán en el contrato, atribuyéndoles el carácter de obligaciones esenciales a los efectos de lo previsto en el artículo 211.1 de la LCSP, </w:t>
      </w:r>
      <w:r w:rsidRPr="00855F71">
        <w:rPr>
          <w:rFonts w:ascii="HelveticaNowText Regular" w:eastAsia="Times New Roman" w:hAnsi="HelveticaNowText Regular" w:cs="HelveticaNowText Regular"/>
          <w:snapToGrid w:val="0"/>
          <w:kern w:val="0"/>
          <w:sz w:val="22"/>
          <w:szCs w:val="20"/>
          <w:lang w:val="es-ES" w:eastAsia="es-ES"/>
          <w14:ligatures w14:val="none"/>
        </w:rPr>
        <w:lastRenderedPageBreak/>
        <w:t>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65FA333E" w14:textId="77777777" w:rsidR="00D115FB" w:rsidRDefault="00D115FB" w:rsidP="003D4D11">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855F71">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3248DD19" w14:textId="77777777" w:rsidR="00180C68" w:rsidRDefault="00180C68" w:rsidP="003D4D11">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46AA5FD6" w14:textId="77777777" w:rsidR="00180C68" w:rsidRDefault="00180C68" w:rsidP="003D4D11">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0BBC3F3C" w14:textId="2B00E690" w:rsidR="00180C68" w:rsidRDefault="00180C68">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4A8CD133" w14:textId="77777777" w:rsidR="00A17990" w:rsidRPr="00855F71" w:rsidRDefault="00A17990" w:rsidP="003D4D11">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855F71">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855F71">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855F71">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855F71">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855F71">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17427F26" w14:textId="77777777" w:rsidR="00A17990" w:rsidRPr="00855F71" w:rsidRDefault="00A17990" w:rsidP="003D4D11">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6D14A4AD" w14:textId="77777777" w:rsidR="00A17990" w:rsidRPr="00855F71" w:rsidRDefault="00A17990" w:rsidP="003D4D11">
      <w:pPr>
        <w:autoSpaceDE w:val="0"/>
        <w:autoSpaceDN w:val="0"/>
        <w:adjustRightInd w:val="0"/>
        <w:spacing w:after="120" w:line="276"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855F71">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4BFE72D0" w14:textId="77777777" w:rsidR="00A17990" w:rsidRPr="00855F71" w:rsidRDefault="00A17990" w:rsidP="003D4D11">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55F71">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855F71">
        <w:rPr>
          <w:rFonts w:ascii="HelveticaNowText Regular" w:eastAsia="Times New Roman" w:hAnsi="HelveticaNowText Regular" w:cs="HelveticaNowText Regular"/>
          <w:snapToGrid w:val="0"/>
          <w:kern w:val="0"/>
          <w:sz w:val="22"/>
          <w:szCs w:val="20"/>
          <w:lang w:val="es-ES" w:eastAsia="es-ES"/>
          <w14:ligatures w14:val="none"/>
        </w:rPr>
        <w:tab/>
      </w:r>
      <w:r w:rsidRPr="00855F71">
        <w:rPr>
          <w:rFonts w:ascii="HelveticaNowText Regular" w:eastAsia="Times New Roman" w:hAnsi="HelveticaNowText Regular" w:cs="HelveticaNowText Regular"/>
          <w:snapToGrid w:val="0"/>
          <w:kern w:val="0"/>
          <w:sz w:val="22"/>
          <w:szCs w:val="20"/>
          <w:lang w:val="es-ES" w:eastAsia="es-ES"/>
          <w14:ligatures w14:val="none"/>
        </w:rPr>
        <w:tab/>
      </w:r>
      <w:r w:rsidRPr="00855F71">
        <w:rPr>
          <w:rFonts w:ascii="HelveticaNowText Regular" w:eastAsia="Times New Roman" w:hAnsi="HelveticaNowText Regular" w:cs="HelveticaNowText Regular"/>
          <w:snapToGrid w:val="0"/>
          <w:kern w:val="0"/>
          <w:sz w:val="22"/>
          <w:szCs w:val="20"/>
          <w:lang w:val="es-ES" w:eastAsia="es-ES"/>
          <w14:ligatures w14:val="none"/>
        </w:rPr>
        <w:tab/>
      </w:r>
      <w:r w:rsidRPr="00855F71">
        <w:rPr>
          <w:rFonts w:ascii="HelveticaNowText Regular" w:eastAsia="Times New Roman" w:hAnsi="HelveticaNowText Regular" w:cs="HelveticaNowText Regular"/>
          <w:snapToGrid w:val="0"/>
          <w:kern w:val="0"/>
          <w:sz w:val="22"/>
          <w:szCs w:val="20"/>
          <w:lang w:val="es-ES" w:eastAsia="es-ES"/>
          <w14:ligatures w14:val="none"/>
        </w:rPr>
        <w:tab/>
      </w:r>
      <w:r w:rsidRPr="00855F71">
        <w:rPr>
          <w:rFonts w:ascii="HelveticaNowText Regular" w:eastAsia="Times New Roman" w:hAnsi="HelveticaNowText Regular" w:cs="HelveticaNowText Regular"/>
          <w:snapToGrid w:val="0"/>
          <w:kern w:val="0"/>
          <w:sz w:val="22"/>
          <w:szCs w:val="20"/>
          <w:lang w:val="es-ES" w:eastAsia="es-ES"/>
          <w14:ligatures w14:val="none"/>
        </w:rPr>
        <w:tab/>
        <w:t>N.I.F.</w:t>
      </w:r>
    </w:p>
    <w:p w14:paraId="7B877A0A" w14:textId="77777777" w:rsidR="00A17990" w:rsidRPr="00855F71" w:rsidRDefault="00A17990" w:rsidP="003D4D11">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761C1BA" w14:textId="77777777" w:rsidR="00A17990" w:rsidRPr="00855F71" w:rsidRDefault="00A17990" w:rsidP="003D4D11">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55F71">
        <w:rPr>
          <w:rFonts w:ascii="HelveticaNowText Regular" w:eastAsia="Times New Roman" w:hAnsi="HelveticaNowText Regular" w:cs="HelveticaNowText Regular"/>
          <w:snapToGrid w:val="0"/>
          <w:kern w:val="0"/>
          <w:sz w:val="22"/>
          <w:szCs w:val="20"/>
          <w:lang w:val="es-ES" w:eastAsia="es-ES"/>
          <w14:ligatures w14:val="none"/>
        </w:rPr>
        <w:t>Teléfono</w:t>
      </w:r>
      <w:r w:rsidRPr="00855F71">
        <w:rPr>
          <w:rFonts w:ascii="HelveticaNowText Regular" w:eastAsia="Times New Roman" w:hAnsi="HelveticaNowText Regular" w:cs="HelveticaNowText Regular"/>
          <w:snapToGrid w:val="0"/>
          <w:kern w:val="0"/>
          <w:sz w:val="22"/>
          <w:szCs w:val="20"/>
          <w:lang w:val="es-ES" w:eastAsia="es-ES"/>
          <w14:ligatures w14:val="none"/>
        </w:rPr>
        <w:tab/>
      </w:r>
      <w:r w:rsidRPr="00855F71">
        <w:rPr>
          <w:rFonts w:ascii="HelveticaNowText Regular" w:eastAsia="Times New Roman" w:hAnsi="HelveticaNowText Regular" w:cs="HelveticaNowText Regular"/>
          <w:snapToGrid w:val="0"/>
          <w:kern w:val="0"/>
          <w:sz w:val="22"/>
          <w:szCs w:val="20"/>
          <w:lang w:val="es-ES" w:eastAsia="es-ES"/>
          <w14:ligatures w14:val="none"/>
        </w:rPr>
        <w:tab/>
        <w:t>Fax</w:t>
      </w:r>
      <w:r w:rsidRPr="00855F71">
        <w:rPr>
          <w:rFonts w:ascii="HelveticaNowText Regular" w:eastAsia="Times New Roman" w:hAnsi="HelveticaNowText Regular" w:cs="HelveticaNowText Regular"/>
          <w:snapToGrid w:val="0"/>
          <w:kern w:val="0"/>
          <w:sz w:val="22"/>
          <w:szCs w:val="20"/>
          <w:lang w:val="es-ES" w:eastAsia="es-ES"/>
          <w14:ligatures w14:val="none"/>
        </w:rPr>
        <w:tab/>
      </w:r>
      <w:r w:rsidRPr="00855F71">
        <w:rPr>
          <w:rFonts w:ascii="HelveticaNowText Regular" w:eastAsia="Times New Roman" w:hAnsi="HelveticaNowText Regular" w:cs="HelveticaNowText Regular"/>
          <w:snapToGrid w:val="0"/>
          <w:kern w:val="0"/>
          <w:sz w:val="22"/>
          <w:szCs w:val="20"/>
          <w:lang w:val="es-ES" w:eastAsia="es-ES"/>
          <w14:ligatures w14:val="none"/>
        </w:rPr>
        <w:tab/>
      </w:r>
      <w:r w:rsidRPr="00855F71">
        <w:rPr>
          <w:rFonts w:ascii="HelveticaNowText Regular" w:eastAsia="Times New Roman" w:hAnsi="HelveticaNowText Regular" w:cs="HelveticaNowText Regular"/>
          <w:snapToGrid w:val="0"/>
          <w:kern w:val="0"/>
          <w:sz w:val="22"/>
          <w:szCs w:val="20"/>
          <w:lang w:val="es-ES" w:eastAsia="es-ES"/>
          <w14:ligatures w14:val="none"/>
        </w:rPr>
        <w:tab/>
      </w:r>
      <w:r w:rsidRPr="00855F71">
        <w:rPr>
          <w:rFonts w:ascii="HelveticaNowText Regular" w:eastAsia="Times New Roman" w:hAnsi="HelveticaNowText Regular" w:cs="HelveticaNowText Regular"/>
          <w:snapToGrid w:val="0"/>
          <w:kern w:val="0"/>
          <w:sz w:val="22"/>
          <w:szCs w:val="20"/>
          <w:lang w:val="es-ES" w:eastAsia="es-ES"/>
          <w14:ligatures w14:val="none"/>
        </w:rPr>
        <w:tab/>
        <w:t>E-mail</w:t>
      </w:r>
    </w:p>
    <w:p w14:paraId="1C51CC39" w14:textId="77777777" w:rsidR="00A17990" w:rsidRPr="00855F71" w:rsidRDefault="00A17990" w:rsidP="003D4D11">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9145D69" w14:textId="77777777" w:rsidR="00A17990" w:rsidRPr="00855F71" w:rsidRDefault="00A17990" w:rsidP="003D4D11">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55F7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855F71">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855F71">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6D50292F" w14:textId="77777777" w:rsidR="00A17990" w:rsidRPr="00855F71" w:rsidRDefault="00A17990" w:rsidP="003D4D11">
      <w:pPr>
        <w:pStyle w:val="Prrafodelista"/>
        <w:numPr>
          <w:ilvl w:val="0"/>
          <w:numId w:val="14"/>
        </w:numPr>
        <w:spacing w:after="12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855F71">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855F71">
        <w:rPr>
          <w:rFonts w:ascii="HelveticaNowText Regular" w:eastAsia="Times New Roman" w:hAnsi="HelveticaNowText Regular" w:cs="HelveticaNowText Regular"/>
          <w:snapToGrid w:val="0"/>
          <w:kern w:val="0"/>
          <w:sz w:val="22"/>
          <w:szCs w:val="20"/>
          <w:u w:val="single"/>
          <w:lang w:val="es-ES" w:eastAsia="es-ES"/>
          <w14:ligatures w14:val="none"/>
        </w:rPr>
        <w:t>,</w:t>
      </w:r>
      <w:r w:rsidRPr="00855F71">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w:t>
      </w:r>
      <w:r w:rsidR="00A360F7" w:rsidRPr="00855F71">
        <w:rPr>
          <w:rFonts w:ascii="HelveticaNowText Regular" w:eastAsia="Times New Roman" w:hAnsi="HelveticaNowText Regular" w:cs="HelveticaNowText Regular"/>
          <w:snapToGrid w:val="0"/>
          <w:kern w:val="0"/>
          <w:sz w:val="22"/>
          <w:szCs w:val="20"/>
          <w:lang w:val="es-ES" w:eastAsia="es-ES"/>
          <w14:ligatures w14:val="none"/>
        </w:rPr>
        <w:t xml:space="preserve">siguientes </w:t>
      </w:r>
      <w:r w:rsidRPr="00855F71">
        <w:rPr>
          <w:rFonts w:ascii="HelveticaNowText Regular" w:eastAsia="Times New Roman" w:hAnsi="HelveticaNowText Regular" w:cs="HelveticaNowText Regular"/>
          <w:snapToGrid w:val="0"/>
          <w:kern w:val="0"/>
          <w:sz w:val="22"/>
          <w:szCs w:val="20"/>
          <w:lang w:val="es-ES" w:eastAsia="es-ES"/>
          <w14:ligatures w14:val="none"/>
        </w:rPr>
        <w:t>CRITERIOS TÉCNICOS DE ADJUDICACIÓN:</w:t>
      </w:r>
      <w:r w:rsidR="00303B77" w:rsidRPr="00855F71">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3748D813" w14:textId="77777777" w:rsidR="00303B77" w:rsidRPr="00855F71" w:rsidRDefault="00303B77" w:rsidP="003D4D11">
      <w:pPr>
        <w:spacing w:after="120" w:line="276"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commentRangeStart w:id="6"/>
      <w:r w:rsidRPr="00855F71">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*Los criterios de adjudicación se encuadran en el apartado V.</w:t>
      </w:r>
      <w:r w:rsidR="0087631A" w:rsidRPr="00855F71">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2</w:t>
      </w:r>
      <w:r w:rsidRPr="00855F71">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 xml:space="preserve"> del Pliego de Cláusulas Administrativas Particulares.</w:t>
      </w:r>
      <w:commentRangeEnd w:id="6"/>
      <w:r w:rsidR="00A360F7" w:rsidRPr="00855F71">
        <w:rPr>
          <w:rStyle w:val="Refdecomentario"/>
          <w:rFonts w:ascii="HelveticaNowText Regular" w:eastAsia="Times New Roman" w:hAnsi="HelveticaNowText Regular" w:cs="HelveticaNowText Regular"/>
          <w:i/>
          <w:iCs/>
          <w:snapToGrid w:val="0"/>
          <w:kern w:val="0"/>
          <w:sz w:val="22"/>
          <w:szCs w:val="20"/>
          <w:u w:val="single"/>
          <w:lang w:val="es-ES" w:eastAsia="es-ES"/>
          <w14:ligatures w14:val="none"/>
        </w:rPr>
        <w:commentReference w:id="6"/>
      </w:r>
    </w:p>
    <w:p w14:paraId="00962F3E" w14:textId="77777777" w:rsidR="00A17990" w:rsidRPr="00855F71" w:rsidRDefault="00A17990" w:rsidP="003D4D1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55F71">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1C9F04F0" w14:textId="77777777" w:rsidR="00A17990" w:rsidRPr="00855F71" w:rsidRDefault="00A17990" w:rsidP="003D4D11">
      <w:pPr>
        <w:widowControl w:val="0"/>
        <w:numPr>
          <w:ilvl w:val="0"/>
          <w:numId w:val="7"/>
        </w:numPr>
        <w:tabs>
          <w:tab w:val="left" w:pos="1418"/>
          <w:tab w:val="left" w:pos="9923"/>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855F71">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1B8D337F" w14:textId="77777777" w:rsidR="00A17990" w:rsidRPr="00855F71" w:rsidRDefault="00A17990" w:rsidP="003D4D11">
      <w:pPr>
        <w:widowControl w:val="0"/>
        <w:numPr>
          <w:ilvl w:val="0"/>
          <w:numId w:val="7"/>
        </w:numPr>
        <w:tabs>
          <w:tab w:val="left" w:pos="1418"/>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855F71">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12FD58FB" w14:textId="77777777" w:rsidR="00A17990" w:rsidRPr="00855F71" w:rsidRDefault="00A17990" w:rsidP="003D4D11">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1C4B5C1B" w14:textId="77777777" w:rsidR="00A17990" w:rsidRPr="00855F71" w:rsidRDefault="00A17990" w:rsidP="003D4D11">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855F71">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12193B82" w14:textId="77777777" w:rsidR="00561170" w:rsidRPr="00855F71" w:rsidRDefault="00561170" w:rsidP="003D4D11">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6D0CB531" w14:textId="71CBCC69" w:rsidR="00180C68" w:rsidRDefault="00180C68">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1B8FFB85" w14:textId="77777777" w:rsidR="00141759" w:rsidRPr="00855F71" w:rsidRDefault="00141759" w:rsidP="003D4D11">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855F71">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855F71">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855F71">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855F71">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855F71">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855F71">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7DB0EFF5" w14:textId="77777777" w:rsidR="00E422E7" w:rsidRPr="00855F71" w:rsidRDefault="00E422E7" w:rsidP="003D4D11">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07F2979F" w14:textId="77777777" w:rsidR="00141759" w:rsidRPr="00855F71" w:rsidRDefault="00141759" w:rsidP="003D4D11">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55F7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00AF6DEE" w14:textId="77777777" w:rsidR="00141759" w:rsidRPr="00855F71" w:rsidRDefault="00141759" w:rsidP="003D4D1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6518FBA8" w14:textId="77777777" w:rsidR="00141759" w:rsidRPr="00855F71" w:rsidRDefault="00141759" w:rsidP="003D4D1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55F71">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855F71">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855F71">
        <w:rPr>
          <w:rFonts w:ascii="HelveticaNowText Regular" w:eastAsia="Calibri" w:hAnsi="HelveticaNowText Regular" w:cs="HelveticaNowText Regular"/>
          <w:snapToGrid w:val="0"/>
          <w:color w:val="000000"/>
          <w:spacing w:val="1"/>
          <w:kern w:val="0"/>
          <w:sz w:val="22"/>
          <w:szCs w:val="20"/>
          <w:lang w:val="es-ES"/>
          <w14:ligatures w14:val="none"/>
        </w:rPr>
        <w:t>)</w:t>
      </w:r>
    </w:p>
    <w:p w14:paraId="0A7B3EB7" w14:textId="77777777" w:rsidR="00141759" w:rsidRPr="00855F71" w:rsidRDefault="00141759" w:rsidP="003D4D1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55F71" w14:paraId="69E51746" w14:textId="77777777" w:rsidTr="00416639">
        <w:trPr>
          <w:trHeight w:val="70"/>
        </w:trPr>
        <w:tc>
          <w:tcPr>
            <w:tcW w:w="8710" w:type="dxa"/>
          </w:tcPr>
          <w:p w14:paraId="3521B9E3" w14:textId="77777777" w:rsidR="00141759" w:rsidRPr="00855F71" w:rsidRDefault="00141759" w:rsidP="003D4D1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55F71">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14BAC228" w14:textId="77777777" w:rsidR="00141759" w:rsidRPr="00855F71" w:rsidRDefault="00141759" w:rsidP="003D4D1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55F7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BB73752" w14:textId="77777777" w:rsidR="00141759" w:rsidRPr="00855F71" w:rsidRDefault="00141759" w:rsidP="003D4D1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55F7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ED226DF" w14:textId="77777777" w:rsidR="00141759" w:rsidRPr="00855F71" w:rsidRDefault="00141759" w:rsidP="003D4D1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55F7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F2A09EE" w14:textId="77777777" w:rsidR="00141759" w:rsidRPr="00855F71" w:rsidRDefault="00141759" w:rsidP="003D4D11">
      <w:pPr>
        <w:spacing w:after="120" w:line="276" w:lineRule="auto"/>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55F71" w14:paraId="4DB31320"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0ACBF643" w14:textId="77777777" w:rsidR="00141759" w:rsidRPr="00855F71" w:rsidRDefault="00141759" w:rsidP="003D4D1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55F71">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69F18199" w14:textId="77777777" w:rsidR="00141759" w:rsidRPr="00855F71" w:rsidRDefault="00141759" w:rsidP="003D4D1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55F7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105B5A7" w14:textId="77777777" w:rsidR="00141759" w:rsidRPr="00855F71" w:rsidRDefault="00141759" w:rsidP="003D4D1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55F7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6B72A" w14:textId="77777777" w:rsidR="00141759" w:rsidRPr="00855F71" w:rsidRDefault="00141759" w:rsidP="003D4D1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55F7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97D8487" w14:textId="77777777" w:rsidR="00141759" w:rsidRPr="00855F71" w:rsidRDefault="00141759" w:rsidP="003D4D1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F51E058" w14:textId="77777777" w:rsidR="00141759" w:rsidRPr="00855F71" w:rsidRDefault="00141759" w:rsidP="003D4D1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31894BF" w14:textId="77777777" w:rsidR="00141759" w:rsidRPr="00855F71" w:rsidRDefault="00141759" w:rsidP="003D4D1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55F71">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855F71">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610F11C4" w14:textId="77777777" w:rsidR="00141759" w:rsidRPr="00855F71" w:rsidRDefault="00141759" w:rsidP="003D4D1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A2976C2" w14:textId="77777777" w:rsidR="001A531F" w:rsidRPr="00855F71" w:rsidRDefault="001A531F"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55F7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3BD9FD5" w14:textId="77777777" w:rsidR="00CD0280" w:rsidRPr="00855F71" w:rsidRDefault="00CD0280" w:rsidP="003D4D11">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5CA9806D" w14:textId="37FE0384" w:rsidR="00180C68" w:rsidRDefault="00180C68">
      <w:pPr>
        <w:rPr>
          <w:rFonts w:ascii="HelveticaNowText Regular" w:eastAsia="Times New Roman" w:hAnsi="HelveticaNowText Regular" w:cs="HelveticaNowText Regular"/>
          <w:iCs/>
          <w:kern w:val="0"/>
          <w:sz w:val="22"/>
          <w:szCs w:val="20"/>
          <w:lang w:val="es-ES" w:eastAsia="es-ES"/>
          <w14:ligatures w14:val="none"/>
        </w:rPr>
      </w:pPr>
      <w:r>
        <w:rPr>
          <w:rFonts w:ascii="HelveticaNowText Regular" w:eastAsia="Times New Roman" w:hAnsi="HelveticaNowText Regular" w:cs="HelveticaNowText Regular"/>
          <w:iCs/>
          <w:kern w:val="0"/>
          <w:sz w:val="22"/>
          <w:szCs w:val="20"/>
          <w:lang w:val="es-ES" w:eastAsia="es-ES"/>
          <w14:ligatures w14:val="none"/>
        </w:rPr>
        <w:br w:type="page"/>
      </w:r>
    </w:p>
    <w:p w14:paraId="6DB0AB77" w14:textId="77777777" w:rsidR="0052287C" w:rsidRPr="00855F71" w:rsidRDefault="0052287C" w:rsidP="003D4D1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8B024B" w:rsidRPr="00855F71">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2DAED437" w14:textId="77777777" w:rsidR="00966BF5" w:rsidRPr="00855F71" w:rsidRDefault="00966BF5" w:rsidP="003D4D1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7100FAF" w14:textId="77777777" w:rsidR="00C96175" w:rsidRPr="00855F71" w:rsidRDefault="00C96175" w:rsidP="003D4D11">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55F7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2E366DEA" w14:textId="77777777" w:rsidR="0052287C" w:rsidRPr="00855F71" w:rsidRDefault="0052287C" w:rsidP="003D4D1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55F71">
        <w:rPr>
          <w:rFonts w:ascii="HelveticaNowText Regular" w:eastAsia="Times New Roman" w:hAnsi="HelveticaNowText Regular" w:cs="HelveticaNowText Regular"/>
          <w:b/>
          <w:snapToGrid w:val="0"/>
          <w:kern w:val="0"/>
          <w:sz w:val="22"/>
          <w:szCs w:val="22"/>
          <w:lang w:val="es-ES" w:eastAsia="es-ES"/>
          <w14:ligatures w14:val="none"/>
        </w:rPr>
        <w:t>EXPONE:</w:t>
      </w:r>
    </w:p>
    <w:p w14:paraId="79236C77" w14:textId="77777777" w:rsidR="0052287C" w:rsidRPr="00855F71" w:rsidRDefault="0052287C" w:rsidP="003D4D11">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855F71">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855F71">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855F71">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855F71">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855F71">
        <w:rPr>
          <w:rFonts w:ascii="HelveticaNowText Regular" w:eastAsia="Times New Roman" w:hAnsi="HelveticaNowText Regular" w:cs="HelveticaNowText Regular"/>
          <w:snapToGrid w:val="0"/>
          <w:kern w:val="0"/>
          <w:sz w:val="22"/>
          <w:szCs w:val="22"/>
          <w:lang w:val="es-ES" w:eastAsia="es-ES"/>
          <w14:ligatures w14:val="none"/>
        </w:rPr>
        <w:t>,</w:t>
      </w:r>
      <w:r w:rsidRPr="00855F71">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855F71">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855F71">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855F71">
        <w:rPr>
          <w:rFonts w:ascii="HelveticaNowText Regular" w:eastAsia="Times New Roman" w:hAnsi="HelveticaNowText Regular" w:cs="HelveticaNowText Regular"/>
          <w:snapToGrid w:val="0"/>
          <w:kern w:val="0"/>
          <w:sz w:val="22"/>
          <w:szCs w:val="22"/>
          <w:lang w:val="es-ES" w:eastAsia="es-ES"/>
          <w14:ligatures w14:val="none"/>
        </w:rPr>
        <w:t>,</w:t>
      </w:r>
    </w:p>
    <w:p w14:paraId="5F0515DA" w14:textId="77777777" w:rsidR="0052287C" w:rsidRPr="00855F71" w:rsidRDefault="0052287C" w:rsidP="003D4D1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61243984" w14:textId="77777777" w:rsidR="0052287C" w:rsidRPr="00855F71" w:rsidRDefault="0052287C" w:rsidP="003D4D1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55F71">
        <w:rPr>
          <w:rFonts w:ascii="HelveticaNowText Regular" w:eastAsia="Times New Roman" w:hAnsi="HelveticaNowText Regular" w:cs="HelveticaNowText Regular"/>
          <w:b/>
          <w:snapToGrid w:val="0"/>
          <w:kern w:val="0"/>
          <w:sz w:val="22"/>
          <w:szCs w:val="22"/>
          <w:lang w:val="es-ES" w:eastAsia="es-ES"/>
          <w14:ligatures w14:val="none"/>
        </w:rPr>
        <w:t>DECLARA:</w:t>
      </w:r>
    </w:p>
    <w:p w14:paraId="45BF5751" w14:textId="77777777" w:rsidR="0052287C" w:rsidRPr="00855F71" w:rsidRDefault="0052287C" w:rsidP="003D4D1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855F71">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58859A83" w14:textId="77777777" w:rsidR="0052287C" w:rsidRPr="00855F71" w:rsidRDefault="0052287C" w:rsidP="003D4D11">
      <w:pPr>
        <w:spacing w:after="0" w:line="276"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855F71" w14:paraId="02BBBB04"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1885767F" w14:textId="77777777" w:rsidR="0052287C" w:rsidRPr="00855F71" w:rsidRDefault="0052287C" w:rsidP="003D4D11">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855F71">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531FB6FC" w14:textId="77777777" w:rsidR="0052287C" w:rsidRPr="00855F71" w:rsidRDefault="0052287C" w:rsidP="003D4D11">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855F71">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855F71">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855F71">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855F71" w14:paraId="1458C29A"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7023748" w14:textId="77777777" w:rsidR="0052287C" w:rsidRPr="00855F71" w:rsidRDefault="0052287C" w:rsidP="003D4D11">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2B0FB328" w14:textId="77777777" w:rsidR="0052287C" w:rsidRPr="00855F71" w:rsidRDefault="0052287C" w:rsidP="003D4D11">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855F71">
              <w:rPr>
                <w:rFonts w:ascii="HelveticaNowText Regular" w:eastAsia="Times New Roman" w:hAnsi="HelveticaNowText Regular" w:cs="HelveticaNowText Regular"/>
                <w:snapToGrid w:val="0"/>
                <w:kern w:val="0"/>
                <w:sz w:val="22"/>
                <w:szCs w:val="22"/>
                <w:lang w:val="es-ES"/>
                <w14:ligatures w14:val="none"/>
              </w:rPr>
              <w:t> </w:t>
            </w:r>
          </w:p>
        </w:tc>
      </w:tr>
      <w:tr w:rsidR="0052287C" w:rsidRPr="00855F71" w14:paraId="47408298"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2C2E42D9" w14:textId="77777777" w:rsidR="0052287C" w:rsidRPr="00855F71" w:rsidRDefault="0052287C" w:rsidP="003D4D11">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05C73B74" w14:textId="77777777" w:rsidR="0052287C" w:rsidRPr="00855F71" w:rsidRDefault="0052287C" w:rsidP="003D4D11">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10DED691" w14:textId="77777777" w:rsidR="0052287C" w:rsidRPr="00855F71" w:rsidRDefault="0052287C" w:rsidP="003D4D11">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4FDA27E1" w14:textId="77777777" w:rsidR="00966BF5" w:rsidRPr="00855F71" w:rsidRDefault="00966BF5" w:rsidP="003D4D11">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7F38CD35" w14:textId="77777777" w:rsidR="0052287C" w:rsidRPr="00855F71" w:rsidRDefault="0052287C" w:rsidP="003D4D1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855F71">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1256EBA" w14:textId="77777777" w:rsidR="0052287C" w:rsidRPr="00855F71" w:rsidRDefault="0052287C" w:rsidP="003D4D11">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5415B4CE" w14:textId="77777777" w:rsidR="00966BF5" w:rsidRPr="00855F71" w:rsidRDefault="00966BF5" w:rsidP="003D4D11">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5FC61781" w14:textId="77777777" w:rsidR="0052287C" w:rsidRDefault="0052287C" w:rsidP="003D4D11">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55F71">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246550AC" w14:textId="77777777" w:rsidR="00EC6B7D" w:rsidRDefault="00EC6B7D" w:rsidP="003D4D11">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sectPr w:rsidR="00EC6B7D" w:rsidSect="00DE7FAF">
          <w:headerReference w:type="default" r:id="rId15"/>
          <w:pgSz w:w="11906" w:h="16838"/>
          <w:pgMar w:top="0" w:right="1701" w:bottom="1417" w:left="1701" w:header="426" w:footer="708" w:gutter="0"/>
          <w:cols w:space="708"/>
          <w:docGrid w:linePitch="360"/>
        </w:sectPr>
      </w:pPr>
    </w:p>
    <w:p w14:paraId="4D809371" w14:textId="77777777" w:rsidR="00966BF5" w:rsidRPr="00855F71" w:rsidRDefault="00966BF5" w:rsidP="003D4D11">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8A53F40" w14:textId="77777777" w:rsidR="00966BF5" w:rsidRPr="00855F71" w:rsidRDefault="005C7469" w:rsidP="003D4D11">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55F71">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A5A16F"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855F71">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567854FD" w14:textId="77777777" w:rsidR="00966BF5" w:rsidRPr="00855F71" w:rsidRDefault="00966BF5" w:rsidP="003D4D11">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55F71">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61614679" w14:textId="77777777" w:rsidR="00966BF5" w:rsidRPr="00855F71" w:rsidRDefault="00966BF5" w:rsidP="003D4D11">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6BD9849E" w14:textId="77777777" w:rsidR="00966BF5" w:rsidRPr="00855F71" w:rsidRDefault="00966BF5"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8504EE8" w14:textId="77777777" w:rsidR="00966BF5" w:rsidRPr="00855F71" w:rsidRDefault="00966BF5"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EFD52D" w14:textId="77777777" w:rsidR="001A531F" w:rsidRDefault="001A531F"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55F7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177C91A" w14:textId="77777777" w:rsidR="00EC6B7D" w:rsidRDefault="00EC6B7D"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BD620B9" w14:textId="77777777" w:rsidR="00EC6B7D" w:rsidRPr="00855F71" w:rsidRDefault="00EC6B7D"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D1F059" w14:textId="77777777" w:rsidR="0052287C" w:rsidRPr="00855F71" w:rsidRDefault="0052287C" w:rsidP="003D4D11">
      <w:pPr>
        <w:spacing w:after="120" w:line="276"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855F71">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2FE475E" w14:textId="77777777" w:rsidR="00CE6694" w:rsidRPr="00855F71" w:rsidRDefault="00CE6694" w:rsidP="003D4D11">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7" w:name="_Toc497460266"/>
      <w:bookmarkStart w:id="8" w:name="_Toc127438720"/>
      <w:bookmarkStart w:id="9" w:name="_Toc214853171"/>
      <w:r w:rsidRPr="00855F7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855F71">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855F71">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7"/>
      <w:r w:rsidRPr="00855F71">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8"/>
      <w:r w:rsidRPr="00855F71">
        <w:rPr>
          <w:rFonts w:ascii="HelveticaNowText Regular" w:eastAsia="Times New Roman" w:hAnsi="HelveticaNowText Regular" w:cs="HelveticaNowText Regular"/>
          <w:b/>
          <w:snapToGrid w:val="0"/>
          <w:kern w:val="0"/>
          <w:sz w:val="22"/>
          <w:szCs w:val="20"/>
          <w:u w:val="single"/>
          <w:lang w:val="es-ES" w:eastAsia="es-ES"/>
          <w14:ligatures w14:val="none"/>
        </w:rPr>
        <w:t>(</w:t>
      </w: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0004D478" w14:textId="77777777" w:rsidR="00966BF5" w:rsidRPr="00855F71" w:rsidRDefault="00966BF5" w:rsidP="003D4D11">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5457A19C" w14:textId="77777777" w:rsidR="00CE6694" w:rsidRPr="00855F71" w:rsidRDefault="00C96175" w:rsidP="003D4D11">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55F7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40DFC958" w14:textId="77777777" w:rsidR="00CE6694" w:rsidRPr="00855F71" w:rsidRDefault="00CE6694" w:rsidP="003D4D11">
      <w:pPr>
        <w:spacing w:after="0" w:line="276"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855F71">
        <w:rPr>
          <w:rFonts w:ascii="HelveticaNowText Regular" w:eastAsia="Times New Roman" w:hAnsi="HelveticaNowText Regular" w:cs="HelveticaNowText Regular"/>
          <w:b/>
          <w:snapToGrid w:val="0"/>
          <w:kern w:val="0"/>
          <w:sz w:val="22"/>
          <w:szCs w:val="20"/>
          <w:lang w:val="es-ES" w:eastAsia="es-ES"/>
          <w14:ligatures w14:val="none"/>
        </w:rPr>
        <w:t>EXPONE:</w:t>
      </w:r>
    </w:p>
    <w:p w14:paraId="643C1D58" w14:textId="77777777" w:rsidR="00CE6694" w:rsidRPr="00855F71" w:rsidRDefault="00CE6694" w:rsidP="003D4D11">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713E93C7" w14:textId="77777777" w:rsidR="00CE6694" w:rsidRPr="00855F71" w:rsidRDefault="00CE6694" w:rsidP="003D4D11">
      <w:pPr>
        <w:keepLines/>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55F71">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855F71">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855F71">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855F71">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855F71">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855F71">
        <w:rPr>
          <w:rFonts w:ascii="HelveticaNowText Regular" w:eastAsia="Times New Roman" w:hAnsi="HelveticaNowText Regular" w:cs="HelveticaNowText Regular"/>
          <w:b/>
          <w:snapToGrid w:val="0"/>
          <w:kern w:val="0"/>
          <w:sz w:val="22"/>
          <w:szCs w:val="22"/>
          <w:lang w:val="es-ES" w:eastAsia="es-ES"/>
          <w14:ligatures w14:val="none"/>
        </w:rPr>
        <w:t>,</w:t>
      </w:r>
    </w:p>
    <w:p w14:paraId="08B83F32" w14:textId="77777777" w:rsidR="00CE6694" w:rsidRPr="00855F71" w:rsidRDefault="00CE6694" w:rsidP="003D4D11">
      <w:pPr>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1F5D050F" w14:textId="77777777" w:rsidR="00CE6694" w:rsidRPr="00855F71" w:rsidRDefault="00CE6694" w:rsidP="003D4D11">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55F71">
        <w:rPr>
          <w:rFonts w:ascii="HelveticaNowText Regular" w:eastAsia="Times New Roman" w:hAnsi="HelveticaNowText Regular" w:cs="HelveticaNowText Regular"/>
          <w:b/>
          <w:snapToGrid w:val="0"/>
          <w:kern w:val="0"/>
          <w:sz w:val="22"/>
          <w:szCs w:val="22"/>
          <w:lang w:val="es-ES" w:eastAsia="es-ES"/>
          <w14:ligatures w14:val="none"/>
        </w:rPr>
        <w:t>DECLARA:</w:t>
      </w:r>
    </w:p>
    <w:p w14:paraId="4E97C426" w14:textId="77777777" w:rsidR="00CE6694" w:rsidRPr="00855F71" w:rsidRDefault="00CE6694" w:rsidP="003D4D11">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2F4CCC62" w14:textId="77777777" w:rsidR="00CE6694" w:rsidRPr="00855F71" w:rsidRDefault="00CE6694" w:rsidP="003D4D11">
      <w:pPr>
        <w:snapToGri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55F71">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304998A1" w14:textId="77777777" w:rsidR="00CE6694" w:rsidRPr="00855F71" w:rsidRDefault="00CE6694" w:rsidP="003D4D11">
      <w:pPr>
        <w:snapToGrid w:val="0"/>
        <w:spacing w:after="0" w:line="276"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855F71" w14:paraId="0248A5DF"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127127D7" w14:textId="77777777" w:rsidR="00CE6694" w:rsidRPr="00855F71" w:rsidRDefault="00CE6694" w:rsidP="003D4D11">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55F71">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A12244C" w14:textId="77777777" w:rsidR="00CE6694" w:rsidRPr="00855F71" w:rsidRDefault="00CE6694" w:rsidP="003D4D11">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55F71">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45072C22" w14:textId="77777777" w:rsidR="00CE6694" w:rsidRPr="00855F71" w:rsidRDefault="00CE6694" w:rsidP="003D4D11">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55F71">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3F34FADB" w14:textId="77777777" w:rsidR="00CE6694" w:rsidRPr="00855F71" w:rsidRDefault="00CE6694" w:rsidP="003D4D11">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55F71">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6E88699D" w14:textId="77777777" w:rsidR="00CE6694" w:rsidRPr="00855F71" w:rsidRDefault="00CE6694" w:rsidP="003D4D11">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55F71">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855F71" w14:paraId="2FFB5149"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8101CFA"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855F71">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D3468CE"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3EA58A57"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FB90DD5" w14:textId="77777777" w:rsidR="00CE6694" w:rsidRPr="00855F71" w:rsidRDefault="00CE6694" w:rsidP="003D4D11">
            <w:pPr>
              <w:snapToGrid w:val="0"/>
              <w:spacing w:after="0" w:line="276"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855F71">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2954A99A"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855F71" w14:paraId="1F6F6AF0"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576A3D47"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855F71">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21BDABE1"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4779D79"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7BE0F06A"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7F73FAF4"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855F71" w14:paraId="6D628300"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0663C40"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855F71">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3D222C88"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6313299B"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71301518"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CA6283D"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855F71" w14:paraId="5AA21702" w14:textId="77777777" w:rsidTr="00416639">
        <w:trPr>
          <w:trHeight w:hRule="exact" w:val="462"/>
        </w:trPr>
        <w:tc>
          <w:tcPr>
            <w:tcW w:w="449" w:type="pct"/>
            <w:tcBorders>
              <w:top w:val="single" w:sz="4" w:space="0" w:color="auto"/>
              <w:left w:val="nil"/>
              <w:bottom w:val="nil"/>
              <w:right w:val="nil"/>
            </w:tcBorders>
            <w:vAlign w:val="center"/>
            <w:hideMark/>
          </w:tcPr>
          <w:p w14:paraId="774884D8"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341D3766"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FE3114E"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251BC198"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34DE990B"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855F71" w14:paraId="031CB5A1" w14:textId="77777777" w:rsidTr="00416639">
        <w:trPr>
          <w:trHeight w:hRule="exact" w:val="462"/>
        </w:trPr>
        <w:tc>
          <w:tcPr>
            <w:tcW w:w="449" w:type="pct"/>
            <w:tcBorders>
              <w:top w:val="nil"/>
              <w:left w:val="nil"/>
              <w:bottom w:val="nil"/>
              <w:right w:val="nil"/>
            </w:tcBorders>
            <w:vAlign w:val="center"/>
          </w:tcPr>
          <w:p w14:paraId="175983AB"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601CE5BA"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4FA5E9A9"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2B01D11C"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7FBFFB68" w14:textId="77777777" w:rsidR="00CE6694" w:rsidRPr="00855F71" w:rsidRDefault="00CE6694" w:rsidP="003D4D11">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7F7083E0" w14:textId="77777777" w:rsidR="00CE6694" w:rsidRPr="00855F71" w:rsidRDefault="00CE6694" w:rsidP="003D4D11">
      <w:pPr>
        <w:snapToGrid w:val="0"/>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A8036E5" w14:textId="77777777" w:rsidR="00CE6694" w:rsidRPr="00855F71" w:rsidRDefault="00CE6694" w:rsidP="003D4D11">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855F71">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43C6A5D0" w14:textId="77777777" w:rsidR="00966BF5" w:rsidRPr="00855F71" w:rsidRDefault="00966BF5" w:rsidP="003D4D11">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855F71">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E0AE58"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36D4065D" w14:textId="77777777" w:rsidR="00966BF5" w:rsidRPr="00855F71" w:rsidRDefault="00966BF5" w:rsidP="003D4D11">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55F71">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7F04E38A" w14:textId="77777777" w:rsidR="00966BF5" w:rsidRPr="00855F71" w:rsidRDefault="00966BF5" w:rsidP="003D4D11">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799A2974" w14:textId="77777777" w:rsidR="00966BF5" w:rsidRPr="00855F71" w:rsidRDefault="00966BF5" w:rsidP="003D4D11">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55F71">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2A353EF4" w14:textId="77777777" w:rsidR="00966BF5" w:rsidRPr="00855F71" w:rsidRDefault="00966BF5" w:rsidP="003D4D11">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9"/>
    <w:p w14:paraId="57BCDB33" w14:textId="77777777" w:rsidR="001A531F" w:rsidRPr="00855F71" w:rsidRDefault="001A531F"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55F7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321517" w14:textId="77777777" w:rsidR="00457421" w:rsidRPr="00855F71" w:rsidRDefault="00457421" w:rsidP="003D4D1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335FB380" w14:textId="77777777" w:rsidR="00457421" w:rsidRPr="00855F71" w:rsidRDefault="00457421" w:rsidP="003D4D1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9760C6A" w14:textId="77777777" w:rsidR="00457421" w:rsidRPr="00855F71" w:rsidRDefault="00457421" w:rsidP="003D4D1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0C74A53" w14:textId="77777777" w:rsidR="00457421" w:rsidRPr="00855F71" w:rsidRDefault="00457421" w:rsidP="003D4D1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387B29E5" w14:textId="77777777" w:rsidR="00457421" w:rsidRPr="00855F71" w:rsidRDefault="00457421" w:rsidP="003D4D1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68030490" w14:textId="70431AAF" w:rsidR="00EC6B7D" w:rsidRDefault="00EC6B7D" w:rsidP="003D4D1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2182F6C1" w14:textId="77777777" w:rsidR="003529E1" w:rsidRPr="00855F71" w:rsidRDefault="003529E1" w:rsidP="003D4D1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3841047C" w14:textId="77777777" w:rsidR="003529E1" w:rsidRPr="00855F71" w:rsidRDefault="003529E1" w:rsidP="003D4D11">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3155CFA1" w14:textId="77777777" w:rsidR="00C96175" w:rsidRPr="00855F71" w:rsidRDefault="00C96175" w:rsidP="003D4D11">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55F7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440B3160" w14:textId="77777777" w:rsidR="003529E1" w:rsidRPr="00855F71" w:rsidRDefault="003529E1" w:rsidP="003D4D1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55F71">
        <w:rPr>
          <w:rFonts w:ascii="HelveticaNowText Regular" w:eastAsia="Times New Roman" w:hAnsi="HelveticaNowText Regular" w:cs="HelveticaNowText Regular"/>
          <w:b/>
          <w:snapToGrid w:val="0"/>
          <w:kern w:val="0"/>
          <w:lang w:val="es-ES" w:eastAsia="es-ES"/>
          <w14:ligatures w14:val="none"/>
        </w:rPr>
        <w:t>Y</w:t>
      </w:r>
      <w:r w:rsidRPr="00855F71">
        <w:rPr>
          <w:rFonts w:ascii="HelveticaNowText Regular" w:eastAsia="Times New Roman" w:hAnsi="HelveticaNowText Regular" w:cs="HelveticaNowText Regular"/>
          <w:b/>
          <w:snapToGrid w:val="0"/>
          <w:kern w:val="0"/>
          <w:sz w:val="22"/>
          <w:szCs w:val="22"/>
          <w:lang w:val="es-ES" w:eastAsia="es-ES"/>
          <w14:ligatures w14:val="none"/>
        </w:rPr>
        <w:t>:</w:t>
      </w:r>
    </w:p>
    <w:p w14:paraId="7C71FA33" w14:textId="77777777" w:rsidR="003529E1" w:rsidRPr="00855F71" w:rsidRDefault="003529E1" w:rsidP="003D4D11">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855F71">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855F71">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855F71">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855F71">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3B987DEC" w14:textId="77777777" w:rsidR="003529E1" w:rsidRPr="00855F71" w:rsidRDefault="003529E1" w:rsidP="003D4D1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6423A943" w14:textId="77777777" w:rsidR="003529E1" w:rsidRPr="00855F71" w:rsidRDefault="003529E1" w:rsidP="003D4D1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55F71">
        <w:rPr>
          <w:rFonts w:ascii="HelveticaNowText Regular" w:eastAsia="Times New Roman" w:hAnsi="HelveticaNowText Regular" w:cs="HelveticaNowText Regular"/>
          <w:b/>
          <w:snapToGrid w:val="0"/>
          <w:kern w:val="0"/>
          <w:sz w:val="22"/>
          <w:szCs w:val="22"/>
          <w:lang w:val="es-ES" w:eastAsia="es-ES"/>
          <w14:ligatures w14:val="none"/>
        </w:rPr>
        <w:t>DECLARAN:</w:t>
      </w:r>
    </w:p>
    <w:p w14:paraId="47216A13" w14:textId="77777777" w:rsidR="003529E1" w:rsidRPr="00855F71" w:rsidRDefault="003529E1" w:rsidP="003D4D1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855F71">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855F71">
        <w:rPr>
          <w:rFonts w:ascii="HelveticaNowText Regular" w:eastAsia="Calibri" w:hAnsi="HelveticaNowText Regular" w:cs="HelveticaNowText Regular"/>
          <w:kern w:val="0"/>
          <w:sz w:val="22"/>
          <w:szCs w:val="22"/>
          <w:lang w:val="es-ES"/>
          <w14:ligatures w14:val="none"/>
        </w:rPr>
        <w:t>”</w:t>
      </w:r>
      <w:r w:rsidRPr="00855F71">
        <w:rPr>
          <w:rFonts w:ascii="HelveticaNowText Regular" w:eastAsia="Calibri" w:hAnsi="HelveticaNowText Regular" w:cs="HelveticaNowText Regular"/>
          <w:kern w:val="0"/>
          <w:sz w:val="22"/>
          <w:szCs w:val="22"/>
          <w:lang w:val="es-ES"/>
          <w14:ligatures w14:val="none"/>
        </w:rPr>
        <w:t xml:space="preserve"> a:</w:t>
      </w:r>
    </w:p>
    <w:p w14:paraId="67EF229B" w14:textId="77777777" w:rsidR="003529E1" w:rsidRPr="00855F71" w:rsidRDefault="003529E1" w:rsidP="003D4D11">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C0F8DFE" w14:textId="77777777" w:rsidR="003529E1" w:rsidRPr="00855F71" w:rsidRDefault="003529E1" w:rsidP="003D4D1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855F71">
        <w:rPr>
          <w:rFonts w:ascii="HelveticaNowText Regular" w:eastAsia="Calibri" w:hAnsi="HelveticaNowText Regular" w:cs="HelveticaNowText Regular"/>
          <w:snapToGrid w:val="0"/>
          <w:kern w:val="0"/>
          <w:sz w:val="22"/>
          <w:szCs w:val="22"/>
          <w:lang w:val="es-ES"/>
          <w14:ligatures w14:val="none"/>
        </w:rPr>
        <w:t>Que</w:t>
      </w:r>
      <w:r w:rsidR="00DA06C0" w:rsidRPr="00855F71">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855F71">
        <w:rPr>
          <w:rFonts w:ascii="HelveticaNowText Regular" w:eastAsia="Calibri" w:hAnsi="HelveticaNowText Regular" w:cs="HelveticaNowText Regular"/>
          <w:snapToGrid w:val="0"/>
          <w:kern w:val="0"/>
          <w:sz w:val="22"/>
          <w:szCs w:val="22"/>
          <w:lang w:val="es-ES"/>
          <w14:ligatures w14:val="none"/>
        </w:rPr>
        <w:t>.</w:t>
      </w:r>
    </w:p>
    <w:p w14:paraId="5BC72283" w14:textId="77777777" w:rsidR="00DA06C0" w:rsidRPr="00855F71" w:rsidRDefault="00DA06C0" w:rsidP="003D4D11">
      <w:pPr>
        <w:pStyle w:val="Prrafodelista"/>
        <w:spacing w:line="276" w:lineRule="auto"/>
        <w:rPr>
          <w:rFonts w:ascii="HelveticaNowText Regular" w:eastAsia="Calibri" w:hAnsi="HelveticaNowText Regular" w:cs="HelveticaNowText Regular"/>
          <w:snapToGrid w:val="0"/>
          <w:kern w:val="0"/>
          <w:sz w:val="22"/>
          <w:szCs w:val="22"/>
          <w:lang w:val="es-ES"/>
          <w14:ligatures w14:val="none"/>
        </w:rPr>
      </w:pPr>
    </w:p>
    <w:p w14:paraId="0183E23F" w14:textId="77777777" w:rsidR="00DA06C0" w:rsidRPr="00855F71" w:rsidRDefault="00DA06C0" w:rsidP="003D4D11">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855F71">
        <w:rPr>
          <w:rFonts w:ascii="HelveticaNowText Regular" w:eastAsia="Calibri" w:hAnsi="HelveticaNowText Regular" w:cs="HelveticaNowText Regular"/>
          <w:snapToGrid w:val="0"/>
          <w:kern w:val="0"/>
          <w:sz w:val="22"/>
          <w:szCs w:val="22"/>
          <w:lang w:val="es-ES"/>
          <w14:ligatures w14:val="none"/>
        </w:rPr>
        <w:t>______________</w:t>
      </w:r>
    </w:p>
    <w:p w14:paraId="3B8B3885" w14:textId="77777777" w:rsidR="00DA06C0" w:rsidRPr="00855F71" w:rsidRDefault="00DA06C0" w:rsidP="003D4D11">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855F71">
        <w:rPr>
          <w:rFonts w:ascii="HelveticaNowText Regular" w:eastAsia="Calibri" w:hAnsi="HelveticaNowText Regular" w:cs="HelveticaNowText Regular"/>
          <w:snapToGrid w:val="0"/>
          <w:kern w:val="0"/>
          <w:sz w:val="22"/>
          <w:szCs w:val="22"/>
          <w:lang w:val="es-ES"/>
          <w14:ligatures w14:val="none"/>
        </w:rPr>
        <w:t>______________</w:t>
      </w:r>
    </w:p>
    <w:p w14:paraId="6704118B" w14:textId="77777777" w:rsidR="00DA06C0" w:rsidRPr="00855F71" w:rsidRDefault="00DA06C0" w:rsidP="003D4D11">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855F71">
        <w:rPr>
          <w:rFonts w:ascii="HelveticaNowText Regular" w:eastAsia="Calibri" w:hAnsi="HelveticaNowText Regular" w:cs="HelveticaNowText Regular"/>
          <w:snapToGrid w:val="0"/>
          <w:kern w:val="0"/>
          <w:sz w:val="22"/>
          <w:szCs w:val="22"/>
          <w:lang w:val="es-ES"/>
          <w14:ligatures w14:val="none"/>
        </w:rPr>
        <w:t>______________</w:t>
      </w:r>
    </w:p>
    <w:p w14:paraId="2221F4E3" w14:textId="77777777" w:rsidR="00DA06C0" w:rsidRPr="00855F71" w:rsidRDefault="00DA06C0" w:rsidP="003D4D1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BBC77D1" w14:textId="77777777" w:rsidR="00457421" w:rsidRPr="00855F71" w:rsidRDefault="003529E1" w:rsidP="003D4D1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855F71">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855F71">
        <w:rPr>
          <w:rFonts w:ascii="HelveticaNowText Regular" w:eastAsia="Times New Roman" w:hAnsi="HelveticaNowText Regular" w:cs="HelveticaNowText Regular"/>
          <w:b/>
          <w:bCs/>
          <w:iCs/>
          <w:snapToGrid w:val="0"/>
          <w:kern w:val="0"/>
          <w:sz w:val="22"/>
          <w:szCs w:val="20"/>
          <w:lang w:val="es-ES" w:eastAsia="es-ES"/>
          <w14:ligatures w14:val="none"/>
        </w:rPr>
        <w:t>s</w:t>
      </w:r>
      <w:r w:rsidRPr="00855F71">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855F71">
        <w:rPr>
          <w:rFonts w:ascii="HelveticaNowText Regular" w:eastAsia="Times New Roman" w:hAnsi="HelveticaNowText Regular" w:cs="HelveticaNowText Regular"/>
          <w:b/>
          <w:bCs/>
          <w:iCs/>
          <w:snapToGrid w:val="0"/>
          <w:kern w:val="0"/>
          <w:sz w:val="22"/>
          <w:szCs w:val="20"/>
          <w:lang w:val="es-ES" w:eastAsia="es-ES"/>
          <w14:ligatures w14:val="none"/>
        </w:rPr>
        <w:t>s</w:t>
      </w:r>
      <w:r w:rsidRPr="00855F71">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855F71">
        <w:rPr>
          <w:rFonts w:ascii="HelveticaNowText Regular" w:eastAsia="Times New Roman" w:hAnsi="HelveticaNowText Regular" w:cs="HelveticaNowText Regular"/>
          <w:b/>
          <w:bCs/>
          <w:iCs/>
          <w:snapToGrid w:val="0"/>
          <w:kern w:val="0"/>
          <w:sz w:val="22"/>
          <w:szCs w:val="20"/>
          <w:lang w:val="es-ES" w:eastAsia="es-ES"/>
          <w14:ligatures w14:val="none"/>
        </w:rPr>
        <w:t>s</w:t>
      </w:r>
    </w:p>
    <w:p w14:paraId="584D4E1D" w14:textId="77777777" w:rsidR="00457421" w:rsidRPr="00855F71" w:rsidRDefault="00DA06C0" w:rsidP="003D4D1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855F71">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855F71">
        <w:rPr>
          <w:rFonts w:ascii="HelveticaNowText Regular" w:eastAsia="Times New Roman" w:hAnsi="HelveticaNowText Regular" w:cs="HelveticaNowText Regular"/>
          <w:b/>
          <w:bCs/>
          <w:iCs/>
          <w:snapToGrid w:val="0"/>
          <w:kern w:val="0"/>
          <w:sz w:val="22"/>
          <w:szCs w:val="20"/>
          <w:lang w:val="es-ES" w:eastAsia="es-ES"/>
          <w14:ligatures w14:val="none"/>
        </w:rPr>
        <w:tab/>
      </w:r>
      <w:r w:rsidRPr="00855F71">
        <w:rPr>
          <w:rFonts w:ascii="HelveticaNowText Regular" w:eastAsia="Times New Roman" w:hAnsi="HelveticaNowText Regular" w:cs="HelveticaNowText Regular"/>
          <w:b/>
          <w:bCs/>
          <w:iCs/>
          <w:snapToGrid w:val="0"/>
          <w:kern w:val="0"/>
          <w:sz w:val="22"/>
          <w:szCs w:val="20"/>
          <w:lang w:val="es-ES" w:eastAsia="es-ES"/>
          <w14:ligatures w14:val="none"/>
        </w:rPr>
        <w:tab/>
      </w:r>
      <w:r w:rsidRPr="00855F71">
        <w:rPr>
          <w:rFonts w:ascii="HelveticaNowText Regular" w:eastAsia="Times New Roman" w:hAnsi="HelveticaNowText Regular" w:cs="HelveticaNowText Regular"/>
          <w:b/>
          <w:bCs/>
          <w:iCs/>
          <w:snapToGrid w:val="0"/>
          <w:kern w:val="0"/>
          <w:sz w:val="22"/>
          <w:szCs w:val="20"/>
          <w:lang w:val="es-ES" w:eastAsia="es-ES"/>
          <w14:ligatures w14:val="none"/>
        </w:rPr>
        <w:tab/>
      </w:r>
      <w:r w:rsidRPr="00855F71">
        <w:rPr>
          <w:rFonts w:ascii="HelveticaNowText Regular" w:eastAsia="Times New Roman" w:hAnsi="HelveticaNowText Regular" w:cs="HelveticaNowText Regular"/>
          <w:b/>
          <w:bCs/>
          <w:iCs/>
          <w:snapToGrid w:val="0"/>
          <w:kern w:val="0"/>
          <w:sz w:val="22"/>
          <w:szCs w:val="20"/>
          <w:lang w:val="es-ES" w:eastAsia="es-ES"/>
          <w14:ligatures w14:val="none"/>
        </w:rPr>
        <w:tab/>
      </w:r>
      <w:r w:rsidRPr="00855F71">
        <w:rPr>
          <w:rFonts w:ascii="HelveticaNowText Regular" w:eastAsia="Times New Roman" w:hAnsi="HelveticaNowText Regular" w:cs="HelveticaNowText Regular"/>
          <w:b/>
          <w:bCs/>
          <w:iCs/>
          <w:snapToGrid w:val="0"/>
          <w:kern w:val="0"/>
          <w:sz w:val="22"/>
          <w:szCs w:val="20"/>
          <w:lang w:val="es-ES" w:eastAsia="es-ES"/>
          <w14:ligatures w14:val="none"/>
        </w:rPr>
        <w:tab/>
      </w:r>
      <w:r w:rsidRPr="00855F71">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28BA896D" w14:textId="77777777" w:rsidR="00561170" w:rsidRPr="00855F71" w:rsidRDefault="00561170" w:rsidP="003D4D11">
      <w:pPr>
        <w:spacing w:line="276" w:lineRule="auto"/>
        <w:rPr>
          <w:rFonts w:ascii="HelveticaNowText Regular" w:hAnsi="HelveticaNowText Regular" w:cs="HelveticaNowText Regular"/>
          <w:lang w:val="es-ES"/>
        </w:rPr>
      </w:pPr>
    </w:p>
    <w:p w14:paraId="1736DABD" w14:textId="1E1FFCE3" w:rsidR="00EC6B7D" w:rsidRDefault="00EC6B7D" w:rsidP="003D4D11">
      <w:pPr>
        <w:spacing w:line="276" w:lineRule="auto"/>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71A94850" w14:textId="77777777" w:rsidR="004C7B85" w:rsidRPr="00EC6B7D" w:rsidRDefault="004C7B85" w:rsidP="003D4D1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EC6B7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EC6B7D">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06480C3E" w14:textId="77777777" w:rsidR="00B85F26" w:rsidRPr="00EC6B7D" w:rsidRDefault="00B85F26" w:rsidP="003D4D1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150A5EA6" w14:textId="77777777" w:rsidR="00B87091" w:rsidRPr="00EC6B7D" w:rsidRDefault="00B87091" w:rsidP="003D4D1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49DDBBA7" w14:textId="77777777" w:rsidR="00010316" w:rsidRPr="00EC6B7D" w:rsidRDefault="00150712" w:rsidP="003D4D11">
      <w:pPr>
        <w:spacing w:line="276" w:lineRule="auto"/>
        <w:jc w:val="both"/>
        <w:rPr>
          <w:rFonts w:ascii="HelveticaNowText Regular" w:hAnsi="HelveticaNowText Regular" w:cs="HelveticaNowText Regular"/>
          <w:lang w:val="es-ES"/>
        </w:rPr>
      </w:pPr>
      <w:r w:rsidRPr="00EC6B7D">
        <w:rPr>
          <w:rFonts w:ascii="HelveticaNowText Regular" w:hAnsi="HelveticaNowText Regular" w:cs="HelveticaNowText Regular"/>
          <w:lang w:val="es-ES"/>
        </w:rPr>
        <w:t>El Sr./Sra. *********************</w:t>
      </w:r>
      <w:r w:rsidR="00010316" w:rsidRPr="00EC6B7D">
        <w:rPr>
          <w:rFonts w:ascii="HelveticaNowText Regular" w:hAnsi="HelveticaNowText Regular" w:cs="HelveticaNowText Regular"/>
          <w:lang w:val="es-ES"/>
        </w:rPr>
        <w:t>, con DNI número *********</w:t>
      </w:r>
      <w:r w:rsidRPr="00EC6B7D">
        <w:rPr>
          <w:rFonts w:ascii="HelveticaNowText Regular" w:hAnsi="HelveticaNowText Regular" w:cs="HelveticaNowText Regular"/>
          <w:lang w:val="es-ES"/>
        </w:rPr>
        <w:t xml:space="preserve"> en nombre propio/ en nombre y representación de la empresa ***********, con NIF **********,</w:t>
      </w:r>
      <w:r w:rsidR="00010316" w:rsidRPr="00EC6B7D">
        <w:rPr>
          <w:rFonts w:ascii="HelveticaNowText Regular" w:hAnsi="HelveticaNowText Regular" w:cs="HelveticaNowText Regular"/>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EC6B7D">
        <w:rPr>
          <w:rFonts w:ascii="HelveticaNowText Regular" w:hAnsi="HelveticaNowText Regular" w:cs="HelveticaNowText Regular"/>
          <w:lang w:val="es-ES"/>
        </w:rPr>
        <w:t xml:space="preserve"> </w:t>
      </w:r>
    </w:p>
    <w:p w14:paraId="5A74DC18" w14:textId="77777777" w:rsidR="00B85F26" w:rsidRPr="00EC6B7D" w:rsidRDefault="00B85F26" w:rsidP="003D4D11">
      <w:pPr>
        <w:spacing w:line="276" w:lineRule="auto"/>
        <w:jc w:val="both"/>
        <w:rPr>
          <w:rFonts w:ascii="HelveticaNowText Regular" w:hAnsi="HelveticaNowText Regular" w:cs="HelveticaNowText Regular"/>
          <w:lang w:val="es-ES"/>
        </w:rPr>
      </w:pPr>
    </w:p>
    <w:p w14:paraId="502C6A2C" w14:textId="77777777" w:rsidR="00596A40" w:rsidRPr="00EC6B7D" w:rsidRDefault="00596A40" w:rsidP="003D4D11">
      <w:pPr>
        <w:shd w:val="clear" w:color="auto" w:fill="FFFFFF"/>
        <w:spacing w:line="276" w:lineRule="auto"/>
        <w:jc w:val="both"/>
        <w:rPr>
          <w:rFonts w:ascii="HelveticaNowText Regular" w:eastAsia="Times New Roman" w:hAnsi="HelveticaNowText Regular" w:cs="HelveticaNowText Regular"/>
          <w:bCs/>
          <w:snapToGrid w:val="0"/>
          <w:lang w:val="es-ES" w:eastAsia="es-ES"/>
        </w:rPr>
      </w:pPr>
      <w:r w:rsidRPr="00EC6B7D">
        <w:rPr>
          <w:rFonts w:ascii="HelveticaNowText Regular" w:eastAsia="Times New Roman" w:hAnsi="HelveticaNowText Regular" w:cs="HelveticaNowText Regular"/>
          <w:bCs/>
          <w:snapToGrid w:val="0"/>
          <w:kern w:val="0"/>
          <w:lang w:val="es-ES" w:eastAsia="es-ES"/>
          <w14:ligatures w14:val="none"/>
        </w:rPr>
        <w:t>a) Que, en el supuesto de que la ejecución del contrato implique el tratamiento de datos</w:t>
      </w:r>
      <w:r w:rsidR="006C30C0" w:rsidRPr="00EC6B7D">
        <w:rPr>
          <w:rFonts w:ascii="HelveticaNowText Regular" w:eastAsia="Times New Roman" w:hAnsi="HelveticaNowText Regular" w:cs="HelveticaNowText Regular"/>
          <w:bCs/>
          <w:snapToGrid w:val="0"/>
          <w:kern w:val="0"/>
          <w:lang w:val="es-ES" w:eastAsia="es-ES"/>
          <w14:ligatures w14:val="none"/>
        </w:rPr>
        <w:t xml:space="preserve"> personales</w:t>
      </w:r>
      <w:r w:rsidR="00FB50F4" w:rsidRPr="00EC6B7D">
        <w:rPr>
          <w:rFonts w:ascii="HelveticaNowText Regular" w:eastAsia="Times New Roman" w:hAnsi="HelveticaNowText Regular" w:cs="HelveticaNowText Regular"/>
          <w:bCs/>
          <w:snapToGrid w:val="0"/>
          <w:kern w:val="0"/>
          <w:lang w:val="es-ES" w:eastAsia="es-ES"/>
          <w14:ligatures w14:val="none"/>
        </w:rPr>
        <w:t>,</w:t>
      </w:r>
      <w:r w:rsidRPr="00EC6B7D">
        <w:rPr>
          <w:rFonts w:ascii="HelveticaNowText Regular" w:eastAsia="Times New Roman" w:hAnsi="HelveticaNowText Regular" w:cs="HelveticaNowText Regular"/>
          <w:bCs/>
          <w:snapToGrid w:val="0"/>
          <w:kern w:val="0"/>
          <w:lang w:val="es-ES" w:eastAsia="es-ES"/>
          <w14:ligatures w14:val="none"/>
        </w:rPr>
        <w:t xml:space="preserve"> </w:t>
      </w:r>
      <w:r w:rsidR="00D440C0" w:rsidRPr="00EC6B7D">
        <w:rPr>
          <w:rFonts w:ascii="HelveticaNowText Regular" w:eastAsia="Times New Roman" w:hAnsi="HelveticaNowText Regular" w:cs="HelveticaNowText Regular"/>
          <w:bCs/>
          <w:snapToGrid w:val="0"/>
          <w:kern w:val="0"/>
          <w:lang w:val="es-ES" w:eastAsia="es-ES"/>
          <w14:ligatures w14:val="none"/>
        </w:rPr>
        <w:t>dicho tratamiento se realizará con</w:t>
      </w:r>
      <w:r w:rsidRPr="00EC6B7D">
        <w:rPr>
          <w:rFonts w:ascii="HelveticaNowText Regular" w:eastAsia="Times New Roman" w:hAnsi="HelveticaNowText Regular" w:cs="HelveticaNowText Regular"/>
          <w:bCs/>
          <w:snapToGrid w:val="0"/>
          <w:kern w:val="0"/>
          <w:lang w:val="es-ES" w:eastAsia="es-ES"/>
          <w14:ligatures w14:val="none"/>
        </w:rPr>
        <w:t xml:space="preserve"> </w:t>
      </w:r>
      <w:r w:rsidR="006C30C0" w:rsidRPr="00EC6B7D">
        <w:rPr>
          <w:rFonts w:ascii="HelveticaNowText Regular" w:eastAsia="Times New Roman" w:hAnsi="HelveticaNowText Regular" w:cs="HelveticaNowText Regular"/>
          <w:bCs/>
          <w:snapToGrid w:val="0"/>
          <w:lang w:val="es-ES"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52F1F193" w14:textId="77777777" w:rsidR="00596A40" w:rsidRPr="00EC6B7D" w:rsidRDefault="00596A40" w:rsidP="003D4D11">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26CD7B35" w14:textId="77777777" w:rsidR="00596A40" w:rsidRPr="00EC6B7D" w:rsidRDefault="00596A40" w:rsidP="003D4D11">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EC6B7D">
        <w:rPr>
          <w:rFonts w:ascii="HelveticaNowText Regular" w:eastAsia="Times New Roman" w:hAnsi="HelveticaNowText Regular" w:cs="HelveticaNowText Regular"/>
          <w:bCs/>
          <w:snapToGrid w:val="0"/>
          <w:kern w:val="0"/>
          <w:lang w:val="es-ES" w:eastAsia="es-ES"/>
          <w14:ligatures w14:val="none"/>
        </w:rPr>
        <w:t xml:space="preserve">b) Que la empresa </w:t>
      </w:r>
      <w:r w:rsidR="009D7E6A" w:rsidRPr="00EC6B7D">
        <w:rPr>
          <w:rFonts w:ascii="HelveticaNowText Regular" w:eastAsia="Times New Roman" w:hAnsi="HelveticaNowText Regular" w:cs="HelveticaNowText Regular"/>
          <w:bCs/>
          <w:snapToGrid w:val="0"/>
          <w:kern w:val="0"/>
          <w:lang w:val="es-ES" w:eastAsia="es-ES"/>
          <w14:ligatures w14:val="none"/>
        </w:rPr>
        <w:t>adjudicataria</w:t>
      </w:r>
      <w:r w:rsidRPr="00EC6B7D">
        <w:rPr>
          <w:rFonts w:ascii="HelveticaNowText Regular" w:eastAsia="Times New Roman" w:hAnsi="HelveticaNowText Regular" w:cs="HelveticaNowText Regular"/>
          <w:bCs/>
          <w:snapToGrid w:val="0"/>
          <w:kern w:val="0"/>
          <w:lang w:val="es-ES" w:eastAsia="es-ES"/>
          <w14:ligatures w14:val="none"/>
        </w:rPr>
        <w:t xml:space="preserve"> dispone de la capacidad, solvencia técnica y recursos humanos y materiales necesarios para garantizar que</w:t>
      </w:r>
      <w:r w:rsidR="00D440C0" w:rsidRPr="00EC6B7D">
        <w:rPr>
          <w:rFonts w:ascii="HelveticaNowText Regular" w:eastAsia="Times New Roman" w:hAnsi="HelveticaNowText Regular" w:cs="HelveticaNowText Regular"/>
          <w:bCs/>
          <w:snapToGrid w:val="0"/>
          <w:kern w:val="0"/>
          <w:lang w:val="es-ES" w:eastAsia="es-ES"/>
          <w14:ligatures w14:val="none"/>
        </w:rPr>
        <w:t xml:space="preserve"> </w:t>
      </w:r>
      <w:r w:rsidRPr="00EC6B7D">
        <w:rPr>
          <w:rFonts w:ascii="HelveticaNowText Regular" w:eastAsia="Times New Roman" w:hAnsi="HelveticaNowText Regular" w:cs="HelveticaNowText Regular"/>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33FC5BD3" w14:textId="77777777" w:rsidR="00596A40" w:rsidRPr="00EC6B7D" w:rsidRDefault="00596A40" w:rsidP="003D4D11">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35B70A3" w14:textId="77777777" w:rsidR="00596A40" w:rsidRPr="00EC6B7D" w:rsidRDefault="00596A40" w:rsidP="003D4D11">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EC6B7D">
        <w:rPr>
          <w:rFonts w:ascii="HelveticaNowText Regular" w:eastAsia="Times New Roman" w:hAnsi="HelveticaNowText Regular" w:cs="HelveticaNowText Regular"/>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5FD05E4" w14:textId="77777777" w:rsidR="00596A40" w:rsidRPr="00EC6B7D" w:rsidRDefault="00596A40" w:rsidP="003D4D11">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26D7CC3A" w14:textId="77777777" w:rsidR="00596A40" w:rsidRPr="00EC6B7D" w:rsidRDefault="00596A40" w:rsidP="003D4D11">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EC6B7D">
        <w:rPr>
          <w:rFonts w:ascii="HelveticaNowText Regular" w:eastAsia="Times New Roman" w:hAnsi="HelveticaNowText Regular" w:cs="HelveticaNowText Regular"/>
          <w:bCs/>
          <w:snapToGrid w:val="0"/>
          <w:kern w:val="0"/>
          <w:lang w:val="es-ES" w:eastAsia="es-ES"/>
          <w14:ligatures w14:val="none"/>
        </w:rPr>
        <w:t xml:space="preserve">d) Que la empresa </w:t>
      </w:r>
      <w:r w:rsidR="009D7E6A" w:rsidRPr="00EC6B7D">
        <w:rPr>
          <w:rFonts w:ascii="HelveticaNowText Regular" w:eastAsia="Times New Roman" w:hAnsi="HelveticaNowText Regular" w:cs="HelveticaNowText Regular"/>
          <w:bCs/>
          <w:snapToGrid w:val="0"/>
          <w:kern w:val="0"/>
          <w:lang w:val="es-ES" w:eastAsia="es-ES"/>
          <w14:ligatures w14:val="none"/>
        </w:rPr>
        <w:t>adjudicataria</w:t>
      </w:r>
      <w:r w:rsidRPr="00EC6B7D">
        <w:rPr>
          <w:rFonts w:ascii="HelveticaNowText Regular" w:eastAsia="Times New Roman" w:hAnsi="HelveticaNowText Regular" w:cs="HelveticaNowText Regular"/>
          <w:bCs/>
          <w:snapToGrid w:val="0"/>
          <w:kern w:val="0"/>
          <w:lang w:val="es-ES" w:eastAsia="es-ES"/>
          <w14:ligatures w14:val="none"/>
        </w:rPr>
        <w:t xml:space="preserve"> es conocedora de la obligación de formalizar y firmar, el correspondiente Contrato regulador del encargo de tratamiento de datos personales (</w:t>
      </w:r>
      <w:r w:rsidRPr="00EC6B7D">
        <w:rPr>
          <w:rFonts w:ascii="HelveticaNowText Regular" w:eastAsia="Times New Roman" w:hAnsi="HelveticaNowText Regular" w:cs="HelveticaNowText Regular"/>
          <w:b/>
          <w:snapToGrid w:val="0"/>
          <w:kern w:val="0"/>
          <w:lang w:val="es-ES" w:eastAsia="es-ES"/>
          <w14:ligatures w14:val="none"/>
        </w:rPr>
        <w:t>ANEXO X</w:t>
      </w:r>
      <w:r w:rsidRPr="00EC6B7D">
        <w:rPr>
          <w:rFonts w:ascii="HelveticaNowText Regular" w:eastAsia="Times New Roman" w:hAnsi="HelveticaNowText Regular" w:cs="HelveticaNowText Regular"/>
          <w:bCs/>
          <w:snapToGrid w:val="0"/>
          <w:kern w:val="0"/>
          <w:lang w:val="es-ES" w:eastAsia="es-ES"/>
          <w14:ligatures w14:val="none"/>
        </w:rPr>
        <w:t>), en los términos previstos en el artículo 28 del RGPD y en el artículo 33 de la LOPDGDD, así como en la Cláusula 24 del PCAP.</w:t>
      </w:r>
    </w:p>
    <w:p w14:paraId="3FC2A317" w14:textId="77777777" w:rsidR="00B85F26" w:rsidRPr="00EC6B7D" w:rsidRDefault="00B85F26" w:rsidP="003D4D11">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28F770EA" w14:textId="77777777" w:rsidR="00B85F26" w:rsidRPr="00EC6B7D" w:rsidRDefault="00B85F26" w:rsidP="003D4D11">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EC6B7D">
        <w:rPr>
          <w:rFonts w:ascii="HelveticaNowText Regular" w:eastAsia="Times New Roman" w:hAnsi="HelveticaNowText Regular" w:cs="HelveticaNowText Regular"/>
          <w:bCs/>
          <w:snapToGrid w:val="0"/>
          <w:kern w:val="0"/>
          <w:lang w:val="es-ES" w:eastAsia="es-ES"/>
          <w14:ligatures w14:val="none"/>
        </w:rPr>
        <w:t xml:space="preserve">e) Que, de hacer uso la empresa de herramientas, sistemas, modelos y/o soluciones de Inteligencia Artificial con motivo de la prestación de los </w:t>
      </w:r>
      <w:r w:rsidRPr="00EC6B7D">
        <w:rPr>
          <w:rFonts w:ascii="HelveticaNowText Regular" w:eastAsia="Times New Roman" w:hAnsi="HelveticaNowText Regular" w:cs="HelveticaNowText Regular"/>
          <w:bCs/>
          <w:snapToGrid w:val="0"/>
          <w:kern w:val="0"/>
          <w:lang w:val="es-ES" w:eastAsia="es-ES"/>
          <w14:ligatures w14:val="none"/>
        </w:rPr>
        <w:lastRenderedPageBreak/>
        <w:t>servicios</w:t>
      </w:r>
      <w:r w:rsidR="00C23BF7" w:rsidRPr="00EC6B7D">
        <w:rPr>
          <w:rFonts w:ascii="HelveticaNowText Regular" w:eastAsia="Times New Roman" w:hAnsi="HelveticaNowText Regular" w:cs="HelveticaNowText Regular"/>
          <w:bCs/>
          <w:snapToGrid w:val="0"/>
          <w:kern w:val="0"/>
          <w:lang w:val="es-ES" w:eastAsia="es-ES"/>
          <w14:ligatures w14:val="none"/>
        </w:rPr>
        <w:t>/suministros</w:t>
      </w:r>
      <w:r w:rsidRPr="00EC6B7D">
        <w:rPr>
          <w:rFonts w:ascii="HelveticaNowText Regular" w:eastAsia="Times New Roman" w:hAnsi="HelveticaNowText Regular" w:cs="HelveticaNowText Regular"/>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de Inteligencia Artificial), o cualquier otra normativa en materia de inteligencia artificial que resulte de aplicación</w:t>
      </w:r>
    </w:p>
    <w:p w14:paraId="37B38664" w14:textId="77777777" w:rsidR="00C23BF7" w:rsidRPr="00EC6B7D" w:rsidRDefault="00C23BF7" w:rsidP="003D4D11">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7D378BCE" w14:textId="77777777" w:rsidR="00596A40" w:rsidRPr="00EC6B7D" w:rsidRDefault="00596A40" w:rsidP="003D4D11">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56FB6A1A" w14:textId="77777777" w:rsidR="00B87091" w:rsidRPr="00EC6B7D" w:rsidRDefault="00B87091"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0622427D" w14:textId="77777777" w:rsidR="001A531F" w:rsidRPr="00EC6B7D" w:rsidRDefault="001A531F" w:rsidP="003D4D11">
      <w:pPr>
        <w:shd w:val="clear" w:color="auto" w:fill="FFFFFF"/>
        <w:spacing w:after="0" w:line="276" w:lineRule="auto"/>
        <w:jc w:val="both"/>
        <w:rPr>
          <w:rFonts w:ascii="HelveticaNowText Regular" w:eastAsia="Times New Roman" w:hAnsi="HelveticaNowText Regular" w:cs="HelveticaNowText Regular"/>
          <w:color w:val="000000"/>
          <w:kern w:val="0"/>
          <w:lang w:val="es-ES" w:eastAsia="es-ES"/>
          <w14:ligatures w14:val="none"/>
        </w:rPr>
      </w:pPr>
      <w:r w:rsidRPr="00EC6B7D">
        <w:rPr>
          <w:rFonts w:ascii="HelveticaNowText Regular" w:eastAsia="Times New Roman" w:hAnsi="HelveticaNowText Regular" w:cs="HelveticaNowText Regular"/>
          <w:color w:val="000000"/>
          <w:kern w:val="0"/>
          <w:lang w:val="es-ES" w:eastAsia="es-ES"/>
          <w14:ligatures w14:val="none"/>
        </w:rPr>
        <w:t>Y a los efectos oportunos, se procede a la firma electrónica de la persona que formula la presente declaración responsable.</w:t>
      </w:r>
    </w:p>
    <w:p w14:paraId="6B5D5D1F" w14:textId="77777777" w:rsidR="001A531F" w:rsidRPr="00855F71" w:rsidRDefault="001A531F"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77CA5270" w14:textId="77777777" w:rsidR="005A56B2" w:rsidRPr="00855F71" w:rsidRDefault="005A56B2" w:rsidP="003D4D1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C98D59" w14:textId="0070F0F6" w:rsidR="00EC6B7D" w:rsidRDefault="00EC6B7D">
      <w:pPr>
        <w:rPr>
          <w:rFonts w:ascii="HelveticaNowText Regular" w:eastAsia="Times New Roman" w:hAnsi="HelveticaNowText Regular" w:cs="HelveticaNowText Regular"/>
          <w:b/>
          <w:bCs/>
          <w:color w:val="000000"/>
          <w:kern w:val="0"/>
          <w:sz w:val="22"/>
          <w:szCs w:val="22"/>
          <w:lang w:val="es-ES" w:eastAsia="es-ES"/>
          <w14:ligatures w14:val="none"/>
        </w:rPr>
      </w:pPr>
      <w:r>
        <w:rPr>
          <w:rFonts w:ascii="HelveticaNowText Regular" w:eastAsia="Times New Roman" w:hAnsi="HelveticaNowText Regular" w:cs="HelveticaNowText Regular"/>
          <w:b/>
          <w:bCs/>
          <w:color w:val="000000"/>
          <w:kern w:val="0"/>
          <w:sz w:val="22"/>
          <w:szCs w:val="22"/>
          <w:lang w:val="es-ES" w:eastAsia="es-ES"/>
          <w14:ligatures w14:val="none"/>
        </w:rPr>
        <w:br w:type="page"/>
      </w:r>
    </w:p>
    <w:p w14:paraId="12BDFC76" w14:textId="77777777" w:rsidR="00AF0914" w:rsidRPr="00855F71" w:rsidRDefault="00AF0914" w:rsidP="003D4D1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1D8AE5F4"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p>
    <w:p w14:paraId="74A4861F" w14:textId="77777777" w:rsidR="00AF0914" w:rsidRPr="00855F71" w:rsidRDefault="00AF0914" w:rsidP="003D4D11">
      <w:pPr>
        <w:spacing w:line="276" w:lineRule="auto"/>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Contrato del encargo de tratamiento de datos personales (LOPD)</w:t>
      </w:r>
    </w:p>
    <w:p w14:paraId="66BA5436"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153D8CB0" w14:textId="77777777" w:rsidR="00AF0914" w:rsidRPr="00855F71" w:rsidRDefault="00AF0914" w:rsidP="003D4D11">
      <w:pPr>
        <w:spacing w:line="276" w:lineRule="auto"/>
        <w:jc w:val="center"/>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CLÁUSULAS</w:t>
      </w:r>
    </w:p>
    <w:p w14:paraId="754AF315" w14:textId="77777777" w:rsidR="00AF0914" w:rsidRPr="00855F71" w:rsidRDefault="00AF0914" w:rsidP="003D4D11">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OBJETO DEL CONTRATO</w:t>
      </w:r>
    </w:p>
    <w:p w14:paraId="575C60D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objeto del presente contrato es dar cumplimiento a:</w:t>
      </w:r>
    </w:p>
    <w:p w14:paraId="0DFC0DD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19AAF27B"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y/o a:</w:t>
      </w:r>
    </w:p>
    <w:p w14:paraId="4E250D35"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855F71">
        <w:rPr>
          <w:rFonts w:ascii="HelveticaNowText Regular" w:hAnsi="HelveticaNowText Regular" w:cs="HelveticaNowText Regular"/>
          <w:sz w:val="22"/>
          <w:szCs w:val="22"/>
          <w:lang w:val="es-ES"/>
        </w:rPr>
        <w:t>adjudicado derivado de la licitación efectuada</w:t>
      </w:r>
      <w:r w:rsidRPr="00855F71">
        <w:rPr>
          <w:rFonts w:ascii="HelveticaNowText Regular" w:hAnsi="HelveticaNowText Regular" w:cs="HelveticaNowText Regular"/>
          <w:sz w:val="22"/>
          <w:szCs w:val="22"/>
          <w:lang w:val="es-ES"/>
        </w:rPr>
        <w:t xml:space="preserve"> requieren el tratamiento de datos bajo la responsabilidad de MUTUA INTERCOMARCAL, en su condición de RESPONSABLE DEL TRATAMIENTO.</w:t>
      </w:r>
    </w:p>
    <w:p w14:paraId="7E7890C1"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2562888" w14:textId="77777777" w:rsidR="00AF0914" w:rsidRPr="00855F71" w:rsidRDefault="00AF0914" w:rsidP="003D4D11">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LAS OBLIGACIONES DE LAS PARTES: EN SU CONDICIÓN DE RESPONSABLES DE TRATAMIENTO (PUNTO QUINTO CASO “B”)</w:t>
      </w:r>
    </w:p>
    <w:p w14:paraId="6E5DE350"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p>
    <w:p w14:paraId="22E66249"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2.1. FINALIDAD DE LA COMUNICACIÓN DE DATOS</w:t>
      </w:r>
    </w:p>
    <w:p w14:paraId="7B55457C"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w:t>
      </w:r>
      <w:r w:rsidRPr="00855F71">
        <w:rPr>
          <w:rFonts w:ascii="HelveticaNowText Regular" w:hAnsi="HelveticaNowText Regular" w:cs="HelveticaNowText Regular"/>
          <w:sz w:val="22"/>
          <w:szCs w:val="22"/>
          <w:lang w:val="es-ES"/>
        </w:rPr>
        <w:lastRenderedPageBreak/>
        <w:t>y señalados en el pliego de condiciones del concurso público asociado y por tanto, los datos no serán tratados ulteriormente de manera incompatible con dichos fines.</w:t>
      </w:r>
    </w:p>
    <w:p w14:paraId="1157A461"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6A49DA4D"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2.2. OBLIGACIONES DEL CEDENTE</w:t>
      </w:r>
    </w:p>
    <w:p w14:paraId="2E48BD9A"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379E7990"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55AA6121"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2.3. OBLIGACIONES DEL CESIONARIO</w:t>
      </w:r>
    </w:p>
    <w:p w14:paraId="045D0456"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7F7C067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54102DE3"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0BBD3BA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75A63581"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045F8CC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60A86BF5"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5.- Designar un Delegado de Protección de Datos (DPD) cuando proceda.</w:t>
      </w:r>
    </w:p>
    <w:p w14:paraId="384282A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6A9B02AD"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 xml:space="preserve">7.- El cesionario comunicará al cedente el ejercicio de los derechos de los interesados por correo electrónico a la dirección de correo señalada como contacto </w:t>
      </w:r>
      <w:r w:rsidRPr="00855F71">
        <w:rPr>
          <w:rFonts w:ascii="HelveticaNowText Regular" w:hAnsi="HelveticaNowText Regular" w:cs="HelveticaNowText Regular"/>
          <w:sz w:val="22"/>
          <w:szCs w:val="22"/>
          <w:lang w:val="es-ES"/>
        </w:rPr>
        <w:lastRenderedPageBreak/>
        <w:t>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57C2A806"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61B4CDB6"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9.- Apoyar al cedente en la realización de las consultas previas a la autoridad de control, cuando proceda.</w:t>
      </w:r>
    </w:p>
    <w:p w14:paraId="7044AFA8"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1613B97E"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0DBFDB30"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14486DB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39A5146A"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D0CFCAE"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46464E5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1238431D"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13736B68"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DEC2D4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 xml:space="preserve">g.- En particular, el destinatario deberá adoptar las medidas de seguridad técnicas y organizativas, suficientes y necesarias para garantizar la confidencialidad, </w:t>
      </w:r>
      <w:r w:rsidRPr="00855F71">
        <w:rPr>
          <w:rFonts w:ascii="HelveticaNowText Regular" w:hAnsi="HelveticaNowText Regular" w:cs="HelveticaNowText Regular"/>
          <w:sz w:val="22"/>
          <w:szCs w:val="22"/>
          <w:lang w:val="es-ES"/>
        </w:rPr>
        <w:lastRenderedPageBreak/>
        <w:t>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7891D4FB"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12.</w:t>
      </w:r>
      <w:r w:rsidRPr="00855F71">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0DA4995F"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13.</w:t>
      </w:r>
      <w:r w:rsidRPr="00855F71">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7E9C9279"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14.</w:t>
      </w:r>
      <w:r w:rsidRPr="00855F71">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57AC184D"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15.</w:t>
      </w:r>
      <w:r w:rsidRPr="00855F71">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002D34FE"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16.</w:t>
      </w:r>
      <w:r w:rsidRPr="00855F71">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6156A0C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17.</w:t>
      </w:r>
      <w:r w:rsidRPr="00855F71">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5362EE73"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1562992E"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029B46AB"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19F2B024"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lastRenderedPageBreak/>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0E5C1A64"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7E6D397A"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F4304A4"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0915E338"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2.4. OBLIGACIONES DE AMBAS PARTES (COMUNES A CEDENTE Y CESIONARIO)</w:t>
      </w:r>
    </w:p>
    <w:p w14:paraId="27BA9471"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Ambas partes se obligan a:</w:t>
      </w:r>
    </w:p>
    <w:p w14:paraId="3BDD7643"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1.- Garantizar la atención de los derechos de los interesados.</w:t>
      </w:r>
    </w:p>
    <w:p w14:paraId="3A0EBF8F"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62D794E8"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03787ED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4.- Realizar conjuntamente las evaluaciones de impacto relativas a la protección de datos, cuando proceda.</w:t>
      </w:r>
    </w:p>
    <w:p w14:paraId="40A5FF6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3B43E65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lastRenderedPageBreak/>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6E85BDE"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7.- Designar un delegado de protección de datos y comunicarse de manera reciproca su identidad.</w:t>
      </w:r>
    </w:p>
    <w:p w14:paraId="0B191956"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5CEDA8DF"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474486F"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1C0B8080"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p>
    <w:p w14:paraId="004D6E7E"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2.5. NOTIFICACIÓN DE VIOLACIONES DE LA SEGURIDAD DE LOS DATOS OBJETO DE ESTE CONTRATO</w:t>
      </w:r>
    </w:p>
    <w:p w14:paraId="35948FE5"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1F611FE8"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6C11D5BB"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lastRenderedPageBreak/>
        <w:t>b.- Descripción de las posibles consecuencias de la violación de la seguridad de los datos personales.</w:t>
      </w:r>
    </w:p>
    <w:p w14:paraId="03414798"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7A6451FB"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75A9FA20"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2.6. RESPONSABILIDAD RECIPROCA DEL CEDENTE Y DEL CESIONARIO</w:t>
      </w:r>
    </w:p>
    <w:p w14:paraId="14ED9CC8"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AA4619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p>
    <w:p w14:paraId="0F4011BB"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2.7. DURACIÓN, FINALIZACIÓN Y EXTINCIÓN DE LA RELACIÓN</w:t>
      </w:r>
    </w:p>
    <w:p w14:paraId="27F4F7CB"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7BD2FDCF"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685FF0F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43AB72C5"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235EB6E6"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lastRenderedPageBreak/>
        <w:t>3.1. PERSONAL AUTORIZADO</w:t>
      </w:r>
    </w:p>
    <w:p w14:paraId="039B6C6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7C9A4C88"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3.2. DESCRIPCIÓN Y FINALIDAD DEL TRATAMIENTO</w:t>
      </w:r>
    </w:p>
    <w:p w14:paraId="4677088C"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5F8FC889"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2A0D1C44"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54023724"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740A4321"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w:t>
      </w:r>
      <w:r w:rsidRPr="00855F71">
        <w:rPr>
          <w:rFonts w:ascii="HelveticaNowText Regular" w:hAnsi="HelveticaNowText Regular" w:cs="HelveticaNowText Regular"/>
          <w:sz w:val="22"/>
          <w:szCs w:val="22"/>
          <w:lang w:val="es-ES"/>
        </w:rPr>
        <w:tab/>
        <w:t>Contactos/ Empleados /Usuarios</w:t>
      </w:r>
    </w:p>
    <w:p w14:paraId="48BE4E23"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w:t>
      </w:r>
      <w:r w:rsidRPr="00855F71">
        <w:rPr>
          <w:rFonts w:ascii="HelveticaNowText Regular" w:hAnsi="HelveticaNowText Regular" w:cs="HelveticaNowText Regular"/>
          <w:sz w:val="22"/>
          <w:szCs w:val="22"/>
          <w:lang w:val="es-ES"/>
        </w:rPr>
        <w:tab/>
        <w:t>Proveedores (solo para servicios específicos)</w:t>
      </w:r>
    </w:p>
    <w:p w14:paraId="47C86603"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w:t>
      </w:r>
      <w:r w:rsidRPr="00855F71">
        <w:rPr>
          <w:rFonts w:ascii="HelveticaNowText Regular" w:hAnsi="HelveticaNowText Regular" w:cs="HelveticaNowText Regular"/>
          <w:sz w:val="22"/>
          <w:szCs w:val="22"/>
          <w:lang w:val="es-ES"/>
        </w:rPr>
        <w:tab/>
        <w:t>Trabajadores protegidos/ pacientes / Historia clínica (sólo para servicios asistenciales)</w:t>
      </w:r>
    </w:p>
    <w:p w14:paraId="6DFE5E00"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3.3. MEDIDAS DE SEGURIDAD</w:t>
      </w:r>
    </w:p>
    <w:p w14:paraId="526908D4"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22849D56"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En todo caso, deberá implantar mecanismos para:</w:t>
      </w:r>
    </w:p>
    <w:p w14:paraId="5494AA6F"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lastRenderedPageBreak/>
        <w:t>a.- Garantizar la confidencialidad, integridad, disponibilidad y resiliencia permanentes de los sistemas y servicios de tratamiento.</w:t>
      </w:r>
    </w:p>
    <w:p w14:paraId="665B3505"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540DF2B5"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3624E731"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d.- Seudonimizar y cifrar los datos personales, en su caso.</w:t>
      </w:r>
    </w:p>
    <w:p w14:paraId="40C609AF"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p>
    <w:p w14:paraId="086E51F9"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0B4B774E"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3.4. TRANSFERENCIAS INTERNACIONALES</w:t>
      </w:r>
    </w:p>
    <w:p w14:paraId="692CA780"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Los tratamientos objeto de encargo se realizarán en todo caso dentro del territorio de la Unión Europea.</w:t>
      </w:r>
    </w:p>
    <w:p w14:paraId="7122D43B"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034C980"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3.5. SUBCONTRATACIÓN</w:t>
      </w:r>
    </w:p>
    <w:p w14:paraId="64232D4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348C1D2F"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3.6. INFORMACIÓN Y COLABORACIÓN</w:t>
      </w:r>
    </w:p>
    <w:p w14:paraId="7E48769A"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 xml:space="preserve">El Encargado del Tratamiento conservará y pondrá a disposición toda la información necesaria para demostrar el cumplimiento de sus obligaciones, así </w:t>
      </w:r>
      <w:r w:rsidRPr="00855F71">
        <w:rPr>
          <w:rFonts w:ascii="HelveticaNowText Regular" w:hAnsi="HelveticaNowText Regular" w:cs="HelveticaNowText Regular"/>
          <w:sz w:val="22"/>
          <w:szCs w:val="22"/>
          <w:lang w:val="es-ES"/>
        </w:rPr>
        <w:lastRenderedPageBreak/>
        <w:t>como para la realización de las auditorías o las inspecciones que realicen el responsable u otro auditor autorizado por él.</w:t>
      </w:r>
    </w:p>
    <w:p w14:paraId="3CFAECAE"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3.7. EJERCICIO DE DERECHOS ARCOPOL</w:t>
      </w:r>
    </w:p>
    <w:p w14:paraId="0156971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71EE486E"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5D5D9B52"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3.8. VIOLACIONES DE SEGURIDAD</w:t>
      </w:r>
    </w:p>
    <w:p w14:paraId="6B1C8BCD"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412C30B5"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3.9. AUDITORÍA</w:t>
      </w:r>
    </w:p>
    <w:p w14:paraId="575565B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022B449F"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50F42AE7"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3.10. RESOLUCIÓN</w:t>
      </w:r>
    </w:p>
    <w:p w14:paraId="421EC10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 xml:space="preserve">El Responsable del Tratamiento podrá resolver de forma unilateral el presente Contrato, sin que resulte la aplicación de penalización alguna, en caso de </w:t>
      </w:r>
      <w:r w:rsidRPr="00855F71">
        <w:rPr>
          <w:rFonts w:ascii="HelveticaNowText Regular" w:hAnsi="HelveticaNowText Regular" w:cs="HelveticaNowText Regular"/>
          <w:sz w:val="22"/>
          <w:szCs w:val="22"/>
          <w:lang w:val="es-ES"/>
        </w:rPr>
        <w:lastRenderedPageBreak/>
        <w:t>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30E0039C"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3.11. RESPONSABILIDAD</w:t>
      </w:r>
    </w:p>
    <w:p w14:paraId="1CF737E3"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5327CC7E"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3.12. FINALIZACIÓN DEL CONTRATO DE ENCARGADO</w:t>
      </w:r>
    </w:p>
    <w:p w14:paraId="38DCCD20"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09B605D1"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4. COMUNICACIONES</w:t>
      </w:r>
    </w:p>
    <w:p w14:paraId="2709D774" w14:textId="77777777" w:rsidR="00AF0914"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3D49480D" w14:textId="77777777" w:rsidR="00C90D67" w:rsidRDefault="00C90D67" w:rsidP="003D4D11">
      <w:pPr>
        <w:spacing w:line="276" w:lineRule="auto"/>
        <w:jc w:val="both"/>
        <w:rPr>
          <w:rFonts w:ascii="HelveticaNowText Regular" w:hAnsi="HelveticaNowText Regular" w:cs="HelveticaNowText Regular"/>
          <w:sz w:val="22"/>
          <w:szCs w:val="22"/>
          <w:lang w:val="es-ES"/>
        </w:rPr>
      </w:pPr>
    </w:p>
    <w:p w14:paraId="120ECEE7" w14:textId="77777777" w:rsidR="00C90D67" w:rsidRPr="00855F71" w:rsidRDefault="00C90D67" w:rsidP="003D4D11">
      <w:pPr>
        <w:spacing w:line="276" w:lineRule="auto"/>
        <w:jc w:val="both"/>
        <w:rPr>
          <w:rFonts w:ascii="HelveticaNowText Regular" w:hAnsi="HelveticaNowText Regular" w:cs="HelveticaNowText Regular"/>
          <w:sz w:val="22"/>
          <w:szCs w:val="22"/>
          <w:lang w:val="es-ES"/>
        </w:rPr>
      </w:pPr>
    </w:p>
    <w:p w14:paraId="3F9B3D48"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lastRenderedPageBreak/>
        <w:t>(RESPONSABLE DEL TRATAMIENTO)</w:t>
      </w:r>
    </w:p>
    <w:p w14:paraId="418AB93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Nombre: MUTUA INTERCOMARCAL</w:t>
      </w:r>
    </w:p>
    <w:p w14:paraId="01F04674"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 xml:space="preserve">Contacto DPD: dpd@mutua-intercomarcal.com </w:t>
      </w:r>
    </w:p>
    <w:p w14:paraId="79CB90F3"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Teléfono: 934867400</w:t>
      </w:r>
    </w:p>
    <w:p w14:paraId="1184BF0E"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Dirección: Avda Icaria 133, 08005 Barcelona</w:t>
      </w:r>
    </w:p>
    <w:p w14:paraId="2CA2418C"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p>
    <w:p w14:paraId="67B959F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 xml:space="preserve"> (RESPONSABLE O ENCARGADO DEL TRATAMIENTO)</w:t>
      </w:r>
    </w:p>
    <w:p w14:paraId="4CBC7AB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Nombre/(Cargo):</w:t>
      </w:r>
    </w:p>
    <w:p w14:paraId="75BBDA13"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Contacto DPD:</w:t>
      </w:r>
    </w:p>
    <w:p w14:paraId="42A9FBD2"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p>
    <w:p w14:paraId="0E2E76F1"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E-mail:</w:t>
      </w:r>
    </w:p>
    <w:p w14:paraId="2795B240"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Teléfono:</w:t>
      </w:r>
    </w:p>
    <w:p w14:paraId="34E40BA8"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Dirección:</w:t>
      </w:r>
    </w:p>
    <w:p w14:paraId="2B9FEDAC"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 xml:space="preserve">Remitir todos los datos de este apartado por correo electrónico a </w:t>
      </w:r>
      <w:hyperlink r:id="rId16" w:history="1">
        <w:r w:rsidRPr="00855F71">
          <w:rPr>
            <w:rStyle w:val="Hipervnculo"/>
            <w:rFonts w:ascii="HelveticaNowText Regular" w:hAnsi="HelveticaNowText Regular" w:cs="HelveticaNowText Regular"/>
            <w:sz w:val="22"/>
            <w:szCs w:val="22"/>
            <w:lang w:val="es-ES"/>
          </w:rPr>
          <w:t>contratacionpublica@mutua-intercomarcal.com</w:t>
        </w:r>
      </w:hyperlink>
      <w:r w:rsidRPr="00855F71">
        <w:rPr>
          <w:rFonts w:ascii="HelveticaNowText Regular" w:hAnsi="HelveticaNowText Regular" w:cs="HelveticaNowText Regular"/>
          <w:sz w:val="22"/>
          <w:szCs w:val="22"/>
          <w:lang w:val="es-ES"/>
        </w:rPr>
        <w:t xml:space="preserve"> </w:t>
      </w:r>
    </w:p>
    <w:p w14:paraId="316D9775" w14:textId="77777777" w:rsidR="00AF0914" w:rsidRPr="00855F71" w:rsidRDefault="00AF0914" w:rsidP="003D4D11">
      <w:pPr>
        <w:spacing w:line="276" w:lineRule="auto"/>
        <w:jc w:val="both"/>
        <w:rPr>
          <w:rFonts w:ascii="HelveticaNowText Regular" w:hAnsi="HelveticaNowText Regular" w:cs="HelveticaNowText Regular"/>
          <w:b/>
          <w:bCs/>
          <w:sz w:val="22"/>
          <w:szCs w:val="22"/>
          <w:lang w:val="es-ES"/>
        </w:rPr>
      </w:pPr>
      <w:r w:rsidRPr="00855F71">
        <w:rPr>
          <w:rFonts w:ascii="HelveticaNowText Regular" w:hAnsi="HelveticaNowText Regular" w:cs="HelveticaNowText Regular"/>
          <w:b/>
          <w:bCs/>
          <w:sz w:val="22"/>
          <w:szCs w:val="22"/>
          <w:lang w:val="es-ES"/>
        </w:rPr>
        <w:t>5. LEGISLACIÓN APLICABLE Y JURISDICCIÓN</w:t>
      </w:r>
    </w:p>
    <w:p w14:paraId="54583147"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56675F76" w14:textId="77777777" w:rsidR="00AF0914" w:rsidRPr="00855F71" w:rsidRDefault="00AF0914" w:rsidP="003D4D11">
      <w:pPr>
        <w:spacing w:line="276" w:lineRule="auto"/>
        <w:jc w:val="both"/>
        <w:rPr>
          <w:rFonts w:ascii="HelveticaNowText Regular" w:hAnsi="HelveticaNowText Regular" w:cs="HelveticaNowText Regular"/>
          <w:sz w:val="22"/>
          <w:szCs w:val="22"/>
          <w:lang w:val="es-ES"/>
        </w:rPr>
      </w:pPr>
      <w:r w:rsidRPr="00855F71">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56C61692" w14:textId="77777777" w:rsidR="001334E9" w:rsidRPr="00855F71" w:rsidRDefault="001334E9" w:rsidP="003D4D11">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85CBDAD" w14:textId="77777777" w:rsidR="001334E9" w:rsidRPr="00855F71" w:rsidRDefault="001334E9" w:rsidP="003D4D11">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68E55922" w14:textId="5D242A17" w:rsidR="00C90D67" w:rsidRDefault="00C90D67">
      <w:pPr>
        <w:rPr>
          <w:rFonts w:ascii="HelveticaNowText Regular" w:eastAsia="Times New Roman" w:hAnsi="HelveticaNowText Regular" w:cs="HelveticaNowText Regular"/>
          <w:b/>
          <w:snapToGrid w:val="0"/>
          <w:kern w:val="0"/>
          <w:sz w:val="22"/>
          <w:szCs w:val="22"/>
          <w:u w:val="single"/>
          <w:lang w:val="es-ES" w:eastAsia="es-ES"/>
          <w14:ligatures w14:val="none"/>
        </w:rPr>
      </w:pPr>
      <w:r>
        <w:rPr>
          <w:rFonts w:ascii="HelveticaNowText Regular" w:eastAsia="Times New Roman" w:hAnsi="HelveticaNowText Regular" w:cs="HelveticaNowText Regular"/>
          <w:b/>
          <w:snapToGrid w:val="0"/>
          <w:kern w:val="0"/>
          <w:sz w:val="22"/>
          <w:szCs w:val="22"/>
          <w:u w:val="single"/>
          <w:lang w:val="es-ES" w:eastAsia="es-ES"/>
          <w14:ligatures w14:val="none"/>
        </w:rPr>
        <w:br w:type="page"/>
      </w:r>
    </w:p>
    <w:p w14:paraId="30F3ACF9" w14:textId="77777777" w:rsidR="00F433D6" w:rsidRPr="00855F71" w:rsidRDefault="00DE7FAF" w:rsidP="003D4D11">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1334E9" w:rsidRPr="00855F71">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t xml:space="preserve">.- </w:t>
      </w:r>
      <w:r w:rsidR="007643CB" w:rsidRPr="00855F71">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0F3F9D02" w14:textId="77777777" w:rsidR="00F433D6" w:rsidRPr="00855F71" w:rsidRDefault="00F433D6" w:rsidP="003D4D11">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16771352" w14:textId="77777777" w:rsidR="00F433D6" w:rsidRPr="00855F71" w:rsidRDefault="00F433D6"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855F71">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855F71">
        <w:rPr>
          <w:rFonts w:ascii="HelveticaNowText Regular" w:eastAsia="Times New Roman" w:hAnsi="HelveticaNowText Regular" w:cs="HelveticaNowText Regular"/>
          <w:bCs/>
          <w:snapToGrid w:val="0"/>
          <w:kern w:val="0"/>
          <w:sz w:val="22"/>
          <w:szCs w:val="22"/>
          <w:lang w:val="es-ES" w:eastAsia="es-ES"/>
          <w14:ligatures w14:val="none"/>
        </w:rPr>
        <w:t>/LIC/</w:t>
      </w:r>
      <w:r w:rsidRPr="00855F71">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855F71">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855F71">
        <w:rPr>
          <w:rFonts w:ascii="HelveticaNowText Regular" w:eastAsia="Times New Roman" w:hAnsi="HelveticaNowText Regular" w:cs="HelveticaNowText Regular"/>
          <w:bCs/>
          <w:snapToGrid w:val="0"/>
          <w:kern w:val="0"/>
          <w:sz w:val="22"/>
          <w:szCs w:val="22"/>
          <w:lang w:val="es-ES" w:eastAsia="es-ES"/>
          <w14:ligatures w14:val="none"/>
        </w:rPr>
        <w:br/>
      </w:r>
    </w:p>
    <w:p w14:paraId="712CF01A" w14:textId="77777777" w:rsidR="00F433D6" w:rsidRPr="00855F71" w:rsidRDefault="00F433D6" w:rsidP="003D4D11">
      <w:pPr>
        <w:spacing w:line="276" w:lineRule="auto"/>
        <w:jc w:val="center"/>
        <w:rPr>
          <w:rFonts w:ascii="HelveticaNowText Regular" w:eastAsia="Times New Roman" w:hAnsi="HelveticaNowText Regular" w:cs="HelveticaNowText Regular"/>
          <w:b/>
          <w:snapToGrid w:val="0"/>
          <w:kern w:val="0"/>
          <w:sz w:val="22"/>
          <w:szCs w:val="22"/>
          <w:lang w:val="es-ES" w:eastAsia="es-ES"/>
          <w14:ligatures w14:val="none"/>
        </w:rPr>
      </w:pPr>
      <w:r w:rsidRPr="00855F71">
        <w:rPr>
          <w:rFonts w:ascii="HelveticaNowText Regular" w:eastAsia="Times New Roman" w:hAnsi="HelveticaNowText Regular" w:cs="HelveticaNowText Regular"/>
          <w:b/>
          <w:snapToGrid w:val="0"/>
          <w:kern w:val="0"/>
          <w:sz w:val="22"/>
          <w:szCs w:val="22"/>
          <w:lang w:val="es-ES" w:eastAsia="es-ES"/>
          <w14:ligatures w14:val="none"/>
        </w:rPr>
        <w:t>DECLARA</w:t>
      </w:r>
      <w:r w:rsidR="00E541BE" w:rsidRPr="00855F71">
        <w:rPr>
          <w:rFonts w:ascii="HelveticaNowText Regular" w:eastAsia="Times New Roman" w:hAnsi="HelveticaNowText Regular" w:cs="HelveticaNowText Regular"/>
          <w:b/>
          <w:snapToGrid w:val="0"/>
          <w:kern w:val="0"/>
          <w:sz w:val="22"/>
          <w:szCs w:val="22"/>
          <w:lang w:val="es-ES" w:eastAsia="es-ES"/>
          <w14:ligatures w14:val="none"/>
        </w:rPr>
        <w:t xml:space="preserve"> RESPONSABLEMENTE</w:t>
      </w:r>
      <w:r w:rsidRPr="00855F71">
        <w:rPr>
          <w:rFonts w:ascii="HelveticaNowText Regular" w:eastAsia="Times New Roman" w:hAnsi="HelveticaNowText Regular" w:cs="HelveticaNowText Regular"/>
          <w:b/>
          <w:snapToGrid w:val="0"/>
          <w:kern w:val="0"/>
          <w:sz w:val="22"/>
          <w:szCs w:val="22"/>
          <w:lang w:val="es-ES" w:eastAsia="es-ES"/>
          <w14:ligatures w14:val="none"/>
        </w:rPr>
        <w:t>:</w:t>
      </w:r>
    </w:p>
    <w:p w14:paraId="640401F1" w14:textId="77777777" w:rsidR="00847E4B" w:rsidRPr="00855F71" w:rsidRDefault="00847E4B"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8CB54FE" w14:textId="77777777" w:rsidR="00433B15" w:rsidRPr="00855F71" w:rsidRDefault="00433B15"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7B8850F6" w14:textId="77777777" w:rsidR="00B9546D" w:rsidRPr="00855F71" w:rsidRDefault="00B9546D"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796F284" w14:textId="77777777" w:rsidR="00B9546D" w:rsidRPr="00855F71" w:rsidRDefault="00B9546D"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34E28340" w14:textId="77777777" w:rsidR="00B9546D" w:rsidRPr="00855F71" w:rsidRDefault="00B9546D"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70D20B29" w14:textId="77777777" w:rsidR="00B9546D" w:rsidRPr="00855F71" w:rsidRDefault="00B9546D"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450306BA" w14:textId="77777777" w:rsidR="00B9546D" w:rsidRPr="00855F71" w:rsidRDefault="00B9546D"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2025D787" w14:textId="77777777" w:rsidR="00B9546D" w:rsidRPr="00855F71" w:rsidRDefault="00B9546D"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6CA143B" w14:textId="77777777" w:rsidR="001C255A" w:rsidRPr="00855F71" w:rsidRDefault="001C255A"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7177127E" w14:textId="078EF03E" w:rsidR="00C90D67" w:rsidRDefault="00C90D67">
      <w:pPr>
        <w:rPr>
          <w:rFonts w:ascii="HelveticaNowText Regular" w:eastAsia="Times New Roman" w:hAnsi="HelveticaNowText Regular" w:cs="HelveticaNowText Regular"/>
          <w:bCs/>
          <w:snapToGrid w:val="0"/>
          <w:kern w:val="0"/>
          <w:sz w:val="22"/>
          <w:szCs w:val="22"/>
          <w:lang w:val="es-ES" w:eastAsia="es-ES"/>
          <w14:ligatures w14:val="none"/>
        </w:rPr>
      </w:pPr>
      <w:r>
        <w:rPr>
          <w:rFonts w:ascii="HelveticaNowText Regular" w:eastAsia="Times New Roman" w:hAnsi="HelveticaNowText Regular" w:cs="HelveticaNowText Regular"/>
          <w:bCs/>
          <w:snapToGrid w:val="0"/>
          <w:kern w:val="0"/>
          <w:sz w:val="22"/>
          <w:szCs w:val="22"/>
          <w:lang w:val="es-ES" w:eastAsia="es-ES"/>
          <w14:ligatures w14:val="none"/>
        </w:rPr>
        <w:br w:type="page"/>
      </w:r>
    </w:p>
    <w:p w14:paraId="1BCF2032" w14:textId="77777777" w:rsidR="00D662C5" w:rsidRPr="00855F71" w:rsidRDefault="00D662C5" w:rsidP="003D4D11">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w:t>
      </w:r>
      <w:r w:rsidR="004D4F5D" w:rsidRPr="00855F71">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412E50B" w14:textId="77777777" w:rsidR="00D662C5" w:rsidRPr="00855F71" w:rsidRDefault="00D662C5" w:rsidP="003D4D11">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13E9DE65" w14:textId="77777777" w:rsidR="001A3AF4" w:rsidRPr="00855F71" w:rsidRDefault="00D662C5"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855F71">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855F71">
        <w:rPr>
          <w:rFonts w:ascii="HelveticaNowText Regular" w:eastAsia="Times New Roman" w:hAnsi="HelveticaNowText Regular" w:cs="HelveticaNowText Regular"/>
          <w:bCs/>
          <w:snapToGrid w:val="0"/>
          <w:kern w:val="0"/>
          <w:sz w:val="22"/>
          <w:szCs w:val="22"/>
          <w:lang w:val="es-ES" w:eastAsia="es-ES"/>
          <w14:ligatures w14:val="none"/>
        </w:rPr>
        <w:t>/LIC/</w:t>
      </w:r>
      <w:r w:rsidRPr="00855F71">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855F71">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0E0584DD" w14:textId="77777777" w:rsidR="004F1885" w:rsidRPr="00855F71" w:rsidRDefault="004F1885" w:rsidP="003D4D11">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4C6C04C" w14:textId="77777777" w:rsidR="004F1885" w:rsidRPr="00855F71" w:rsidRDefault="004F1885" w:rsidP="003D4D11">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55F71">
        <w:rPr>
          <w:rFonts w:ascii="HelveticaNowText Regular" w:eastAsia="Times New Roman" w:hAnsi="HelveticaNowText Regular" w:cs="HelveticaNowText Regular"/>
          <w:b/>
          <w:snapToGrid w:val="0"/>
          <w:kern w:val="0"/>
          <w:sz w:val="22"/>
          <w:szCs w:val="22"/>
          <w:lang w:val="es-ES" w:eastAsia="es-ES"/>
          <w14:ligatures w14:val="none"/>
        </w:rPr>
        <w:t>DECLARA:</w:t>
      </w:r>
    </w:p>
    <w:p w14:paraId="57CBC4F4" w14:textId="77777777" w:rsidR="004F1885" w:rsidRPr="00855F71" w:rsidRDefault="004F1885"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3F4F97F6" w14:textId="77777777" w:rsidR="004F1885" w:rsidRPr="00855F71" w:rsidRDefault="004F1885"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B85919B" w14:textId="77777777" w:rsidR="004F1885" w:rsidRPr="00855F71" w:rsidRDefault="004F1885"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7E2FCDF5" w14:textId="77777777" w:rsidR="004F1885" w:rsidRPr="00855F71" w:rsidRDefault="004F1885" w:rsidP="003D4D11">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AFD2A84" w14:textId="77777777" w:rsidR="004F1885" w:rsidRPr="00855F71" w:rsidRDefault="004F1885"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2D54BCD5" w14:textId="77777777" w:rsidR="00876BA8" w:rsidRPr="00855F71" w:rsidRDefault="00876BA8"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6DCF7AB" w14:textId="77777777" w:rsidR="00876BA8" w:rsidRPr="00855F71" w:rsidRDefault="00876BA8"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6162F1F" w14:textId="3C706470" w:rsidR="00C90D67" w:rsidRDefault="00C90D67">
      <w:pPr>
        <w:rPr>
          <w:rFonts w:ascii="HelveticaNowText Regular" w:eastAsia="Times New Roman" w:hAnsi="HelveticaNowText Regular" w:cs="HelveticaNowText Regular"/>
          <w:bCs/>
          <w:snapToGrid w:val="0"/>
          <w:kern w:val="0"/>
          <w:sz w:val="22"/>
          <w:szCs w:val="22"/>
          <w:lang w:val="es-ES" w:eastAsia="es-ES"/>
          <w14:ligatures w14:val="none"/>
        </w:rPr>
      </w:pPr>
      <w:r>
        <w:rPr>
          <w:rFonts w:ascii="HelveticaNowText Regular" w:eastAsia="Times New Roman" w:hAnsi="HelveticaNowText Regular" w:cs="HelveticaNowText Regular"/>
          <w:bCs/>
          <w:snapToGrid w:val="0"/>
          <w:kern w:val="0"/>
          <w:sz w:val="22"/>
          <w:szCs w:val="22"/>
          <w:lang w:val="es-ES" w:eastAsia="es-ES"/>
          <w14:ligatures w14:val="none"/>
        </w:rPr>
        <w:br w:type="page"/>
      </w:r>
    </w:p>
    <w:p w14:paraId="4935EF1B" w14:textId="77777777" w:rsidR="005749C0" w:rsidRPr="00855F71" w:rsidRDefault="005749C0" w:rsidP="003D4D11">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4D4F5D" w:rsidRPr="00855F71">
        <w:rPr>
          <w:rFonts w:ascii="HelveticaNowText Regular" w:eastAsia="Times New Roman" w:hAnsi="HelveticaNowText Regular" w:cs="HelveticaNowText Regular"/>
          <w:b/>
          <w:snapToGrid w:val="0"/>
          <w:kern w:val="0"/>
          <w:sz w:val="22"/>
          <w:szCs w:val="22"/>
          <w:u w:val="single"/>
          <w:lang w:val="es-ES" w:eastAsia="es-ES"/>
          <w14:ligatures w14:val="none"/>
        </w:rPr>
        <w:t>III</w:t>
      </w:r>
      <w:r w:rsidRPr="00855F71">
        <w:rPr>
          <w:rFonts w:ascii="HelveticaNowText Regular" w:eastAsia="Times New Roman" w:hAnsi="HelveticaNowText Regular" w:cs="HelveticaNowText Regular"/>
          <w:b/>
          <w:snapToGrid w:val="0"/>
          <w:kern w:val="0"/>
          <w:sz w:val="22"/>
          <w:szCs w:val="22"/>
          <w:u w:val="single"/>
          <w:lang w:val="es-ES" w:eastAsia="es-ES"/>
          <w14:ligatures w14:val="none"/>
        </w:rPr>
        <w:t>.- Condiciones especiales de ejecución del concierto</w:t>
      </w:r>
    </w:p>
    <w:p w14:paraId="3522CB15" w14:textId="77777777" w:rsidR="00020065" w:rsidRPr="00855F71" w:rsidRDefault="00020065" w:rsidP="003D4D1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2D5AA2A" w14:textId="77777777" w:rsidR="005749C0" w:rsidRPr="00855F71" w:rsidRDefault="005749C0" w:rsidP="00C90D6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55F71">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48818FF4" w14:textId="0698059F" w:rsidR="00C90D67" w:rsidRPr="00C90D67" w:rsidRDefault="00C90D67" w:rsidP="00C90D6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C90D67">
        <w:rPr>
          <w:rFonts w:ascii="HelveticaNowText Regular" w:eastAsia="Times New Roman" w:hAnsi="HelveticaNowText Regular" w:cs="HelveticaNowText Regular"/>
          <w:bCs/>
          <w:snapToGrid w:val="0"/>
          <w:color w:val="auto"/>
          <w:sz w:val="22"/>
          <w:szCs w:val="22"/>
          <w:lang w:eastAsia="es-ES"/>
          <w14:ligatures w14:val="none"/>
        </w:rPr>
        <w:t xml:space="preserve">a. La empresa adjudicataria deberá garantizar que dispone de medidas que favorecen la </w:t>
      </w:r>
      <w:r w:rsidRPr="00C90D67">
        <w:rPr>
          <w:rFonts w:ascii="HelveticaNowText Regular" w:eastAsia="Times New Roman" w:hAnsi="HelveticaNowText Regular" w:cs="HelveticaNowText Regular"/>
          <w:b/>
          <w:snapToGrid w:val="0"/>
          <w:color w:val="auto"/>
          <w:sz w:val="22"/>
          <w:szCs w:val="22"/>
          <w:lang w:eastAsia="es-ES"/>
          <w14:ligatures w14:val="none"/>
        </w:rPr>
        <w:t>conciliación de la vida personal y familiar de las personas trabajadoras</w:t>
      </w:r>
      <w:r w:rsidRPr="00C90D67">
        <w:rPr>
          <w:rFonts w:ascii="HelveticaNowText Regular" w:eastAsia="Times New Roman" w:hAnsi="HelveticaNowText Regular" w:cs="HelveticaNowText Regular"/>
          <w:bCs/>
          <w:snapToGrid w:val="0"/>
          <w:color w:val="auto"/>
          <w:sz w:val="22"/>
          <w:szCs w:val="22"/>
          <w:lang w:eastAsia="es-ES"/>
          <w14:ligatures w14:val="none"/>
        </w:rPr>
        <w:t xml:space="preserve"> adscritas a la ejecución del contrato. Estas medidas incluirán, entre otras, la flexibilidad horaria, medidas de conciliación y políticas de corresponsabilidad familiar adaptadas a la organización de la empresa.</w:t>
      </w:r>
    </w:p>
    <w:p w14:paraId="2D7C5E4E" w14:textId="77777777" w:rsidR="00C90D67" w:rsidRPr="00C90D67" w:rsidRDefault="00C90D67" w:rsidP="00C90D6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173AA7F0" w14:textId="77777777" w:rsidR="00C90D67" w:rsidRPr="00C90D67" w:rsidRDefault="00C90D67" w:rsidP="00C90D6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C90D67">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C90D67">
        <w:rPr>
          <w:rFonts w:ascii="HelveticaNowText Regular" w:eastAsia="Times New Roman" w:hAnsi="HelveticaNowText Regular" w:cs="HelveticaNowText Regular"/>
          <w:bCs/>
          <w:snapToGrid w:val="0"/>
          <w:color w:val="auto"/>
          <w:sz w:val="22"/>
          <w:szCs w:val="22"/>
          <w:lang w:eastAsia="es-ES"/>
          <w14:ligatures w14:val="none"/>
        </w:rPr>
        <w:t>: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40494E3F" w14:textId="77777777" w:rsidR="00C90D67" w:rsidRPr="00C90D67" w:rsidRDefault="00C90D67" w:rsidP="00C90D6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574B993B" w14:textId="77777777" w:rsidR="00C90D67" w:rsidRPr="00C90D67" w:rsidRDefault="00C90D67" w:rsidP="00C90D6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C90D67">
        <w:rPr>
          <w:rFonts w:ascii="HelveticaNowText Regular" w:eastAsia="Times New Roman" w:hAnsi="HelveticaNowText Regular" w:cs="HelveticaNowText Regular"/>
          <w:bCs/>
          <w:snapToGrid w:val="0"/>
          <w:color w:val="auto"/>
          <w:sz w:val="22"/>
          <w:szCs w:val="22"/>
          <w:lang w:eastAsia="es-ES"/>
          <w14:ligatures w14:val="none"/>
        </w:rPr>
        <w:t xml:space="preserve">b. La empresa adjudicataria se compromete a adoptar, durante el plazo de ejecución del contrato, todas las medidas necesarias para la </w:t>
      </w:r>
      <w:r w:rsidRPr="00C90D67">
        <w:rPr>
          <w:rFonts w:ascii="HelveticaNowText Regular" w:eastAsia="Times New Roman" w:hAnsi="HelveticaNowText Regular" w:cs="HelveticaNowText Regular"/>
          <w:b/>
          <w:snapToGrid w:val="0"/>
          <w:color w:val="auto"/>
          <w:sz w:val="22"/>
          <w:szCs w:val="22"/>
          <w:lang w:eastAsia="es-ES"/>
          <w14:ligatures w14:val="none"/>
        </w:rPr>
        <w:t>formación del personal adscrito al contrato</w:t>
      </w:r>
      <w:r w:rsidRPr="00C90D67">
        <w:rPr>
          <w:rFonts w:ascii="HelveticaNowText Regular" w:eastAsia="Times New Roman" w:hAnsi="HelveticaNowText Regular" w:cs="HelveticaNowText Regular"/>
          <w:bCs/>
          <w:snapToGrid w:val="0"/>
          <w:color w:val="auto"/>
          <w:sz w:val="22"/>
          <w:szCs w:val="22"/>
          <w:lang w:eastAsia="es-ES"/>
          <w14:ligatures w14:val="none"/>
        </w:rPr>
        <w:t xml:space="preserve">. Favorecer la formación del personal dotándoles de medios para la mejora continua de las competencias y actitudes necesarias en la/s especialidad/es objeto del contrato para garantizar una mayor calidad, mejora y actualización en la prestación. </w:t>
      </w:r>
    </w:p>
    <w:p w14:paraId="0A425E2E" w14:textId="77777777" w:rsidR="00C90D67" w:rsidRPr="00C90D67" w:rsidRDefault="00C90D67" w:rsidP="00C90D6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2F23B3D9" w14:textId="77777777" w:rsidR="00C90D67" w:rsidRPr="00C90D67" w:rsidRDefault="00C90D67" w:rsidP="00C90D6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C90D67">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C90D67">
        <w:rPr>
          <w:rFonts w:ascii="HelveticaNowText Regular" w:eastAsia="Times New Roman" w:hAnsi="HelveticaNowText Regular" w:cs="HelveticaNowText Regular"/>
          <w:bCs/>
          <w:snapToGrid w:val="0"/>
          <w:color w:val="auto"/>
          <w:sz w:val="22"/>
          <w:szCs w:val="22"/>
          <w:lang w:eastAsia="es-ES"/>
          <w14:ligatures w14:val="none"/>
        </w:rPr>
        <w:t>: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07B75AF6" w14:textId="77777777" w:rsidR="00C90D67" w:rsidRPr="00C90D67" w:rsidRDefault="00C90D67" w:rsidP="00C90D6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20293BA7" w14:textId="77777777" w:rsidR="00C90D67" w:rsidRPr="00C90D67" w:rsidRDefault="00C90D67" w:rsidP="00C90D6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C90D67">
        <w:rPr>
          <w:rFonts w:ascii="HelveticaNowText Regular" w:eastAsia="Times New Roman" w:hAnsi="HelveticaNowText Regular" w:cs="HelveticaNowText Regular"/>
          <w:bCs/>
          <w:snapToGrid w:val="0"/>
          <w:color w:val="auto"/>
          <w:sz w:val="22"/>
          <w:szCs w:val="22"/>
          <w:lang w:eastAsia="es-ES"/>
          <w14:ligatures w14:val="none"/>
        </w:rPr>
        <w:t>Dichas condiciones tendrán siempre el carácter de “obligaciones contractuales esenciales” a los efectos señalados en el artículo 211 apartado f) de la LCSP.</w:t>
      </w:r>
    </w:p>
    <w:p w14:paraId="68E2368E" w14:textId="77777777" w:rsidR="00C90D67" w:rsidRPr="00C90D67" w:rsidRDefault="00C90D67" w:rsidP="00C90D6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C90D67">
        <w:rPr>
          <w:rFonts w:ascii="HelveticaNowText Regular" w:eastAsia="Times New Roman" w:hAnsi="HelveticaNowText Regular" w:cs="HelveticaNowText Regular"/>
          <w:bCs/>
          <w:snapToGrid w:val="0"/>
          <w:color w:val="auto"/>
          <w:sz w:val="22"/>
          <w:szCs w:val="22"/>
          <w:lang w:eastAsia="es-ES"/>
          <w14:ligatures w14:val="none"/>
        </w:rPr>
        <w:t xml:space="preserve">Asimismo, las condiciones especiales de ejecución que formen parte del contrato serán exigidas también a todos los subcontratistas que participen en la ejecución de este. </w:t>
      </w:r>
    </w:p>
    <w:p w14:paraId="2E9E365B" w14:textId="77777777" w:rsidR="00C90D67" w:rsidRDefault="00C90D67" w:rsidP="00C90D67">
      <w:pPr>
        <w:pStyle w:val="Default"/>
        <w:numPr>
          <w:ilvl w:val="0"/>
          <w:numId w:val="23"/>
        </w:numPr>
        <w:spacing w:line="276" w:lineRule="auto"/>
        <w:jc w:val="both"/>
        <w:rPr>
          <w:rFonts w:ascii="HelveticaNowText Regular" w:hAnsi="HelveticaNowText Regular" w:cs="HelveticaNowText Regular"/>
          <w:sz w:val="22"/>
          <w:szCs w:val="22"/>
        </w:rPr>
      </w:pPr>
    </w:p>
    <w:p w14:paraId="0E6C9675" w14:textId="4953CAF7" w:rsidR="005749C0" w:rsidRPr="00855F71" w:rsidRDefault="005749C0" w:rsidP="00C90D67">
      <w:pPr>
        <w:pStyle w:val="Default"/>
        <w:numPr>
          <w:ilvl w:val="0"/>
          <w:numId w:val="23"/>
        </w:numPr>
        <w:spacing w:line="276" w:lineRule="auto"/>
        <w:jc w:val="both"/>
        <w:rPr>
          <w:rFonts w:ascii="HelveticaNowText Regular" w:hAnsi="HelveticaNowText Regular" w:cs="HelveticaNowText Regular"/>
          <w:sz w:val="22"/>
          <w:szCs w:val="22"/>
        </w:rPr>
      </w:pPr>
      <w:r w:rsidRPr="00855F71">
        <w:rPr>
          <w:rFonts w:ascii="HelveticaNowText Regular" w:hAnsi="HelveticaNowText Regular" w:cs="HelveticaNowText Regular"/>
          <w:sz w:val="22"/>
          <w:szCs w:val="22"/>
        </w:rPr>
        <w:t xml:space="preserve">El incumplimiento de las mismas tendrá la consideración de: </w:t>
      </w:r>
    </w:p>
    <w:p w14:paraId="76D4B81A" w14:textId="77777777" w:rsidR="005749C0" w:rsidRPr="00855F71" w:rsidRDefault="005749C0" w:rsidP="00C90D67">
      <w:pPr>
        <w:pStyle w:val="Default"/>
        <w:numPr>
          <w:ilvl w:val="0"/>
          <w:numId w:val="23"/>
        </w:numPr>
        <w:spacing w:line="276" w:lineRule="auto"/>
        <w:jc w:val="both"/>
        <w:rPr>
          <w:rFonts w:ascii="HelveticaNowText Regular" w:hAnsi="HelveticaNowText Regular" w:cs="HelveticaNowText Regular"/>
          <w:sz w:val="22"/>
          <w:szCs w:val="22"/>
        </w:rPr>
      </w:pPr>
    </w:p>
    <w:p w14:paraId="59A7C716" w14:textId="77777777" w:rsidR="005749C0" w:rsidRPr="00855F71" w:rsidRDefault="005749C0" w:rsidP="00C90D67">
      <w:pPr>
        <w:pStyle w:val="Default"/>
        <w:numPr>
          <w:ilvl w:val="0"/>
          <w:numId w:val="23"/>
        </w:numPr>
        <w:spacing w:line="276" w:lineRule="auto"/>
        <w:jc w:val="both"/>
        <w:rPr>
          <w:rFonts w:ascii="HelveticaNowText Regular" w:eastAsia="MS Gothic" w:hAnsi="HelveticaNowText Regular" w:cs="HelveticaNowText Regular"/>
          <w:b/>
          <w:bCs/>
          <w:color w:val="000000" w:themeColor="text1"/>
          <w:sz w:val="22"/>
          <w:szCs w:val="22"/>
        </w:rPr>
      </w:pPr>
      <w:r w:rsidRPr="00855F71">
        <w:rPr>
          <w:rFonts w:ascii="Segoe UI Symbol" w:eastAsia="MS Gothic" w:hAnsi="Segoe UI Symbol" w:cs="Segoe UI Symbol"/>
          <w:b/>
          <w:bCs/>
          <w:color w:val="000000" w:themeColor="text1"/>
          <w:sz w:val="22"/>
          <w:szCs w:val="22"/>
        </w:rPr>
        <w:t>☒</w:t>
      </w:r>
      <w:r w:rsidRPr="00855F71">
        <w:rPr>
          <w:rFonts w:ascii="HelveticaNowText Regular" w:eastAsia="MS Gothic" w:hAnsi="HelveticaNowText Regular" w:cs="HelveticaNowText Regular"/>
          <w:b/>
          <w:bCs/>
          <w:color w:val="000000" w:themeColor="text1"/>
          <w:sz w:val="22"/>
          <w:szCs w:val="22"/>
        </w:rPr>
        <w:t xml:space="preserve"> </w:t>
      </w:r>
      <w:r w:rsidRPr="00855F71">
        <w:rPr>
          <w:rFonts w:ascii="HelveticaNowText Regular" w:eastAsia="MS Gothic" w:hAnsi="HelveticaNowText Regular" w:cs="HelveticaNowText Regular"/>
          <w:color w:val="000000" w:themeColor="text1"/>
          <w:sz w:val="22"/>
          <w:szCs w:val="22"/>
        </w:rPr>
        <w:t>Causa de resolución del concierto.</w:t>
      </w:r>
    </w:p>
    <w:p w14:paraId="148D8AC2" w14:textId="77777777" w:rsidR="005749C0" w:rsidRPr="00855F71" w:rsidRDefault="005749C0" w:rsidP="00C90D67">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855F71">
        <w:rPr>
          <w:rFonts w:ascii="Segoe UI Symbol" w:eastAsia="MS Gothic" w:hAnsi="Segoe UI Symbol" w:cs="Segoe UI Symbol"/>
          <w:b/>
          <w:bCs/>
          <w:color w:val="000000" w:themeColor="text1"/>
          <w:sz w:val="22"/>
          <w:szCs w:val="22"/>
        </w:rPr>
        <w:t>☒</w:t>
      </w:r>
      <w:r w:rsidRPr="00855F71">
        <w:rPr>
          <w:rFonts w:ascii="HelveticaNowText Regular" w:eastAsia="MS Gothic" w:hAnsi="HelveticaNowText Regular" w:cs="HelveticaNowText Regular"/>
          <w:b/>
          <w:bCs/>
          <w:color w:val="000000" w:themeColor="text1"/>
          <w:sz w:val="22"/>
          <w:szCs w:val="22"/>
        </w:rPr>
        <w:t xml:space="preserve"> </w:t>
      </w:r>
      <w:r w:rsidRPr="00855F71">
        <w:rPr>
          <w:rFonts w:ascii="HelveticaNowText Regular" w:eastAsia="MS Gothic" w:hAnsi="HelveticaNowText Regular" w:cs="HelveticaNowText Regular"/>
          <w:sz w:val="22"/>
          <w:szCs w:val="22"/>
        </w:rPr>
        <w:t>Infracción a los efectos de imposición de penalidades.</w:t>
      </w:r>
    </w:p>
    <w:p w14:paraId="48458348" w14:textId="77777777" w:rsidR="005749C0" w:rsidRDefault="005749C0" w:rsidP="003D4D11">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855F71">
        <w:rPr>
          <w:rFonts w:ascii="HelveticaNowText Regular" w:eastAsia="MS Gothic" w:hAnsi="HelveticaNowText Regular" w:cs="HelveticaNowText Regular"/>
          <w:sz w:val="22"/>
          <w:szCs w:val="22"/>
        </w:rPr>
        <w:lastRenderedPageBreak/>
        <w:t xml:space="preserve">Estas condiciones especiales de ejecución tendrán el carácter de obligación contractual esencial de conformidad con lo dispuesto en la letra f) del apartado 1 del artículo 211 de la LCSP. </w:t>
      </w:r>
    </w:p>
    <w:p w14:paraId="6FDFA76A" w14:textId="77777777" w:rsidR="00DD4565" w:rsidRDefault="00DD4565" w:rsidP="00DD4565">
      <w:pPr>
        <w:pStyle w:val="Prrafodelista"/>
        <w:rPr>
          <w:rFonts w:ascii="HelveticaNowText Regular" w:eastAsia="MS Gothic" w:hAnsi="HelveticaNowText Regular" w:cs="HelveticaNowText Regular"/>
          <w:sz w:val="22"/>
          <w:szCs w:val="22"/>
        </w:rPr>
      </w:pPr>
    </w:p>
    <w:p w14:paraId="2DCA3DEB" w14:textId="77777777" w:rsidR="005749C0" w:rsidRPr="00855F71" w:rsidRDefault="005749C0" w:rsidP="003D4D11">
      <w:pPr>
        <w:spacing w:line="276" w:lineRule="auto"/>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855F71">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42B63544" w14:textId="77777777" w:rsidR="004E29F0" w:rsidRPr="00855F71" w:rsidRDefault="004E29F0" w:rsidP="003D4D11">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632643D3" w14:textId="72267EA6" w:rsidR="00DD4565" w:rsidRDefault="00DD4565">
      <w:pP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br w:type="page"/>
      </w:r>
    </w:p>
    <w:sectPr w:rsidR="00DD4565" w:rsidSect="00DE7FAF">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2T09:12:00Z" w:initials="AD">
    <w:p w14:paraId="59A1427A" w14:textId="77777777" w:rsidR="00A360F7" w:rsidRDefault="00A360F7" w:rsidP="00A360F7">
      <w:pPr>
        <w:pStyle w:val="Textocomentario"/>
      </w:pPr>
      <w:r>
        <w:rPr>
          <w:rStyle w:val="Refdecomentario"/>
        </w:rPr>
        <w:annotationRef/>
      </w:r>
      <w:r>
        <w:t>Copia i enganxa els criteris corresponents de la memòria justificativa.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9A142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4E63C" w16cex:dateUtc="2026-01-22T0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9A1427A" w16cid:durableId="24B4E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374A8" w14:textId="77777777" w:rsidR="00CE74F9" w:rsidRDefault="00CE74F9" w:rsidP="009D5931">
      <w:pPr>
        <w:spacing w:after="0" w:line="240" w:lineRule="auto"/>
      </w:pPr>
      <w:r>
        <w:separator/>
      </w:r>
    </w:p>
  </w:endnote>
  <w:endnote w:type="continuationSeparator" w:id="0">
    <w:p w14:paraId="4203BFDD" w14:textId="77777777" w:rsidR="00CE74F9" w:rsidRDefault="00CE74F9"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5347D" w14:textId="77777777" w:rsidR="00CE74F9" w:rsidRDefault="00CE74F9" w:rsidP="009D5931">
      <w:pPr>
        <w:spacing w:after="0" w:line="240" w:lineRule="auto"/>
      </w:pPr>
      <w:r>
        <w:separator/>
      </w:r>
    </w:p>
  </w:footnote>
  <w:footnote w:type="continuationSeparator" w:id="0">
    <w:p w14:paraId="2418F86B" w14:textId="77777777" w:rsidR="00CE74F9" w:rsidRDefault="00CE74F9"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E3087" w14:textId="77777777"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7B287751" w14:textId="77777777"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5A765B2E" w14:textId="77777777"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0994DE30" w14:textId="77777777"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2F1C8F2F"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2680DE8"/>
    <w:multiLevelType w:val="hybridMultilevel"/>
    <w:tmpl w:val="4D3A1A5A"/>
    <w:lvl w:ilvl="0" w:tplc="3B965C8E">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0C0A0003" w:tentative="1">
      <w:start w:val="1"/>
      <w:numFmt w:val="bullet"/>
      <w:lvlText w:val="o"/>
      <w:lvlJc w:val="left"/>
      <w:pPr>
        <w:ind w:left="1441" w:hanging="360"/>
      </w:pPr>
      <w:rPr>
        <w:rFonts w:ascii="Courier New" w:hAnsi="Courier New" w:cs="Courier New" w:hint="default"/>
      </w:rPr>
    </w:lvl>
    <w:lvl w:ilvl="2" w:tplc="0C0A0005" w:tentative="1">
      <w:start w:val="1"/>
      <w:numFmt w:val="bullet"/>
      <w:lvlText w:val=""/>
      <w:lvlJc w:val="left"/>
      <w:pPr>
        <w:ind w:left="2161" w:hanging="360"/>
      </w:pPr>
      <w:rPr>
        <w:rFonts w:ascii="Wingdings" w:hAnsi="Wingdings" w:hint="default"/>
      </w:rPr>
    </w:lvl>
    <w:lvl w:ilvl="3" w:tplc="0C0A0001" w:tentative="1">
      <w:start w:val="1"/>
      <w:numFmt w:val="bullet"/>
      <w:lvlText w:val=""/>
      <w:lvlJc w:val="left"/>
      <w:pPr>
        <w:ind w:left="2881" w:hanging="360"/>
      </w:pPr>
      <w:rPr>
        <w:rFonts w:ascii="Symbol" w:hAnsi="Symbol" w:hint="default"/>
      </w:rPr>
    </w:lvl>
    <w:lvl w:ilvl="4" w:tplc="0C0A0003" w:tentative="1">
      <w:start w:val="1"/>
      <w:numFmt w:val="bullet"/>
      <w:lvlText w:val="o"/>
      <w:lvlJc w:val="left"/>
      <w:pPr>
        <w:ind w:left="3601" w:hanging="360"/>
      </w:pPr>
      <w:rPr>
        <w:rFonts w:ascii="Courier New" w:hAnsi="Courier New" w:cs="Courier New" w:hint="default"/>
      </w:rPr>
    </w:lvl>
    <w:lvl w:ilvl="5" w:tplc="0C0A0005" w:tentative="1">
      <w:start w:val="1"/>
      <w:numFmt w:val="bullet"/>
      <w:lvlText w:val=""/>
      <w:lvlJc w:val="left"/>
      <w:pPr>
        <w:ind w:left="4321" w:hanging="360"/>
      </w:pPr>
      <w:rPr>
        <w:rFonts w:ascii="Wingdings" w:hAnsi="Wingdings" w:hint="default"/>
      </w:rPr>
    </w:lvl>
    <w:lvl w:ilvl="6" w:tplc="0C0A0001" w:tentative="1">
      <w:start w:val="1"/>
      <w:numFmt w:val="bullet"/>
      <w:lvlText w:val=""/>
      <w:lvlJc w:val="left"/>
      <w:pPr>
        <w:ind w:left="5041" w:hanging="360"/>
      </w:pPr>
      <w:rPr>
        <w:rFonts w:ascii="Symbol" w:hAnsi="Symbol" w:hint="default"/>
      </w:rPr>
    </w:lvl>
    <w:lvl w:ilvl="7" w:tplc="0C0A0003" w:tentative="1">
      <w:start w:val="1"/>
      <w:numFmt w:val="bullet"/>
      <w:lvlText w:val="o"/>
      <w:lvlJc w:val="left"/>
      <w:pPr>
        <w:ind w:left="5761" w:hanging="360"/>
      </w:pPr>
      <w:rPr>
        <w:rFonts w:ascii="Courier New" w:hAnsi="Courier New" w:cs="Courier New" w:hint="default"/>
      </w:rPr>
    </w:lvl>
    <w:lvl w:ilvl="8" w:tplc="0C0A0005" w:tentative="1">
      <w:start w:val="1"/>
      <w:numFmt w:val="bullet"/>
      <w:lvlText w:val=""/>
      <w:lvlJc w:val="left"/>
      <w:pPr>
        <w:ind w:left="6481" w:hanging="360"/>
      </w:pPr>
      <w:rPr>
        <w:rFonts w:ascii="Wingdings" w:hAnsi="Wingdings" w:hint="default"/>
      </w:r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9" w15:restartNumberingAfterBreak="0">
    <w:nsid w:val="3CE56A0E"/>
    <w:multiLevelType w:val="hybridMultilevel"/>
    <w:tmpl w:val="C2D046F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2"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4"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9"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1"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2"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3"/>
  </w:num>
  <w:num w:numId="2" w16cid:durableId="1897740527">
    <w:abstractNumId w:val="2"/>
  </w:num>
  <w:num w:numId="3" w16cid:durableId="1354383041">
    <w:abstractNumId w:val="8"/>
  </w:num>
  <w:num w:numId="4" w16cid:durableId="549730222">
    <w:abstractNumId w:val="21"/>
  </w:num>
  <w:num w:numId="5" w16cid:durableId="1976595853">
    <w:abstractNumId w:val="5"/>
  </w:num>
  <w:num w:numId="6" w16cid:durableId="1400589076">
    <w:abstractNumId w:val="11"/>
  </w:num>
  <w:num w:numId="7" w16cid:durableId="1173104554">
    <w:abstractNumId w:val="22"/>
  </w:num>
  <w:num w:numId="8" w16cid:durableId="436367238">
    <w:abstractNumId w:val="19"/>
  </w:num>
  <w:num w:numId="9" w16cid:durableId="1110395746">
    <w:abstractNumId w:val="13"/>
  </w:num>
  <w:num w:numId="10" w16cid:durableId="997617809">
    <w:abstractNumId w:val="12"/>
  </w:num>
  <w:num w:numId="11" w16cid:durableId="586688939">
    <w:abstractNumId w:val="10"/>
  </w:num>
  <w:num w:numId="12" w16cid:durableId="413598464">
    <w:abstractNumId w:val="15"/>
  </w:num>
  <w:num w:numId="13" w16cid:durableId="1927494138">
    <w:abstractNumId w:val="16"/>
  </w:num>
  <w:num w:numId="14" w16cid:durableId="1045134503">
    <w:abstractNumId w:val="17"/>
  </w:num>
  <w:num w:numId="15" w16cid:durableId="1688168535">
    <w:abstractNumId w:val="6"/>
  </w:num>
  <w:num w:numId="16" w16cid:durableId="648824320">
    <w:abstractNumId w:val="18"/>
  </w:num>
  <w:num w:numId="17" w16cid:durableId="1118528247">
    <w:abstractNumId w:val="14"/>
  </w:num>
  <w:num w:numId="18" w16cid:durableId="1990674782">
    <w:abstractNumId w:val="20"/>
  </w:num>
  <w:num w:numId="19" w16cid:durableId="128790942">
    <w:abstractNumId w:val="7"/>
  </w:num>
  <w:num w:numId="20" w16cid:durableId="2024358637">
    <w:abstractNumId w:val="24"/>
  </w:num>
  <w:num w:numId="21" w16cid:durableId="1429278225">
    <w:abstractNumId w:val="4"/>
  </w:num>
  <w:num w:numId="22" w16cid:durableId="1225676975">
    <w:abstractNumId w:val="0"/>
  </w:num>
  <w:num w:numId="23" w16cid:durableId="1771195918">
    <w:abstractNumId w:val="1"/>
  </w:num>
  <w:num w:numId="24" w16cid:durableId="1786732881">
    <w:abstractNumId w:val="9"/>
  </w:num>
  <w:num w:numId="25" w16cid:durableId="48952113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76"/>
    <w:rsid w:val="00010316"/>
    <w:rsid w:val="00014FAA"/>
    <w:rsid w:val="00020065"/>
    <w:rsid w:val="00025CE5"/>
    <w:rsid w:val="00050587"/>
    <w:rsid w:val="000666EF"/>
    <w:rsid w:val="00081B15"/>
    <w:rsid w:val="00090E8A"/>
    <w:rsid w:val="000A121B"/>
    <w:rsid w:val="000B4A82"/>
    <w:rsid w:val="000B4E32"/>
    <w:rsid w:val="000C0022"/>
    <w:rsid w:val="000C2736"/>
    <w:rsid w:val="000D35EA"/>
    <w:rsid w:val="000E6F6E"/>
    <w:rsid w:val="000F7E01"/>
    <w:rsid w:val="00113AB4"/>
    <w:rsid w:val="00114C2C"/>
    <w:rsid w:val="0011509E"/>
    <w:rsid w:val="00122AF7"/>
    <w:rsid w:val="001334E9"/>
    <w:rsid w:val="00140E12"/>
    <w:rsid w:val="00141759"/>
    <w:rsid w:val="00150712"/>
    <w:rsid w:val="00151C28"/>
    <w:rsid w:val="0016437B"/>
    <w:rsid w:val="001679D7"/>
    <w:rsid w:val="00180C68"/>
    <w:rsid w:val="0018390F"/>
    <w:rsid w:val="001A3AF4"/>
    <w:rsid w:val="001A531F"/>
    <w:rsid w:val="001B7A3D"/>
    <w:rsid w:val="001C108B"/>
    <w:rsid w:val="001C255A"/>
    <w:rsid w:val="001C3FAB"/>
    <w:rsid w:val="001D055C"/>
    <w:rsid w:val="001F21AC"/>
    <w:rsid w:val="001F2F81"/>
    <w:rsid w:val="001F4B9C"/>
    <w:rsid w:val="001F4FB4"/>
    <w:rsid w:val="0020194B"/>
    <w:rsid w:val="002025A9"/>
    <w:rsid w:val="00207710"/>
    <w:rsid w:val="00232C34"/>
    <w:rsid w:val="002364A0"/>
    <w:rsid w:val="00284E27"/>
    <w:rsid w:val="00296AA2"/>
    <w:rsid w:val="002D3529"/>
    <w:rsid w:val="002D515C"/>
    <w:rsid w:val="002F7A38"/>
    <w:rsid w:val="00303B77"/>
    <w:rsid w:val="003308A6"/>
    <w:rsid w:val="00346EE1"/>
    <w:rsid w:val="003529E1"/>
    <w:rsid w:val="00362209"/>
    <w:rsid w:val="00362C60"/>
    <w:rsid w:val="00370FE9"/>
    <w:rsid w:val="003846B1"/>
    <w:rsid w:val="0038763C"/>
    <w:rsid w:val="003A7D8E"/>
    <w:rsid w:val="003C55CB"/>
    <w:rsid w:val="003D4D11"/>
    <w:rsid w:val="00411314"/>
    <w:rsid w:val="00416107"/>
    <w:rsid w:val="00433B15"/>
    <w:rsid w:val="004353CB"/>
    <w:rsid w:val="00445F21"/>
    <w:rsid w:val="00456D8B"/>
    <w:rsid w:val="00457421"/>
    <w:rsid w:val="004727E7"/>
    <w:rsid w:val="004800BB"/>
    <w:rsid w:val="00482B91"/>
    <w:rsid w:val="004C79C4"/>
    <w:rsid w:val="004C7B85"/>
    <w:rsid w:val="004D4C03"/>
    <w:rsid w:val="004D4F5D"/>
    <w:rsid w:val="004E29F0"/>
    <w:rsid w:val="004F1885"/>
    <w:rsid w:val="0052287C"/>
    <w:rsid w:val="0052456E"/>
    <w:rsid w:val="00524852"/>
    <w:rsid w:val="00524D50"/>
    <w:rsid w:val="00530DDB"/>
    <w:rsid w:val="00536026"/>
    <w:rsid w:val="005430EC"/>
    <w:rsid w:val="00557750"/>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81D4F"/>
    <w:rsid w:val="006C222A"/>
    <w:rsid w:val="006C30C0"/>
    <w:rsid w:val="006F4C97"/>
    <w:rsid w:val="00703B76"/>
    <w:rsid w:val="00762A04"/>
    <w:rsid w:val="007643CB"/>
    <w:rsid w:val="00765453"/>
    <w:rsid w:val="007748D0"/>
    <w:rsid w:val="007C39BB"/>
    <w:rsid w:val="0081577F"/>
    <w:rsid w:val="00817449"/>
    <w:rsid w:val="00822557"/>
    <w:rsid w:val="008335FC"/>
    <w:rsid w:val="00847E4B"/>
    <w:rsid w:val="008542B0"/>
    <w:rsid w:val="00855F71"/>
    <w:rsid w:val="00856FB7"/>
    <w:rsid w:val="00872283"/>
    <w:rsid w:val="008743EB"/>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55022"/>
    <w:rsid w:val="00B70191"/>
    <w:rsid w:val="00B83570"/>
    <w:rsid w:val="00B84D94"/>
    <w:rsid w:val="00B85F26"/>
    <w:rsid w:val="00B87091"/>
    <w:rsid w:val="00B9546D"/>
    <w:rsid w:val="00BC4D98"/>
    <w:rsid w:val="00BD2A10"/>
    <w:rsid w:val="00C078E7"/>
    <w:rsid w:val="00C23BF7"/>
    <w:rsid w:val="00C83CEC"/>
    <w:rsid w:val="00C90D67"/>
    <w:rsid w:val="00C950DD"/>
    <w:rsid w:val="00C96175"/>
    <w:rsid w:val="00CD01A3"/>
    <w:rsid w:val="00CD0280"/>
    <w:rsid w:val="00CD1B9B"/>
    <w:rsid w:val="00CE4D88"/>
    <w:rsid w:val="00CE6694"/>
    <w:rsid w:val="00CE74F9"/>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565"/>
    <w:rsid w:val="00DD46DB"/>
    <w:rsid w:val="00DD5BB1"/>
    <w:rsid w:val="00DE65AE"/>
    <w:rsid w:val="00DE7FAF"/>
    <w:rsid w:val="00DF3A3F"/>
    <w:rsid w:val="00E00DE9"/>
    <w:rsid w:val="00E422E7"/>
    <w:rsid w:val="00E541BE"/>
    <w:rsid w:val="00E90DC6"/>
    <w:rsid w:val="00EC16FB"/>
    <w:rsid w:val="00EC6B7D"/>
    <w:rsid w:val="00F01AAC"/>
    <w:rsid w:val="00F160B0"/>
    <w:rsid w:val="00F22A35"/>
    <w:rsid w:val="00F30930"/>
    <w:rsid w:val="00F433D6"/>
    <w:rsid w:val="00F4414A"/>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28E02"/>
  <w15:chartTrackingRefBased/>
  <w15:docId w15:val="{521FCDC8-E33F-43D2-A145-33E07929B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ontratacionpublica@mutua-intercomarcal.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visor.registrodelicitadores.gob.es/espd-web/filter?lang=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A_Juridica\CONTRATACION%20PUBLICA\PLIEGOS%20CONTRATOS%20MUTUA\Tipologies%20-%20PCAP%20definitives%202026\1.%20Models%20PCAP%20+%20Annexos%20-%20Assistencia%20Sanitaria\3.%20PCAP%20+%20Annexos%20Procediment%20Obert\Anexos_PCAP_Serveis%20assistencials_P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Anexos_PCAP_Serveis assistencials_PA</Template>
  <TotalTime>23</TotalTime>
  <Pages>37</Pages>
  <Words>10538</Words>
  <Characters>57963</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Nuñez Garcia,  Susana</dc:creator>
  <cp:keywords/>
  <dc:description/>
  <cp:lastModifiedBy>Nuñez Garcia,  Susana</cp:lastModifiedBy>
  <cp:revision>8</cp:revision>
  <dcterms:created xsi:type="dcterms:W3CDTF">2026-09-28T11:48:00Z</dcterms:created>
  <dcterms:modified xsi:type="dcterms:W3CDTF">2026-09-29T07:56:00Z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