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3F60C0" w14:textId="77777777" w:rsidR="00946E5A" w:rsidRPr="000C193D" w:rsidRDefault="00946E5A" w:rsidP="0020194B">
      <w:pPr>
        <w:widowControl w:val="0"/>
        <w:autoSpaceDE w:val="0"/>
        <w:autoSpaceDN w:val="0"/>
        <w:spacing w:after="0" w:line="240" w:lineRule="auto"/>
        <w:ind w:right="282"/>
        <w:jc w:val="center"/>
        <w:outlineLvl w:val="0"/>
        <w:rPr>
          <w:rFonts w:ascii="HelveticaNowText Regular" w:eastAsia="Arial" w:hAnsi="HelveticaNowText Regular" w:cs="HelveticaNowText Regular"/>
          <w:b/>
          <w:bCs/>
          <w:spacing w:val="-2"/>
          <w:kern w:val="0"/>
          <w:sz w:val="22"/>
          <w:szCs w:val="22"/>
          <w:u w:val="single"/>
          <w:lang w:val="es-ES"/>
          <w14:ligatures w14:val="none"/>
        </w:rPr>
      </w:pPr>
      <w:bookmarkStart w:id="0" w:name="_Toc191646676"/>
      <w:bookmarkStart w:id="1" w:name="_Toc127438717"/>
      <w:r w:rsidRPr="000C193D">
        <w:rPr>
          <w:rFonts w:ascii="HelveticaNowText Regular" w:eastAsia="Arial" w:hAnsi="HelveticaNowText Regular" w:cs="HelveticaNowText Regular"/>
          <w:b/>
          <w:bCs/>
          <w:spacing w:val="-2"/>
          <w:kern w:val="0"/>
          <w:sz w:val="22"/>
          <w:szCs w:val="22"/>
          <w:u w:val="single"/>
          <w:lang w:val="es-ES"/>
          <w14:ligatures w14:val="none"/>
        </w:rPr>
        <w:t>ANEXOS</w:t>
      </w:r>
      <w:bookmarkStart w:id="2" w:name="_Toc191646677"/>
      <w:bookmarkEnd w:id="0"/>
      <w:r w:rsidR="0020194B" w:rsidRPr="000C193D">
        <w:rPr>
          <w:rFonts w:ascii="HelveticaNowText Regular" w:eastAsia="Arial" w:hAnsi="HelveticaNowText Regular" w:cs="HelveticaNowText Regular"/>
          <w:b/>
          <w:bCs/>
          <w:spacing w:val="-2"/>
          <w:kern w:val="0"/>
          <w:sz w:val="22"/>
          <w:szCs w:val="22"/>
          <w:u w:val="single"/>
          <w:lang w:val="es-ES"/>
          <w14:ligatures w14:val="none"/>
        </w:rPr>
        <w:t xml:space="preserve"> - </w:t>
      </w:r>
      <w:r w:rsidRPr="000C193D">
        <w:rPr>
          <w:rFonts w:ascii="HelveticaNowText Regular" w:eastAsia="Arial" w:hAnsi="HelveticaNowText Regular" w:cs="HelveticaNowText Regular"/>
          <w:b/>
          <w:bCs/>
          <w:spacing w:val="-2"/>
          <w:kern w:val="0"/>
          <w:sz w:val="22"/>
          <w:szCs w:val="22"/>
          <w:u w:val="single"/>
          <w:lang w:val="es-ES"/>
          <w14:ligatures w14:val="none"/>
        </w:rPr>
        <w:t>Pliego de Cláusulas Administrativas Particulare</w:t>
      </w:r>
      <w:bookmarkEnd w:id="2"/>
      <w:r w:rsidRPr="000C193D">
        <w:rPr>
          <w:rFonts w:ascii="HelveticaNowText Regular" w:eastAsia="Arial" w:hAnsi="HelveticaNowText Regular" w:cs="HelveticaNowText Regular"/>
          <w:b/>
          <w:bCs/>
          <w:spacing w:val="-2"/>
          <w:kern w:val="0"/>
          <w:sz w:val="22"/>
          <w:szCs w:val="22"/>
          <w:u w:val="single"/>
          <w:lang w:val="es-ES"/>
          <w14:ligatures w14:val="none"/>
        </w:rPr>
        <w:t>s</w:t>
      </w:r>
    </w:p>
    <w:p w14:paraId="296F886F" w14:textId="77777777" w:rsidR="008B32B0" w:rsidRPr="000C193D" w:rsidRDefault="008B32B0" w:rsidP="00946E5A">
      <w:pPr>
        <w:widowControl w:val="0"/>
        <w:autoSpaceDE w:val="0"/>
        <w:autoSpaceDN w:val="0"/>
        <w:spacing w:after="0" w:line="240" w:lineRule="auto"/>
        <w:ind w:right="282"/>
        <w:jc w:val="center"/>
        <w:outlineLvl w:val="0"/>
        <w:rPr>
          <w:rFonts w:ascii="HelveticaNowText Regular" w:eastAsia="Arial" w:hAnsi="HelveticaNowText Regular" w:cs="HelveticaNowText Regular"/>
          <w:b/>
          <w:bCs/>
          <w:spacing w:val="-2"/>
          <w:kern w:val="0"/>
          <w:sz w:val="22"/>
          <w:szCs w:val="22"/>
          <w:u w:val="single"/>
          <w:lang w:val="es-ES"/>
          <w14:ligatures w14:val="none"/>
        </w:rPr>
      </w:pPr>
    </w:p>
    <w:p w14:paraId="36D1C645" w14:textId="77777777" w:rsidR="008B32B0" w:rsidRPr="000C193D" w:rsidRDefault="008B32B0" w:rsidP="001B7A3D">
      <w:pPr>
        <w:pStyle w:val="Ttulo3"/>
        <w:keepNext w:val="0"/>
        <w:keepLines w:val="0"/>
        <w:widowControl w:val="0"/>
        <w:autoSpaceDE w:val="0"/>
        <w:autoSpaceDN w:val="0"/>
        <w:spacing w:before="0" w:after="0" w:line="240" w:lineRule="auto"/>
        <w:ind w:left="424"/>
        <w:jc w:val="center"/>
        <w:rPr>
          <w:rFonts w:ascii="HelveticaNowText Regular" w:eastAsia="Arial" w:hAnsi="HelveticaNowText Regular" w:cs="HelveticaNowText Regular"/>
          <w:b/>
          <w:bCs/>
          <w:color w:val="00B050"/>
          <w:kern w:val="0"/>
          <w:sz w:val="22"/>
          <w:szCs w:val="22"/>
          <w:u w:val="single"/>
          <w:lang w:val="es-ES"/>
          <w14:ligatures w14:val="none"/>
        </w:rPr>
      </w:pPr>
      <w:bookmarkStart w:id="3" w:name="_Toc191646672"/>
      <w:r w:rsidRPr="000C193D">
        <w:rPr>
          <w:rFonts w:ascii="HelveticaNowText Regular" w:eastAsia="Arial" w:hAnsi="HelveticaNowText Regular" w:cs="HelveticaNowText Regular"/>
          <w:b/>
          <w:bCs/>
          <w:color w:val="00B050"/>
          <w:kern w:val="0"/>
          <w:sz w:val="22"/>
          <w:szCs w:val="22"/>
          <w:u w:val="single"/>
          <w:lang w:val="es-ES"/>
          <w14:ligatures w14:val="none"/>
        </w:rPr>
        <w:t>IDENTIFICACIÓN DE ANEXOS:</w:t>
      </w:r>
      <w:bookmarkEnd w:id="3"/>
    </w:p>
    <w:p w14:paraId="28B00488" w14:textId="77777777" w:rsidR="008B32B0" w:rsidRPr="000C193D" w:rsidRDefault="008B32B0" w:rsidP="001B7A3D">
      <w:pPr>
        <w:pStyle w:val="Ttulo3"/>
        <w:keepNext w:val="0"/>
        <w:keepLines w:val="0"/>
        <w:widowControl w:val="0"/>
        <w:autoSpaceDE w:val="0"/>
        <w:autoSpaceDN w:val="0"/>
        <w:spacing w:before="0" w:after="0" w:line="240" w:lineRule="auto"/>
        <w:ind w:left="424"/>
        <w:jc w:val="center"/>
        <w:rPr>
          <w:rFonts w:ascii="HelveticaNowText Regular" w:eastAsia="Arial" w:hAnsi="HelveticaNowText Regular" w:cs="HelveticaNowText Regular"/>
          <w:b/>
          <w:bCs/>
          <w:color w:val="00B050"/>
          <w:kern w:val="0"/>
          <w:sz w:val="24"/>
          <w:szCs w:val="24"/>
          <w:u w:val="single"/>
          <w:lang w:val="es-ES"/>
          <w14:ligatures w14:val="none"/>
        </w:rPr>
      </w:pPr>
    </w:p>
    <w:p w14:paraId="03AAA97B" w14:textId="77777777" w:rsidR="008B32B0" w:rsidRPr="000C193D" w:rsidRDefault="008B32B0" w:rsidP="00456D8B">
      <w:pPr>
        <w:pStyle w:val="Textoindependiente"/>
        <w:tabs>
          <w:tab w:val="left" w:pos="7513"/>
          <w:tab w:val="left" w:pos="10065"/>
        </w:tabs>
        <w:spacing w:before="36" w:line="480" w:lineRule="auto"/>
        <w:ind w:left="142" w:right="955"/>
        <w:jc w:val="both"/>
        <w:rPr>
          <w:rFonts w:ascii="HelveticaNowText Regular" w:hAnsi="HelveticaNowText Regular" w:cs="HelveticaNowText Regular"/>
          <w:b/>
          <w:sz w:val="20"/>
          <w:szCs w:val="20"/>
        </w:rPr>
      </w:pPr>
      <w:r w:rsidRPr="000C193D">
        <w:rPr>
          <w:rFonts w:ascii="HelveticaNowText Regular" w:hAnsi="HelveticaNowText Regular" w:cs="HelveticaNowText Regular"/>
          <w:b/>
          <w:sz w:val="20"/>
          <w:szCs w:val="20"/>
        </w:rPr>
        <w:t xml:space="preserve">ANEXO I.- </w:t>
      </w:r>
      <w:r w:rsidRPr="000C193D">
        <w:rPr>
          <w:rFonts w:ascii="HelveticaNowText Regular" w:hAnsi="HelveticaNowText Regular" w:cs="HelveticaNowText Regular"/>
          <w:bCs/>
          <w:sz w:val="20"/>
          <w:szCs w:val="20"/>
        </w:rPr>
        <w:t>D</w:t>
      </w:r>
      <w:r w:rsidR="00DE7FAF" w:rsidRPr="000C193D">
        <w:rPr>
          <w:rFonts w:ascii="HelveticaNowText Regular" w:hAnsi="HelveticaNowText Regular" w:cs="HelveticaNowText Regular"/>
          <w:bCs/>
          <w:sz w:val="20"/>
          <w:szCs w:val="20"/>
        </w:rPr>
        <w:t>eclaración responsable</w:t>
      </w:r>
      <w:r w:rsidR="00DE7FAF" w:rsidRPr="000C193D">
        <w:rPr>
          <w:rFonts w:ascii="HelveticaNowText Regular" w:hAnsi="HelveticaNowText Regular" w:cs="HelveticaNowText Regular"/>
          <w:b/>
          <w:sz w:val="20"/>
          <w:szCs w:val="20"/>
        </w:rPr>
        <w:t xml:space="preserve"> </w:t>
      </w:r>
      <w:r w:rsidRPr="000C193D">
        <w:rPr>
          <w:rFonts w:ascii="HelveticaNowText Regular" w:hAnsi="HelveticaNowText Regular" w:cs="HelveticaNowText Regular"/>
          <w:bCs/>
          <w:sz w:val="20"/>
          <w:szCs w:val="20"/>
          <w:u w:val="single"/>
        </w:rPr>
        <w:t>(S</w:t>
      </w:r>
      <w:r w:rsidR="008743EB" w:rsidRPr="000C193D">
        <w:rPr>
          <w:rFonts w:ascii="HelveticaNowText Regular" w:hAnsi="HelveticaNowText Regular" w:cs="HelveticaNowText Regular"/>
          <w:bCs/>
          <w:sz w:val="20"/>
          <w:szCs w:val="20"/>
          <w:u w:val="single"/>
        </w:rPr>
        <w:t>obre</w:t>
      </w:r>
      <w:r w:rsidRPr="000C193D">
        <w:rPr>
          <w:rFonts w:ascii="HelveticaNowText Regular" w:hAnsi="HelveticaNowText Regular" w:cs="HelveticaNowText Regular"/>
          <w:bCs/>
          <w:sz w:val="20"/>
          <w:szCs w:val="20"/>
          <w:u w:val="single"/>
        </w:rPr>
        <w:t xml:space="preserve"> E</w:t>
      </w:r>
      <w:r w:rsidR="008743EB" w:rsidRPr="000C193D">
        <w:rPr>
          <w:rFonts w:ascii="HelveticaNowText Regular" w:hAnsi="HelveticaNowText Regular" w:cs="HelveticaNowText Regular"/>
          <w:bCs/>
          <w:sz w:val="20"/>
          <w:szCs w:val="20"/>
          <w:u w:val="single"/>
        </w:rPr>
        <w:t>lectrónico</w:t>
      </w:r>
      <w:r w:rsidRPr="000C193D">
        <w:rPr>
          <w:rFonts w:ascii="HelveticaNowText Regular" w:hAnsi="HelveticaNowText Regular" w:cs="HelveticaNowText Regular"/>
          <w:bCs/>
          <w:sz w:val="20"/>
          <w:szCs w:val="20"/>
          <w:u w:val="single"/>
        </w:rPr>
        <w:t xml:space="preserve"> A)</w:t>
      </w:r>
      <w:r w:rsidRPr="000C193D">
        <w:rPr>
          <w:rFonts w:ascii="HelveticaNowText Regular" w:hAnsi="HelveticaNowText Regular" w:cs="HelveticaNowText Regular"/>
          <w:b/>
          <w:sz w:val="20"/>
          <w:szCs w:val="20"/>
        </w:rPr>
        <w:t xml:space="preserve"> </w:t>
      </w:r>
    </w:p>
    <w:p w14:paraId="45347F84" w14:textId="77777777" w:rsidR="008B32B0" w:rsidRPr="000C193D" w:rsidRDefault="008B32B0" w:rsidP="00DE7FAF">
      <w:pPr>
        <w:pStyle w:val="Textoindependiente"/>
        <w:tabs>
          <w:tab w:val="left" w:pos="10065"/>
        </w:tabs>
        <w:spacing w:before="36" w:line="480" w:lineRule="auto"/>
        <w:ind w:left="142" w:right="566"/>
        <w:jc w:val="both"/>
        <w:rPr>
          <w:rFonts w:ascii="HelveticaNowText Regular" w:hAnsi="HelveticaNowText Regular" w:cs="HelveticaNowText Regular"/>
          <w:b/>
          <w:sz w:val="20"/>
          <w:szCs w:val="20"/>
        </w:rPr>
      </w:pPr>
      <w:r w:rsidRPr="000C193D">
        <w:rPr>
          <w:rFonts w:ascii="HelveticaNowText Regular" w:hAnsi="HelveticaNowText Regular" w:cs="HelveticaNowText Regular"/>
          <w:b/>
          <w:sz w:val="20"/>
          <w:szCs w:val="20"/>
        </w:rPr>
        <w:t xml:space="preserve">ANEXO II.- </w:t>
      </w:r>
      <w:r w:rsidRPr="000C193D">
        <w:rPr>
          <w:rFonts w:ascii="HelveticaNowText Regular" w:hAnsi="HelveticaNowText Regular" w:cs="HelveticaNowText Regular"/>
          <w:bCs/>
          <w:sz w:val="20"/>
          <w:szCs w:val="20"/>
        </w:rPr>
        <w:t>D</w:t>
      </w:r>
      <w:r w:rsidR="00DE7FAF" w:rsidRPr="000C193D">
        <w:rPr>
          <w:rFonts w:ascii="HelveticaNowText Regular" w:hAnsi="HelveticaNowText Regular" w:cs="HelveticaNowText Regular"/>
          <w:bCs/>
          <w:sz w:val="20"/>
          <w:szCs w:val="20"/>
        </w:rPr>
        <w:t>eclaración responsable concurrencia o no en UTE.</w:t>
      </w:r>
      <w:r w:rsidR="00DE7FAF" w:rsidRPr="000C193D">
        <w:rPr>
          <w:rFonts w:ascii="HelveticaNowText Regular" w:hAnsi="HelveticaNowText Regular" w:cs="HelveticaNowText Regular"/>
          <w:b/>
          <w:sz w:val="20"/>
          <w:szCs w:val="20"/>
        </w:rPr>
        <w:t xml:space="preserve"> </w:t>
      </w:r>
      <w:r w:rsidRPr="000C193D">
        <w:rPr>
          <w:rFonts w:ascii="HelveticaNowText Regular" w:hAnsi="HelveticaNowText Regular" w:cs="HelveticaNowText Regular"/>
          <w:b/>
          <w:sz w:val="20"/>
          <w:szCs w:val="20"/>
        </w:rPr>
        <w:t>(</w:t>
      </w:r>
      <w:r w:rsidRPr="000C193D">
        <w:rPr>
          <w:rFonts w:ascii="HelveticaNowText Regular" w:hAnsi="HelveticaNowText Regular" w:cs="HelveticaNowText Regular"/>
          <w:bCs/>
          <w:sz w:val="20"/>
          <w:szCs w:val="20"/>
          <w:u w:val="single"/>
        </w:rPr>
        <w:t>S</w:t>
      </w:r>
      <w:r w:rsidR="008743EB" w:rsidRPr="000C193D">
        <w:rPr>
          <w:rFonts w:ascii="HelveticaNowText Regular" w:hAnsi="HelveticaNowText Regular" w:cs="HelveticaNowText Regular"/>
          <w:bCs/>
          <w:sz w:val="20"/>
          <w:szCs w:val="20"/>
          <w:u w:val="single"/>
        </w:rPr>
        <w:t>obre</w:t>
      </w:r>
      <w:r w:rsidRPr="000C193D">
        <w:rPr>
          <w:rFonts w:ascii="HelveticaNowText Regular" w:hAnsi="HelveticaNowText Regular" w:cs="HelveticaNowText Regular"/>
          <w:bCs/>
          <w:sz w:val="20"/>
          <w:szCs w:val="20"/>
          <w:u w:val="single"/>
        </w:rPr>
        <w:t xml:space="preserve"> E</w:t>
      </w:r>
      <w:r w:rsidR="008743EB" w:rsidRPr="000C193D">
        <w:rPr>
          <w:rFonts w:ascii="HelveticaNowText Regular" w:hAnsi="HelveticaNowText Regular" w:cs="HelveticaNowText Regular"/>
          <w:bCs/>
          <w:sz w:val="20"/>
          <w:szCs w:val="20"/>
          <w:u w:val="single"/>
        </w:rPr>
        <w:t>lectrónico</w:t>
      </w:r>
      <w:r w:rsidRPr="000C193D">
        <w:rPr>
          <w:rFonts w:ascii="HelveticaNowText Regular" w:hAnsi="HelveticaNowText Regular" w:cs="HelveticaNowText Regular"/>
          <w:bCs/>
          <w:sz w:val="20"/>
          <w:szCs w:val="20"/>
          <w:u w:val="single"/>
        </w:rPr>
        <w:t xml:space="preserve"> A)</w:t>
      </w:r>
    </w:p>
    <w:p w14:paraId="0A0CCEC3" w14:textId="77777777" w:rsidR="008B32B0" w:rsidRPr="000C193D" w:rsidRDefault="008B32B0" w:rsidP="00456D8B">
      <w:pPr>
        <w:pStyle w:val="Textoindependiente"/>
        <w:tabs>
          <w:tab w:val="left" w:pos="10065"/>
        </w:tabs>
        <w:spacing w:before="36" w:line="480" w:lineRule="auto"/>
        <w:ind w:left="142" w:right="955"/>
        <w:jc w:val="both"/>
        <w:rPr>
          <w:rFonts w:ascii="HelveticaNowText Regular" w:hAnsi="HelveticaNowText Regular" w:cs="HelveticaNowText Regular"/>
          <w:b/>
          <w:sz w:val="20"/>
          <w:szCs w:val="20"/>
        </w:rPr>
      </w:pPr>
      <w:r w:rsidRPr="000C193D">
        <w:rPr>
          <w:rFonts w:ascii="HelveticaNowText Regular" w:hAnsi="HelveticaNowText Regular" w:cs="HelveticaNowText Regular"/>
          <w:b/>
          <w:sz w:val="20"/>
          <w:szCs w:val="20"/>
        </w:rPr>
        <w:t xml:space="preserve">ANEXO III.- </w:t>
      </w:r>
      <w:r w:rsidRPr="000C193D">
        <w:rPr>
          <w:rFonts w:ascii="HelveticaNowText Regular" w:hAnsi="HelveticaNowText Regular" w:cs="HelveticaNowText Regular"/>
          <w:bCs/>
          <w:sz w:val="20"/>
          <w:szCs w:val="20"/>
        </w:rPr>
        <w:t>I</w:t>
      </w:r>
      <w:r w:rsidR="00DE7FAF" w:rsidRPr="000C193D">
        <w:rPr>
          <w:rFonts w:ascii="HelveticaNowText Regular" w:hAnsi="HelveticaNowText Regular" w:cs="HelveticaNowText Regular"/>
          <w:bCs/>
          <w:sz w:val="20"/>
          <w:szCs w:val="20"/>
        </w:rPr>
        <w:t xml:space="preserve">nstrucciones cumplimentación </w:t>
      </w:r>
      <w:r w:rsidRPr="000C193D">
        <w:rPr>
          <w:rFonts w:ascii="HelveticaNowText Regular" w:hAnsi="HelveticaNowText Regular" w:cs="HelveticaNowText Regular"/>
          <w:bCs/>
          <w:sz w:val="20"/>
          <w:szCs w:val="20"/>
        </w:rPr>
        <w:t>DEUC</w:t>
      </w:r>
      <w:r w:rsidRPr="000C193D">
        <w:rPr>
          <w:rFonts w:ascii="HelveticaNowText Regular" w:hAnsi="HelveticaNowText Regular" w:cs="HelveticaNowText Regular"/>
          <w:b/>
          <w:sz w:val="20"/>
          <w:szCs w:val="20"/>
        </w:rPr>
        <w:t xml:space="preserve"> </w:t>
      </w:r>
      <w:r w:rsidRPr="000C193D">
        <w:rPr>
          <w:rFonts w:ascii="HelveticaNowText Regular" w:hAnsi="HelveticaNowText Regular" w:cs="HelveticaNowText Regular"/>
          <w:bCs/>
          <w:sz w:val="20"/>
          <w:szCs w:val="20"/>
          <w:u w:val="single"/>
        </w:rPr>
        <w:t>(S</w:t>
      </w:r>
      <w:r w:rsidR="008743EB" w:rsidRPr="000C193D">
        <w:rPr>
          <w:rFonts w:ascii="HelveticaNowText Regular" w:hAnsi="HelveticaNowText Regular" w:cs="HelveticaNowText Regular"/>
          <w:bCs/>
          <w:sz w:val="20"/>
          <w:szCs w:val="20"/>
          <w:u w:val="single"/>
        </w:rPr>
        <w:t>obre</w:t>
      </w:r>
      <w:r w:rsidRPr="000C193D">
        <w:rPr>
          <w:rFonts w:ascii="HelveticaNowText Regular" w:hAnsi="HelveticaNowText Regular" w:cs="HelveticaNowText Regular"/>
          <w:bCs/>
          <w:sz w:val="20"/>
          <w:szCs w:val="20"/>
          <w:u w:val="single"/>
        </w:rPr>
        <w:t xml:space="preserve"> E</w:t>
      </w:r>
      <w:r w:rsidR="008743EB" w:rsidRPr="000C193D">
        <w:rPr>
          <w:rFonts w:ascii="HelveticaNowText Regular" w:hAnsi="HelveticaNowText Regular" w:cs="HelveticaNowText Regular"/>
          <w:bCs/>
          <w:sz w:val="20"/>
          <w:szCs w:val="20"/>
          <w:u w:val="single"/>
        </w:rPr>
        <w:t>lectrónico</w:t>
      </w:r>
      <w:r w:rsidRPr="000C193D">
        <w:rPr>
          <w:rFonts w:ascii="HelveticaNowText Regular" w:hAnsi="HelveticaNowText Regular" w:cs="HelveticaNowText Regular"/>
          <w:bCs/>
          <w:sz w:val="20"/>
          <w:szCs w:val="20"/>
          <w:u w:val="single"/>
        </w:rPr>
        <w:t xml:space="preserve"> A)</w:t>
      </w:r>
    </w:p>
    <w:p w14:paraId="2864C038" w14:textId="77777777" w:rsidR="00CD1B9B" w:rsidRPr="000C193D" w:rsidRDefault="00CD1B9B" w:rsidP="0020194B">
      <w:pPr>
        <w:pStyle w:val="Textoindependiente"/>
        <w:tabs>
          <w:tab w:val="left" w:pos="10065"/>
        </w:tabs>
        <w:spacing w:before="36" w:line="480" w:lineRule="auto"/>
        <w:ind w:left="142" w:right="140"/>
        <w:jc w:val="both"/>
        <w:rPr>
          <w:rFonts w:ascii="HelveticaNowText Regular" w:hAnsi="HelveticaNowText Regular" w:cs="HelveticaNowText Regular"/>
          <w:b/>
          <w:sz w:val="20"/>
          <w:szCs w:val="20"/>
        </w:rPr>
      </w:pPr>
      <w:r w:rsidRPr="000C193D">
        <w:rPr>
          <w:rFonts w:ascii="HelveticaNowText Regular" w:hAnsi="HelveticaNowText Regular" w:cs="HelveticaNowText Regular"/>
          <w:b/>
          <w:sz w:val="20"/>
          <w:szCs w:val="20"/>
        </w:rPr>
        <w:t>ANEXO III.</w:t>
      </w:r>
      <w:r w:rsidR="00E422E7" w:rsidRPr="000C193D">
        <w:rPr>
          <w:rFonts w:ascii="HelveticaNowText Regular" w:hAnsi="HelveticaNowText Regular" w:cs="HelveticaNowText Regular"/>
          <w:b/>
          <w:sz w:val="20"/>
          <w:szCs w:val="20"/>
        </w:rPr>
        <w:t>2.</w:t>
      </w:r>
      <w:r w:rsidRPr="000C193D">
        <w:rPr>
          <w:rFonts w:ascii="HelveticaNowText Regular" w:hAnsi="HelveticaNowText Regular" w:cs="HelveticaNowText Regular"/>
          <w:b/>
          <w:sz w:val="20"/>
          <w:szCs w:val="20"/>
        </w:rPr>
        <w:t xml:space="preserve">- </w:t>
      </w:r>
      <w:r w:rsidRPr="000C193D">
        <w:rPr>
          <w:rFonts w:ascii="HelveticaNowText Regular" w:hAnsi="HelveticaNowText Regular" w:cs="HelveticaNowText Regular"/>
          <w:bCs/>
          <w:sz w:val="20"/>
          <w:szCs w:val="20"/>
        </w:rPr>
        <w:t>D</w:t>
      </w:r>
      <w:r w:rsidR="00DE7FAF" w:rsidRPr="000C193D">
        <w:rPr>
          <w:rFonts w:ascii="HelveticaNowText Regular" w:hAnsi="HelveticaNowText Regular" w:cs="HelveticaNowText Regular"/>
          <w:bCs/>
          <w:sz w:val="20"/>
          <w:szCs w:val="20"/>
        </w:rPr>
        <w:t xml:space="preserve">eclaración responsable </w:t>
      </w:r>
      <w:r w:rsidRPr="000C193D">
        <w:rPr>
          <w:rFonts w:ascii="HelveticaNowText Regular" w:hAnsi="HelveticaNowText Regular" w:cs="HelveticaNowText Regular"/>
          <w:bCs/>
          <w:sz w:val="20"/>
          <w:szCs w:val="20"/>
        </w:rPr>
        <w:t>A</w:t>
      </w:r>
      <w:r w:rsidR="00DE7FAF" w:rsidRPr="000C193D">
        <w:rPr>
          <w:rFonts w:ascii="HelveticaNowText Regular" w:hAnsi="HelveticaNowText Regular" w:cs="HelveticaNowText Regular"/>
          <w:bCs/>
          <w:sz w:val="20"/>
          <w:szCs w:val="20"/>
        </w:rPr>
        <w:t>dscripción</w:t>
      </w:r>
      <w:r w:rsidRPr="000C193D">
        <w:rPr>
          <w:rFonts w:ascii="HelveticaNowText Regular" w:hAnsi="HelveticaNowText Regular" w:cs="HelveticaNowText Regular"/>
          <w:bCs/>
          <w:sz w:val="20"/>
          <w:szCs w:val="20"/>
        </w:rPr>
        <w:t xml:space="preserve"> M</w:t>
      </w:r>
      <w:r w:rsidR="00DE7FAF" w:rsidRPr="000C193D">
        <w:rPr>
          <w:rFonts w:ascii="HelveticaNowText Regular" w:hAnsi="HelveticaNowText Regular" w:cs="HelveticaNowText Regular"/>
          <w:bCs/>
          <w:sz w:val="20"/>
          <w:szCs w:val="20"/>
        </w:rPr>
        <w:t>edios</w:t>
      </w:r>
      <w:r w:rsidRPr="000C193D">
        <w:rPr>
          <w:rFonts w:ascii="HelveticaNowText Regular" w:hAnsi="HelveticaNowText Regular" w:cs="HelveticaNowText Regular"/>
          <w:bCs/>
          <w:sz w:val="20"/>
          <w:szCs w:val="20"/>
        </w:rPr>
        <w:t xml:space="preserve"> M</w:t>
      </w:r>
      <w:r w:rsidR="00DE7FAF" w:rsidRPr="000C193D">
        <w:rPr>
          <w:rFonts w:ascii="HelveticaNowText Regular" w:hAnsi="HelveticaNowText Regular" w:cs="HelveticaNowText Regular"/>
          <w:bCs/>
          <w:sz w:val="20"/>
          <w:szCs w:val="20"/>
        </w:rPr>
        <w:t>ateriales</w:t>
      </w:r>
      <w:r w:rsidRPr="000C193D">
        <w:rPr>
          <w:rFonts w:ascii="HelveticaNowText Regular" w:hAnsi="HelveticaNowText Regular" w:cs="HelveticaNowText Regular"/>
          <w:bCs/>
          <w:sz w:val="20"/>
          <w:szCs w:val="20"/>
        </w:rPr>
        <w:t xml:space="preserve"> </w:t>
      </w:r>
      <w:r w:rsidR="00DE7FAF" w:rsidRPr="000C193D">
        <w:rPr>
          <w:rFonts w:ascii="HelveticaNowText Regular" w:hAnsi="HelveticaNowText Regular" w:cs="HelveticaNowText Regular"/>
          <w:bCs/>
          <w:sz w:val="20"/>
          <w:szCs w:val="20"/>
        </w:rPr>
        <w:t xml:space="preserve">y/o </w:t>
      </w:r>
      <w:r w:rsidRPr="000C193D">
        <w:rPr>
          <w:rFonts w:ascii="HelveticaNowText Regular" w:hAnsi="HelveticaNowText Regular" w:cs="HelveticaNowText Regular"/>
          <w:bCs/>
          <w:sz w:val="20"/>
          <w:szCs w:val="20"/>
        </w:rPr>
        <w:t>P</w:t>
      </w:r>
      <w:r w:rsidR="00DE7FAF" w:rsidRPr="000C193D">
        <w:rPr>
          <w:rFonts w:ascii="HelveticaNowText Regular" w:hAnsi="HelveticaNowText Regular" w:cs="HelveticaNowText Regular"/>
          <w:bCs/>
          <w:sz w:val="20"/>
          <w:szCs w:val="20"/>
        </w:rPr>
        <w:t>ersonales</w:t>
      </w:r>
      <w:r w:rsidR="00DE7FAF" w:rsidRPr="000C193D">
        <w:rPr>
          <w:rFonts w:ascii="HelveticaNowText Regular" w:hAnsi="HelveticaNowText Regular" w:cs="HelveticaNowText Regular"/>
          <w:b/>
          <w:sz w:val="20"/>
          <w:szCs w:val="20"/>
        </w:rPr>
        <w:t xml:space="preserve"> </w:t>
      </w:r>
      <w:r w:rsidR="0020194B" w:rsidRPr="000C193D">
        <w:rPr>
          <w:rFonts w:ascii="HelveticaNowText Regular" w:hAnsi="HelveticaNowText Regular" w:cs="HelveticaNowText Regular"/>
          <w:b/>
          <w:sz w:val="20"/>
          <w:szCs w:val="20"/>
        </w:rPr>
        <w:br/>
      </w:r>
      <w:r w:rsidRPr="000C193D">
        <w:rPr>
          <w:rFonts w:ascii="HelveticaNowText Regular" w:hAnsi="HelveticaNowText Regular" w:cs="HelveticaNowText Regular"/>
          <w:bCs/>
          <w:sz w:val="20"/>
          <w:szCs w:val="20"/>
        </w:rPr>
        <w:t>(S</w:t>
      </w:r>
      <w:r w:rsidR="008743EB" w:rsidRPr="000C193D">
        <w:rPr>
          <w:rFonts w:ascii="HelveticaNowText Regular" w:hAnsi="HelveticaNowText Regular" w:cs="HelveticaNowText Regular"/>
          <w:bCs/>
          <w:sz w:val="20"/>
          <w:szCs w:val="20"/>
        </w:rPr>
        <w:t>obre</w:t>
      </w:r>
      <w:r w:rsidRPr="000C193D">
        <w:rPr>
          <w:rFonts w:ascii="HelveticaNowText Regular" w:hAnsi="HelveticaNowText Regular" w:cs="HelveticaNowText Regular"/>
          <w:bCs/>
          <w:sz w:val="20"/>
          <w:szCs w:val="20"/>
        </w:rPr>
        <w:t xml:space="preserve"> E</w:t>
      </w:r>
      <w:r w:rsidR="008743EB" w:rsidRPr="000C193D">
        <w:rPr>
          <w:rFonts w:ascii="HelveticaNowText Regular" w:hAnsi="HelveticaNowText Regular" w:cs="HelveticaNowText Regular"/>
          <w:bCs/>
          <w:sz w:val="20"/>
          <w:szCs w:val="20"/>
        </w:rPr>
        <w:t>lectrónico</w:t>
      </w:r>
      <w:r w:rsidRPr="000C193D">
        <w:rPr>
          <w:rFonts w:ascii="HelveticaNowText Regular" w:hAnsi="HelveticaNowText Regular" w:cs="HelveticaNowText Regular"/>
          <w:bCs/>
          <w:sz w:val="20"/>
          <w:szCs w:val="20"/>
        </w:rPr>
        <w:t xml:space="preserve"> A)</w:t>
      </w:r>
    </w:p>
    <w:p w14:paraId="3C2EF2B8" w14:textId="77777777" w:rsidR="008B32B0" w:rsidRPr="000C193D" w:rsidRDefault="008B32B0" w:rsidP="00456D8B">
      <w:pPr>
        <w:pStyle w:val="Textoindependiente"/>
        <w:tabs>
          <w:tab w:val="left" w:pos="10065"/>
        </w:tabs>
        <w:spacing w:before="36" w:line="480" w:lineRule="auto"/>
        <w:ind w:left="142" w:right="955"/>
        <w:jc w:val="both"/>
        <w:rPr>
          <w:rFonts w:ascii="HelveticaNowText Regular" w:hAnsi="HelveticaNowText Regular" w:cs="HelveticaNowText Regular"/>
          <w:b/>
          <w:sz w:val="20"/>
          <w:szCs w:val="20"/>
        </w:rPr>
      </w:pPr>
      <w:r w:rsidRPr="000C193D">
        <w:rPr>
          <w:rFonts w:ascii="HelveticaNowText Regular" w:hAnsi="HelveticaNowText Regular" w:cs="HelveticaNowText Regular"/>
          <w:b/>
          <w:sz w:val="20"/>
          <w:szCs w:val="20"/>
        </w:rPr>
        <w:t xml:space="preserve">ANEXO IV.- </w:t>
      </w:r>
      <w:r w:rsidRPr="000C193D">
        <w:rPr>
          <w:rFonts w:ascii="HelveticaNowText Regular" w:hAnsi="HelveticaNowText Regular" w:cs="HelveticaNowText Regular"/>
          <w:bCs/>
          <w:sz w:val="20"/>
          <w:szCs w:val="20"/>
        </w:rPr>
        <w:t>C</w:t>
      </w:r>
      <w:r w:rsidR="00DE7FAF" w:rsidRPr="000C193D">
        <w:rPr>
          <w:rFonts w:ascii="HelveticaNowText Regular" w:hAnsi="HelveticaNowText Regular" w:cs="HelveticaNowText Regular"/>
          <w:bCs/>
          <w:sz w:val="20"/>
          <w:szCs w:val="20"/>
        </w:rPr>
        <w:t>riterios evaluables de forma automática</w:t>
      </w:r>
      <w:r w:rsidR="00DE7FAF" w:rsidRPr="000C193D">
        <w:rPr>
          <w:rFonts w:ascii="HelveticaNowText Regular" w:hAnsi="HelveticaNowText Regular" w:cs="HelveticaNowText Regular"/>
          <w:b/>
          <w:sz w:val="20"/>
          <w:szCs w:val="20"/>
        </w:rPr>
        <w:t xml:space="preserve"> </w:t>
      </w:r>
      <w:r w:rsidRPr="000C193D">
        <w:rPr>
          <w:rFonts w:ascii="HelveticaNowText Regular" w:hAnsi="HelveticaNowText Regular" w:cs="HelveticaNowText Regular"/>
          <w:bCs/>
          <w:sz w:val="20"/>
          <w:szCs w:val="20"/>
          <w:u w:val="single"/>
        </w:rPr>
        <w:t>(S</w:t>
      </w:r>
      <w:r w:rsidR="008743EB" w:rsidRPr="000C193D">
        <w:rPr>
          <w:rFonts w:ascii="HelveticaNowText Regular" w:hAnsi="HelveticaNowText Regular" w:cs="HelveticaNowText Regular"/>
          <w:bCs/>
          <w:sz w:val="20"/>
          <w:szCs w:val="20"/>
          <w:u w:val="single"/>
        </w:rPr>
        <w:t>obre</w:t>
      </w:r>
      <w:r w:rsidRPr="000C193D">
        <w:rPr>
          <w:rFonts w:ascii="HelveticaNowText Regular" w:hAnsi="HelveticaNowText Regular" w:cs="HelveticaNowText Regular"/>
          <w:bCs/>
          <w:sz w:val="20"/>
          <w:szCs w:val="20"/>
          <w:u w:val="single"/>
        </w:rPr>
        <w:t xml:space="preserve"> E</w:t>
      </w:r>
      <w:r w:rsidR="008743EB" w:rsidRPr="000C193D">
        <w:rPr>
          <w:rFonts w:ascii="HelveticaNowText Regular" w:hAnsi="HelveticaNowText Regular" w:cs="HelveticaNowText Regular"/>
          <w:bCs/>
          <w:sz w:val="20"/>
          <w:szCs w:val="20"/>
          <w:u w:val="single"/>
        </w:rPr>
        <w:t>lectrónico</w:t>
      </w:r>
      <w:r w:rsidRPr="000C193D">
        <w:rPr>
          <w:rFonts w:ascii="HelveticaNowText Regular" w:hAnsi="HelveticaNowText Regular" w:cs="HelveticaNowText Regular"/>
          <w:bCs/>
          <w:sz w:val="20"/>
          <w:szCs w:val="20"/>
          <w:u w:val="single"/>
        </w:rPr>
        <w:t xml:space="preserve"> C)</w:t>
      </w:r>
    </w:p>
    <w:p w14:paraId="70225688" w14:textId="77777777" w:rsidR="008B32B0" w:rsidRPr="000C193D" w:rsidRDefault="008B32B0" w:rsidP="00456D8B">
      <w:pPr>
        <w:pStyle w:val="Textoindependiente"/>
        <w:tabs>
          <w:tab w:val="left" w:pos="10065"/>
        </w:tabs>
        <w:spacing w:before="36" w:line="480" w:lineRule="auto"/>
        <w:ind w:left="142" w:right="955"/>
        <w:jc w:val="both"/>
        <w:rPr>
          <w:rFonts w:ascii="HelveticaNowText Regular" w:hAnsi="HelveticaNowText Regular" w:cs="HelveticaNowText Regular"/>
          <w:b/>
          <w:sz w:val="20"/>
          <w:szCs w:val="20"/>
        </w:rPr>
      </w:pPr>
      <w:r w:rsidRPr="000C193D">
        <w:rPr>
          <w:rFonts w:ascii="HelveticaNowText Regular" w:hAnsi="HelveticaNowText Regular" w:cs="HelveticaNowText Regular"/>
          <w:b/>
          <w:sz w:val="20"/>
          <w:szCs w:val="20"/>
        </w:rPr>
        <w:t xml:space="preserve">ANEXO V.- </w:t>
      </w:r>
      <w:r w:rsidRPr="000C193D">
        <w:rPr>
          <w:rFonts w:ascii="HelveticaNowText Regular" w:hAnsi="HelveticaNowText Regular" w:cs="HelveticaNowText Regular"/>
          <w:bCs/>
          <w:sz w:val="20"/>
          <w:szCs w:val="20"/>
        </w:rPr>
        <w:t>D</w:t>
      </w:r>
      <w:r w:rsidR="00DE7FAF" w:rsidRPr="000C193D">
        <w:rPr>
          <w:rFonts w:ascii="HelveticaNowText Regular" w:hAnsi="HelveticaNowText Regular" w:cs="HelveticaNowText Regular"/>
          <w:bCs/>
          <w:sz w:val="20"/>
          <w:szCs w:val="20"/>
        </w:rPr>
        <w:t>eclaración de confidencialidad de documentos</w:t>
      </w:r>
      <w:r w:rsidR="00DE7FAF" w:rsidRPr="000C193D">
        <w:rPr>
          <w:rFonts w:ascii="HelveticaNowText Regular" w:hAnsi="HelveticaNowText Regular" w:cs="HelveticaNowText Regular"/>
          <w:b/>
          <w:sz w:val="20"/>
          <w:szCs w:val="20"/>
        </w:rPr>
        <w:t xml:space="preserve"> </w:t>
      </w:r>
      <w:r w:rsidRPr="000C193D">
        <w:rPr>
          <w:rFonts w:ascii="HelveticaNowText Regular" w:hAnsi="HelveticaNowText Regular" w:cs="HelveticaNowText Regular"/>
          <w:bCs/>
          <w:sz w:val="20"/>
          <w:szCs w:val="20"/>
          <w:u w:val="single"/>
        </w:rPr>
        <w:t>(S</w:t>
      </w:r>
      <w:r w:rsidR="008743EB" w:rsidRPr="000C193D">
        <w:rPr>
          <w:rFonts w:ascii="HelveticaNowText Regular" w:hAnsi="HelveticaNowText Regular" w:cs="HelveticaNowText Regular"/>
          <w:bCs/>
          <w:sz w:val="20"/>
          <w:szCs w:val="20"/>
          <w:u w:val="single"/>
        </w:rPr>
        <w:t>obre</w:t>
      </w:r>
      <w:r w:rsidRPr="000C193D">
        <w:rPr>
          <w:rFonts w:ascii="HelveticaNowText Regular" w:hAnsi="HelveticaNowText Regular" w:cs="HelveticaNowText Regular"/>
          <w:bCs/>
          <w:sz w:val="20"/>
          <w:szCs w:val="20"/>
          <w:u w:val="single"/>
        </w:rPr>
        <w:t xml:space="preserve"> E</w:t>
      </w:r>
      <w:r w:rsidR="008743EB" w:rsidRPr="000C193D">
        <w:rPr>
          <w:rFonts w:ascii="HelveticaNowText Regular" w:hAnsi="HelveticaNowText Regular" w:cs="HelveticaNowText Regular"/>
          <w:bCs/>
          <w:sz w:val="20"/>
          <w:szCs w:val="20"/>
          <w:u w:val="single"/>
        </w:rPr>
        <w:t>lectrónico</w:t>
      </w:r>
      <w:r w:rsidRPr="000C193D">
        <w:rPr>
          <w:rFonts w:ascii="HelveticaNowText Regular" w:hAnsi="HelveticaNowText Regular" w:cs="HelveticaNowText Regular"/>
          <w:bCs/>
          <w:sz w:val="20"/>
          <w:szCs w:val="20"/>
          <w:u w:val="single"/>
        </w:rPr>
        <w:t xml:space="preserve"> </w:t>
      </w:r>
      <w:r w:rsidR="00E422E7" w:rsidRPr="000C193D">
        <w:rPr>
          <w:rFonts w:ascii="HelveticaNowText Regular" w:hAnsi="HelveticaNowText Regular" w:cs="HelveticaNowText Regular"/>
          <w:bCs/>
          <w:sz w:val="20"/>
          <w:szCs w:val="20"/>
          <w:u w:val="single"/>
        </w:rPr>
        <w:t>A</w:t>
      </w:r>
      <w:r w:rsidRPr="000C193D">
        <w:rPr>
          <w:rFonts w:ascii="HelveticaNowText Regular" w:hAnsi="HelveticaNowText Regular" w:cs="HelveticaNowText Regular"/>
          <w:bCs/>
          <w:sz w:val="20"/>
          <w:szCs w:val="20"/>
          <w:u w:val="single"/>
        </w:rPr>
        <w:t>)</w:t>
      </w:r>
    </w:p>
    <w:p w14:paraId="705E8981" w14:textId="77777777" w:rsidR="008B32B0" w:rsidRPr="000C193D" w:rsidRDefault="008B32B0" w:rsidP="0020194B">
      <w:pPr>
        <w:pStyle w:val="Textoindependiente"/>
        <w:tabs>
          <w:tab w:val="left" w:pos="10065"/>
        </w:tabs>
        <w:spacing w:before="36" w:line="480" w:lineRule="auto"/>
        <w:ind w:left="142" w:right="140"/>
        <w:jc w:val="both"/>
        <w:rPr>
          <w:rFonts w:ascii="HelveticaNowText Regular" w:hAnsi="HelveticaNowText Regular" w:cs="HelveticaNowText Regular"/>
          <w:b/>
          <w:sz w:val="20"/>
          <w:szCs w:val="20"/>
        </w:rPr>
      </w:pPr>
      <w:r w:rsidRPr="000C193D">
        <w:rPr>
          <w:rFonts w:ascii="HelveticaNowText Regular" w:hAnsi="HelveticaNowText Regular" w:cs="HelveticaNowText Regular"/>
          <w:b/>
          <w:sz w:val="20"/>
          <w:szCs w:val="20"/>
        </w:rPr>
        <w:t xml:space="preserve">ANEXO VI. - </w:t>
      </w:r>
      <w:r w:rsidRPr="000C193D">
        <w:rPr>
          <w:rFonts w:ascii="HelveticaNowText Regular" w:hAnsi="HelveticaNowText Regular" w:cs="HelveticaNowText Regular"/>
          <w:bCs/>
          <w:sz w:val="20"/>
          <w:szCs w:val="20"/>
        </w:rPr>
        <w:t>D</w:t>
      </w:r>
      <w:r w:rsidR="00DE7FAF" w:rsidRPr="000C193D">
        <w:rPr>
          <w:rFonts w:ascii="HelveticaNowText Regular" w:hAnsi="HelveticaNowText Regular" w:cs="HelveticaNowText Regular"/>
          <w:bCs/>
          <w:sz w:val="20"/>
          <w:szCs w:val="20"/>
        </w:rPr>
        <w:t xml:space="preserve">eclaración responsable solvencia económica y financiera </w:t>
      </w:r>
      <w:r w:rsidR="0020194B" w:rsidRPr="000C193D">
        <w:rPr>
          <w:rFonts w:ascii="HelveticaNowText Regular" w:hAnsi="HelveticaNowText Regular" w:cs="HelveticaNowText Regular"/>
          <w:bCs/>
          <w:sz w:val="20"/>
          <w:szCs w:val="20"/>
        </w:rPr>
        <w:t xml:space="preserve">   </w:t>
      </w:r>
      <w:r w:rsidR="008C46A4" w:rsidRPr="000C193D">
        <w:rPr>
          <w:rFonts w:ascii="HelveticaNowText Regular" w:hAnsi="HelveticaNowText Regular" w:cs="HelveticaNowText Regular"/>
          <w:bCs/>
          <w:sz w:val="20"/>
          <w:szCs w:val="20"/>
        </w:rPr>
        <w:t xml:space="preserve">  (</w:t>
      </w:r>
      <w:r w:rsidRPr="000C193D">
        <w:rPr>
          <w:rFonts w:ascii="HelveticaNowText Regular" w:hAnsi="HelveticaNowText Regular" w:cs="HelveticaNowText Regular"/>
          <w:bCs/>
          <w:sz w:val="20"/>
          <w:szCs w:val="20"/>
          <w:u w:val="single"/>
        </w:rPr>
        <w:t>D</w:t>
      </w:r>
      <w:r w:rsidR="00E422E7" w:rsidRPr="000C193D">
        <w:rPr>
          <w:rFonts w:ascii="HelveticaNowText Regular" w:hAnsi="HelveticaNowText Regular" w:cs="HelveticaNowText Regular"/>
          <w:bCs/>
          <w:sz w:val="20"/>
          <w:szCs w:val="20"/>
          <w:u w:val="single"/>
        </w:rPr>
        <w:t>oc</w:t>
      </w:r>
      <w:r w:rsidRPr="000C193D">
        <w:rPr>
          <w:rFonts w:ascii="HelveticaNowText Regular" w:hAnsi="HelveticaNowText Regular" w:cs="HelveticaNowText Regular"/>
          <w:bCs/>
          <w:sz w:val="20"/>
          <w:szCs w:val="20"/>
          <w:u w:val="single"/>
        </w:rPr>
        <w:t>. A</w:t>
      </w:r>
      <w:r w:rsidR="00E422E7" w:rsidRPr="000C193D">
        <w:rPr>
          <w:rFonts w:ascii="HelveticaNowText Regular" w:hAnsi="HelveticaNowText Regular" w:cs="HelveticaNowText Regular"/>
          <w:bCs/>
          <w:sz w:val="20"/>
          <w:szCs w:val="20"/>
          <w:u w:val="single"/>
        </w:rPr>
        <w:t>djudicatario</w:t>
      </w:r>
      <w:r w:rsidRPr="000C193D">
        <w:rPr>
          <w:rFonts w:ascii="HelveticaNowText Regular" w:hAnsi="HelveticaNowText Regular" w:cs="HelveticaNowText Regular"/>
          <w:bCs/>
          <w:sz w:val="20"/>
          <w:szCs w:val="20"/>
          <w:u w:val="single"/>
        </w:rPr>
        <w:t>)</w:t>
      </w:r>
    </w:p>
    <w:p w14:paraId="75CDFB7E" w14:textId="77777777" w:rsidR="008B32B0" w:rsidRPr="000C193D" w:rsidRDefault="008B32B0" w:rsidP="0020194B">
      <w:pPr>
        <w:pStyle w:val="Textoindependiente"/>
        <w:tabs>
          <w:tab w:val="left" w:pos="10065"/>
        </w:tabs>
        <w:spacing w:before="36" w:line="480" w:lineRule="auto"/>
        <w:ind w:left="142" w:right="140"/>
        <w:jc w:val="both"/>
        <w:rPr>
          <w:rFonts w:ascii="HelveticaNowText Regular" w:hAnsi="HelveticaNowText Regular" w:cs="HelveticaNowText Regular"/>
          <w:b/>
          <w:sz w:val="20"/>
          <w:szCs w:val="20"/>
        </w:rPr>
      </w:pPr>
      <w:r w:rsidRPr="000C193D">
        <w:rPr>
          <w:rFonts w:ascii="HelveticaNowText Regular" w:hAnsi="HelveticaNowText Regular" w:cs="HelveticaNowText Regular"/>
          <w:b/>
          <w:sz w:val="20"/>
          <w:szCs w:val="20"/>
        </w:rPr>
        <w:t xml:space="preserve">ANEXO VII.- </w:t>
      </w:r>
      <w:r w:rsidRPr="000C193D">
        <w:rPr>
          <w:rFonts w:ascii="HelveticaNowText Regular" w:hAnsi="HelveticaNowText Regular" w:cs="HelveticaNowText Regular"/>
          <w:bCs/>
          <w:sz w:val="20"/>
          <w:szCs w:val="20"/>
        </w:rPr>
        <w:t>D</w:t>
      </w:r>
      <w:r w:rsidR="00DE7FAF" w:rsidRPr="000C193D">
        <w:rPr>
          <w:rFonts w:ascii="HelveticaNowText Regular" w:hAnsi="HelveticaNowText Regular" w:cs="HelveticaNowText Regular"/>
          <w:bCs/>
          <w:sz w:val="20"/>
          <w:szCs w:val="20"/>
        </w:rPr>
        <w:t>eclaración responsable solvencia técnica o profesional</w:t>
      </w:r>
      <w:r w:rsidR="00DE7FAF" w:rsidRPr="000C193D">
        <w:rPr>
          <w:rFonts w:ascii="HelveticaNowText Regular" w:hAnsi="HelveticaNowText Regular" w:cs="HelveticaNowText Regular"/>
          <w:b/>
          <w:sz w:val="20"/>
          <w:szCs w:val="20"/>
        </w:rPr>
        <w:t xml:space="preserve"> </w:t>
      </w:r>
      <w:r w:rsidR="0020194B" w:rsidRPr="000C193D">
        <w:rPr>
          <w:rFonts w:ascii="HelveticaNowText Regular" w:hAnsi="HelveticaNowText Regular" w:cs="HelveticaNowText Regular"/>
          <w:b/>
          <w:sz w:val="20"/>
          <w:szCs w:val="20"/>
        </w:rPr>
        <w:t xml:space="preserve">        </w:t>
      </w:r>
      <w:r w:rsidR="008C46A4" w:rsidRPr="000C193D">
        <w:rPr>
          <w:rFonts w:ascii="HelveticaNowText Regular" w:hAnsi="HelveticaNowText Regular" w:cs="HelveticaNowText Regular"/>
          <w:b/>
          <w:sz w:val="20"/>
          <w:szCs w:val="20"/>
        </w:rPr>
        <w:t xml:space="preserve">  (</w:t>
      </w:r>
      <w:r w:rsidRPr="000C193D">
        <w:rPr>
          <w:rFonts w:ascii="HelveticaNowText Regular" w:hAnsi="HelveticaNowText Regular" w:cs="HelveticaNowText Regular"/>
          <w:bCs/>
          <w:sz w:val="20"/>
          <w:szCs w:val="20"/>
          <w:u w:val="single"/>
        </w:rPr>
        <w:t>D</w:t>
      </w:r>
      <w:r w:rsidR="00E422E7" w:rsidRPr="000C193D">
        <w:rPr>
          <w:rFonts w:ascii="HelveticaNowText Regular" w:hAnsi="HelveticaNowText Regular" w:cs="HelveticaNowText Regular"/>
          <w:bCs/>
          <w:sz w:val="20"/>
          <w:szCs w:val="20"/>
          <w:u w:val="single"/>
        </w:rPr>
        <w:t>oc</w:t>
      </w:r>
      <w:r w:rsidRPr="000C193D">
        <w:rPr>
          <w:rFonts w:ascii="HelveticaNowText Regular" w:hAnsi="HelveticaNowText Regular" w:cs="HelveticaNowText Regular"/>
          <w:bCs/>
          <w:sz w:val="20"/>
          <w:szCs w:val="20"/>
          <w:u w:val="single"/>
        </w:rPr>
        <w:t>. A</w:t>
      </w:r>
      <w:r w:rsidR="00E422E7" w:rsidRPr="000C193D">
        <w:rPr>
          <w:rFonts w:ascii="HelveticaNowText Regular" w:hAnsi="HelveticaNowText Regular" w:cs="HelveticaNowText Regular"/>
          <w:bCs/>
          <w:sz w:val="20"/>
          <w:szCs w:val="20"/>
          <w:u w:val="single"/>
        </w:rPr>
        <w:t>djudicatario</w:t>
      </w:r>
      <w:r w:rsidRPr="000C193D">
        <w:rPr>
          <w:rFonts w:ascii="HelveticaNowText Regular" w:hAnsi="HelveticaNowText Regular" w:cs="HelveticaNowText Regular"/>
          <w:bCs/>
          <w:sz w:val="20"/>
          <w:szCs w:val="20"/>
          <w:u w:val="single"/>
        </w:rPr>
        <w:t>)</w:t>
      </w:r>
    </w:p>
    <w:p w14:paraId="7A3604AF" w14:textId="77777777" w:rsidR="00456D8B" w:rsidRPr="000C193D" w:rsidRDefault="00456D8B" w:rsidP="0020194B">
      <w:pPr>
        <w:pStyle w:val="Textoindependiente"/>
        <w:tabs>
          <w:tab w:val="left" w:pos="10065"/>
        </w:tabs>
        <w:spacing w:before="36" w:line="480" w:lineRule="auto"/>
        <w:ind w:left="142" w:right="140"/>
        <w:jc w:val="both"/>
        <w:rPr>
          <w:rFonts w:ascii="HelveticaNowText Regular" w:hAnsi="HelveticaNowText Regular" w:cs="HelveticaNowText Regular"/>
          <w:bCs/>
          <w:sz w:val="20"/>
          <w:szCs w:val="20"/>
          <w:u w:val="single"/>
        </w:rPr>
      </w:pPr>
      <w:r w:rsidRPr="000C193D">
        <w:rPr>
          <w:rFonts w:ascii="HelveticaNowText Regular" w:hAnsi="HelveticaNowText Regular" w:cs="HelveticaNowText Regular"/>
          <w:b/>
          <w:sz w:val="20"/>
          <w:szCs w:val="20"/>
        </w:rPr>
        <w:t xml:space="preserve">ANEXO VIII.- </w:t>
      </w:r>
      <w:r w:rsidRPr="000C193D">
        <w:rPr>
          <w:rFonts w:ascii="HelveticaNowText Regular" w:hAnsi="HelveticaNowText Regular" w:cs="HelveticaNowText Regular"/>
          <w:bCs/>
          <w:sz w:val="20"/>
          <w:szCs w:val="20"/>
        </w:rPr>
        <w:t>D</w:t>
      </w:r>
      <w:r w:rsidR="00DE7FAF" w:rsidRPr="000C193D">
        <w:rPr>
          <w:rFonts w:ascii="HelveticaNowText Regular" w:hAnsi="HelveticaNowText Regular" w:cs="HelveticaNowText Regular"/>
          <w:bCs/>
          <w:sz w:val="20"/>
          <w:szCs w:val="20"/>
        </w:rPr>
        <w:t>eclaración responsable de compromiso para la integración de la solvencia con medios externos</w:t>
      </w:r>
      <w:r w:rsidR="00DE7FAF" w:rsidRPr="000C193D">
        <w:rPr>
          <w:rFonts w:ascii="HelveticaNowText Regular" w:hAnsi="HelveticaNowText Regular" w:cs="HelveticaNowText Regular"/>
          <w:b/>
          <w:sz w:val="20"/>
          <w:szCs w:val="20"/>
        </w:rPr>
        <w:t xml:space="preserve"> </w:t>
      </w:r>
      <w:r w:rsidRPr="000C193D">
        <w:rPr>
          <w:rFonts w:ascii="HelveticaNowText Regular" w:hAnsi="HelveticaNowText Regular" w:cs="HelveticaNowText Regular"/>
          <w:bCs/>
          <w:sz w:val="20"/>
          <w:szCs w:val="20"/>
        </w:rPr>
        <w:t>(</w:t>
      </w:r>
      <w:r w:rsidRPr="000C193D">
        <w:rPr>
          <w:rFonts w:ascii="HelveticaNowText Regular" w:hAnsi="HelveticaNowText Regular" w:cs="HelveticaNowText Regular"/>
          <w:bCs/>
          <w:sz w:val="20"/>
          <w:szCs w:val="20"/>
          <w:u w:val="single"/>
        </w:rPr>
        <w:t>D</w:t>
      </w:r>
      <w:r w:rsidR="00E422E7" w:rsidRPr="000C193D">
        <w:rPr>
          <w:rFonts w:ascii="HelveticaNowText Regular" w:hAnsi="HelveticaNowText Regular" w:cs="HelveticaNowText Regular"/>
          <w:bCs/>
          <w:sz w:val="20"/>
          <w:szCs w:val="20"/>
          <w:u w:val="single"/>
        </w:rPr>
        <w:t>oc</w:t>
      </w:r>
      <w:r w:rsidRPr="000C193D">
        <w:rPr>
          <w:rFonts w:ascii="HelveticaNowText Regular" w:hAnsi="HelveticaNowText Regular" w:cs="HelveticaNowText Regular"/>
          <w:bCs/>
          <w:sz w:val="20"/>
          <w:szCs w:val="20"/>
          <w:u w:val="single"/>
        </w:rPr>
        <w:t>. A</w:t>
      </w:r>
      <w:r w:rsidR="00E422E7" w:rsidRPr="000C193D">
        <w:rPr>
          <w:rFonts w:ascii="HelveticaNowText Regular" w:hAnsi="HelveticaNowText Regular" w:cs="HelveticaNowText Regular"/>
          <w:bCs/>
          <w:sz w:val="20"/>
          <w:szCs w:val="20"/>
          <w:u w:val="single"/>
        </w:rPr>
        <w:t>djudicatario</w:t>
      </w:r>
      <w:r w:rsidR="00DE7FAF" w:rsidRPr="000C193D">
        <w:rPr>
          <w:rFonts w:ascii="HelveticaNowText Regular" w:hAnsi="HelveticaNowText Regular" w:cs="HelveticaNowText Regular"/>
          <w:bCs/>
          <w:sz w:val="20"/>
          <w:szCs w:val="20"/>
          <w:u w:val="single"/>
        </w:rPr>
        <w:t>)</w:t>
      </w:r>
    </w:p>
    <w:p w14:paraId="055EADC8" w14:textId="77777777" w:rsidR="004C7B85" w:rsidRPr="000C193D" w:rsidRDefault="004C7B85" w:rsidP="0020194B">
      <w:pPr>
        <w:pStyle w:val="Textoindependiente"/>
        <w:tabs>
          <w:tab w:val="left" w:pos="10065"/>
        </w:tabs>
        <w:spacing w:before="36" w:line="480" w:lineRule="auto"/>
        <w:ind w:left="142" w:right="140"/>
        <w:jc w:val="both"/>
        <w:rPr>
          <w:rFonts w:ascii="HelveticaNowText Regular" w:hAnsi="HelveticaNowText Regular" w:cs="HelveticaNowText Regular"/>
          <w:bCs/>
          <w:sz w:val="20"/>
          <w:szCs w:val="20"/>
          <w:u w:val="single"/>
        </w:rPr>
      </w:pPr>
      <w:r w:rsidRPr="000C193D">
        <w:rPr>
          <w:rFonts w:ascii="HelveticaNowText Regular" w:hAnsi="HelveticaNowText Regular" w:cs="HelveticaNowText Regular"/>
          <w:b/>
          <w:sz w:val="20"/>
          <w:szCs w:val="20"/>
        </w:rPr>
        <w:t>ANEXO IX.-</w:t>
      </w:r>
      <w:r w:rsidR="00CE4D88" w:rsidRPr="000C193D">
        <w:rPr>
          <w:rFonts w:ascii="HelveticaNowText Regular" w:hAnsi="HelveticaNowText Regular" w:cs="HelveticaNowText Regular"/>
          <w:b/>
          <w:sz w:val="20"/>
          <w:szCs w:val="20"/>
        </w:rPr>
        <w:t xml:space="preserve"> </w:t>
      </w:r>
      <w:r w:rsidR="00AB4A67" w:rsidRPr="000C193D">
        <w:rPr>
          <w:rFonts w:ascii="HelveticaNowText Regular" w:hAnsi="HelveticaNowText Regular" w:cs="HelveticaNowText Regular"/>
          <w:bCs/>
          <w:sz w:val="20"/>
          <w:szCs w:val="20"/>
        </w:rPr>
        <w:t>D</w:t>
      </w:r>
      <w:r w:rsidR="00DE7FAF" w:rsidRPr="000C193D">
        <w:rPr>
          <w:rFonts w:ascii="HelveticaNowText Regular" w:hAnsi="HelveticaNowText Regular" w:cs="HelveticaNowText Regular"/>
          <w:bCs/>
          <w:sz w:val="20"/>
          <w:szCs w:val="20"/>
        </w:rPr>
        <w:t xml:space="preserve">eclaración responsable para los contratos cuya ejecución requiera el tratamiento por parte del contratista de datos personales por cuenta del responsable del tratamiento </w:t>
      </w:r>
      <w:r w:rsidR="00AB4A67" w:rsidRPr="000C193D">
        <w:rPr>
          <w:rFonts w:ascii="HelveticaNowText Regular" w:hAnsi="HelveticaNowText Regular" w:cs="HelveticaNowText Regular"/>
          <w:b/>
          <w:sz w:val="20"/>
          <w:szCs w:val="20"/>
        </w:rPr>
        <w:t>(</w:t>
      </w:r>
      <w:r w:rsidRPr="000C193D">
        <w:rPr>
          <w:rFonts w:ascii="HelveticaNowText Regular" w:hAnsi="HelveticaNowText Regular" w:cs="HelveticaNowText Regular"/>
          <w:bCs/>
          <w:sz w:val="20"/>
          <w:szCs w:val="20"/>
          <w:u w:val="single"/>
        </w:rPr>
        <w:t>D</w:t>
      </w:r>
      <w:r w:rsidR="00E422E7" w:rsidRPr="000C193D">
        <w:rPr>
          <w:rFonts w:ascii="HelveticaNowText Regular" w:hAnsi="HelveticaNowText Regular" w:cs="HelveticaNowText Regular"/>
          <w:bCs/>
          <w:sz w:val="20"/>
          <w:szCs w:val="20"/>
          <w:u w:val="single"/>
        </w:rPr>
        <w:t>oc</w:t>
      </w:r>
      <w:r w:rsidRPr="000C193D">
        <w:rPr>
          <w:rFonts w:ascii="HelveticaNowText Regular" w:hAnsi="HelveticaNowText Regular" w:cs="HelveticaNowText Regular"/>
          <w:bCs/>
          <w:sz w:val="20"/>
          <w:szCs w:val="20"/>
          <w:u w:val="single"/>
        </w:rPr>
        <w:t>. A</w:t>
      </w:r>
      <w:r w:rsidR="00E422E7" w:rsidRPr="000C193D">
        <w:rPr>
          <w:rFonts w:ascii="HelveticaNowText Regular" w:hAnsi="HelveticaNowText Regular" w:cs="HelveticaNowText Regular"/>
          <w:bCs/>
          <w:sz w:val="20"/>
          <w:szCs w:val="20"/>
          <w:u w:val="single"/>
        </w:rPr>
        <w:t>djudicatario</w:t>
      </w:r>
      <w:r w:rsidRPr="000C193D">
        <w:rPr>
          <w:rFonts w:ascii="HelveticaNowText Regular" w:hAnsi="HelveticaNowText Regular" w:cs="HelveticaNowText Regular"/>
          <w:bCs/>
          <w:sz w:val="20"/>
          <w:szCs w:val="20"/>
          <w:u w:val="single"/>
        </w:rPr>
        <w:t>)</w:t>
      </w:r>
    </w:p>
    <w:p w14:paraId="1C3D7D0B" w14:textId="77777777" w:rsidR="00A948BD" w:rsidRPr="000C193D" w:rsidRDefault="00A948BD" w:rsidP="0020194B">
      <w:pPr>
        <w:pStyle w:val="Textoindependiente"/>
        <w:tabs>
          <w:tab w:val="left" w:pos="10065"/>
        </w:tabs>
        <w:spacing w:before="36" w:line="480" w:lineRule="auto"/>
        <w:ind w:left="142" w:right="140"/>
        <w:jc w:val="both"/>
        <w:rPr>
          <w:rFonts w:ascii="HelveticaNowText Regular" w:hAnsi="HelveticaNowText Regular" w:cs="HelveticaNowText Regular"/>
          <w:bCs/>
          <w:sz w:val="20"/>
          <w:szCs w:val="20"/>
          <w:u w:val="single"/>
        </w:rPr>
      </w:pPr>
      <w:r w:rsidRPr="000C193D">
        <w:rPr>
          <w:rFonts w:ascii="HelveticaNowText Regular" w:hAnsi="HelveticaNowText Regular" w:cs="HelveticaNowText Regular"/>
          <w:b/>
          <w:sz w:val="20"/>
          <w:szCs w:val="20"/>
        </w:rPr>
        <w:t xml:space="preserve">ANEXO X.- </w:t>
      </w:r>
      <w:r w:rsidRPr="000C193D">
        <w:rPr>
          <w:rFonts w:ascii="HelveticaNowText Regular" w:hAnsi="HelveticaNowText Regular" w:cs="HelveticaNowText Regular"/>
          <w:bCs/>
          <w:sz w:val="20"/>
          <w:szCs w:val="20"/>
        </w:rPr>
        <w:t xml:space="preserve">Modelo de Contrato regulador del encargo de tratamiento de datos personales </w:t>
      </w:r>
    </w:p>
    <w:p w14:paraId="7DF2C8FD" w14:textId="77777777" w:rsidR="00DE7FAF" w:rsidRPr="000C193D" w:rsidRDefault="00DE7FAF" w:rsidP="0020194B">
      <w:pPr>
        <w:pStyle w:val="Textoindependiente"/>
        <w:tabs>
          <w:tab w:val="left" w:pos="10065"/>
        </w:tabs>
        <w:spacing w:before="36" w:line="480" w:lineRule="auto"/>
        <w:ind w:left="142" w:right="140"/>
        <w:jc w:val="both"/>
        <w:rPr>
          <w:rFonts w:ascii="HelveticaNowText Regular" w:hAnsi="HelveticaNowText Regular" w:cs="HelveticaNowText Regular"/>
          <w:bCs/>
          <w:sz w:val="20"/>
          <w:szCs w:val="20"/>
          <w:u w:val="single"/>
        </w:rPr>
      </w:pPr>
      <w:r w:rsidRPr="000C193D">
        <w:rPr>
          <w:rFonts w:ascii="HelveticaNowText Regular" w:hAnsi="HelveticaNowText Regular" w:cs="HelveticaNowText Regular"/>
          <w:b/>
          <w:sz w:val="20"/>
          <w:szCs w:val="20"/>
        </w:rPr>
        <w:t>ANEXO X</w:t>
      </w:r>
      <w:r w:rsidR="00F01AAC" w:rsidRPr="000C193D">
        <w:rPr>
          <w:rFonts w:ascii="HelveticaNowText Regular" w:hAnsi="HelveticaNowText Regular" w:cs="HelveticaNowText Regular"/>
          <w:b/>
          <w:sz w:val="20"/>
          <w:szCs w:val="20"/>
        </w:rPr>
        <w:t>I</w:t>
      </w:r>
      <w:r w:rsidRPr="000C193D">
        <w:rPr>
          <w:rFonts w:ascii="HelveticaNowText Regular" w:hAnsi="HelveticaNowText Regular" w:cs="HelveticaNowText Regular"/>
          <w:b/>
          <w:sz w:val="20"/>
          <w:szCs w:val="20"/>
        </w:rPr>
        <w:t xml:space="preserve">. – </w:t>
      </w:r>
      <w:r w:rsidRPr="000C193D">
        <w:rPr>
          <w:rFonts w:ascii="HelveticaNowText Regular" w:hAnsi="HelveticaNowText Regular" w:cs="HelveticaNowText Regular"/>
          <w:bCs/>
          <w:sz w:val="20"/>
          <w:szCs w:val="20"/>
        </w:rPr>
        <w:t xml:space="preserve">Declaración responsable de requisitos de los medios sanitarios y recuperadores privados para concertar con las mutuas, Real Decreto 1630/2011, de 14 de noviembre. </w:t>
      </w:r>
      <w:r w:rsidRPr="000C193D">
        <w:rPr>
          <w:rFonts w:ascii="HelveticaNowText Regular" w:hAnsi="HelveticaNowText Regular" w:cs="HelveticaNowText Regular"/>
          <w:b/>
          <w:sz w:val="20"/>
          <w:szCs w:val="20"/>
        </w:rPr>
        <w:t>(</w:t>
      </w:r>
      <w:r w:rsidRPr="000C193D">
        <w:rPr>
          <w:rFonts w:ascii="HelveticaNowText Regular" w:hAnsi="HelveticaNowText Regular" w:cs="HelveticaNowText Regular"/>
          <w:bCs/>
          <w:sz w:val="20"/>
          <w:szCs w:val="20"/>
          <w:u w:val="single"/>
        </w:rPr>
        <w:t>D</w:t>
      </w:r>
      <w:r w:rsidR="00E422E7" w:rsidRPr="000C193D">
        <w:rPr>
          <w:rFonts w:ascii="HelveticaNowText Regular" w:hAnsi="HelveticaNowText Regular" w:cs="HelveticaNowText Regular"/>
          <w:bCs/>
          <w:sz w:val="20"/>
          <w:szCs w:val="20"/>
          <w:u w:val="single"/>
        </w:rPr>
        <w:t>oc</w:t>
      </w:r>
      <w:r w:rsidRPr="000C193D">
        <w:rPr>
          <w:rFonts w:ascii="HelveticaNowText Regular" w:hAnsi="HelveticaNowText Regular" w:cs="HelveticaNowText Regular"/>
          <w:bCs/>
          <w:sz w:val="20"/>
          <w:szCs w:val="20"/>
          <w:u w:val="single"/>
        </w:rPr>
        <w:t>. A</w:t>
      </w:r>
      <w:r w:rsidR="00E422E7" w:rsidRPr="000C193D">
        <w:rPr>
          <w:rFonts w:ascii="HelveticaNowText Regular" w:hAnsi="HelveticaNowText Regular" w:cs="HelveticaNowText Regular"/>
          <w:bCs/>
          <w:sz w:val="20"/>
          <w:szCs w:val="20"/>
          <w:u w:val="single"/>
        </w:rPr>
        <w:t>djudicatario</w:t>
      </w:r>
      <w:r w:rsidRPr="000C193D">
        <w:rPr>
          <w:rFonts w:ascii="HelveticaNowText Regular" w:hAnsi="HelveticaNowText Regular" w:cs="HelveticaNowText Regular"/>
          <w:bCs/>
          <w:sz w:val="20"/>
          <w:szCs w:val="20"/>
          <w:u w:val="single"/>
        </w:rPr>
        <w:t>)</w:t>
      </w:r>
    </w:p>
    <w:p w14:paraId="66158260" w14:textId="77777777" w:rsidR="0091027F" w:rsidRPr="000C193D" w:rsidRDefault="0091027F" w:rsidP="0020194B">
      <w:pPr>
        <w:pStyle w:val="Textoindependiente"/>
        <w:tabs>
          <w:tab w:val="left" w:pos="10065"/>
        </w:tabs>
        <w:spacing w:before="36" w:line="480" w:lineRule="auto"/>
        <w:ind w:left="142" w:right="140"/>
        <w:jc w:val="both"/>
        <w:rPr>
          <w:rFonts w:ascii="HelveticaNowText Regular" w:hAnsi="HelveticaNowText Regular" w:cs="HelveticaNowText Regular"/>
          <w:bCs/>
          <w:sz w:val="20"/>
          <w:szCs w:val="20"/>
        </w:rPr>
      </w:pPr>
      <w:r w:rsidRPr="000C193D">
        <w:rPr>
          <w:rFonts w:ascii="HelveticaNowText Regular" w:hAnsi="HelveticaNowText Regular" w:cs="HelveticaNowText Regular"/>
          <w:b/>
          <w:sz w:val="20"/>
          <w:szCs w:val="20"/>
        </w:rPr>
        <w:t>ANEXO X</w:t>
      </w:r>
      <w:r w:rsidR="0020194B" w:rsidRPr="000C193D">
        <w:rPr>
          <w:rFonts w:ascii="HelveticaNowText Regular" w:hAnsi="HelveticaNowText Regular" w:cs="HelveticaNowText Regular"/>
          <w:b/>
          <w:sz w:val="20"/>
          <w:szCs w:val="20"/>
        </w:rPr>
        <w:t>I</w:t>
      </w:r>
      <w:r w:rsidR="00A948BD" w:rsidRPr="000C193D">
        <w:rPr>
          <w:rFonts w:ascii="HelveticaNowText Regular" w:hAnsi="HelveticaNowText Regular" w:cs="HelveticaNowText Regular"/>
          <w:b/>
          <w:sz w:val="20"/>
          <w:szCs w:val="20"/>
        </w:rPr>
        <w:t>I</w:t>
      </w:r>
      <w:r w:rsidRPr="000C193D">
        <w:rPr>
          <w:rFonts w:ascii="HelveticaNowText Regular" w:hAnsi="HelveticaNowText Regular" w:cs="HelveticaNowText Regular"/>
          <w:b/>
          <w:sz w:val="20"/>
          <w:szCs w:val="20"/>
        </w:rPr>
        <w:t xml:space="preserve">. – </w:t>
      </w:r>
      <w:r w:rsidRPr="000C193D">
        <w:rPr>
          <w:rFonts w:ascii="HelveticaNowText Regular" w:hAnsi="HelveticaNowText Regular" w:cs="HelveticaNowText Regular"/>
          <w:bCs/>
          <w:sz w:val="20"/>
          <w:szCs w:val="20"/>
        </w:rPr>
        <w:t>Declaración responsable de no estar incurso en ninguna de las causas de incompatibilidad del personal al servicio de las Administraciones Públicas.</w:t>
      </w:r>
      <w:r w:rsidR="0020194B" w:rsidRPr="000C193D">
        <w:rPr>
          <w:rFonts w:ascii="HelveticaNowText Regular" w:hAnsi="HelveticaNowText Regular" w:cs="HelveticaNowText Regular"/>
          <w:bCs/>
          <w:sz w:val="20"/>
          <w:szCs w:val="20"/>
        </w:rPr>
        <w:t xml:space="preserve"> (</w:t>
      </w:r>
      <w:r w:rsidR="0020194B" w:rsidRPr="000C193D">
        <w:rPr>
          <w:rFonts w:ascii="HelveticaNowText Regular" w:hAnsi="HelveticaNowText Regular" w:cs="HelveticaNowText Regular"/>
          <w:bCs/>
          <w:sz w:val="20"/>
          <w:szCs w:val="20"/>
          <w:u w:val="single"/>
        </w:rPr>
        <w:t xml:space="preserve">Doc. </w:t>
      </w:r>
      <w:r w:rsidR="0020194B" w:rsidRPr="000C193D">
        <w:rPr>
          <w:rFonts w:ascii="HelveticaNowText Regular" w:hAnsi="HelveticaNowText Regular" w:cs="HelveticaNowText Regular"/>
          <w:bCs/>
          <w:sz w:val="20"/>
          <w:szCs w:val="20"/>
          <w:u w:val="single"/>
        </w:rPr>
        <w:lastRenderedPageBreak/>
        <w:t>Adjudicatario</w:t>
      </w:r>
      <w:r w:rsidR="0020194B" w:rsidRPr="000C193D">
        <w:rPr>
          <w:rFonts w:ascii="HelveticaNowText Regular" w:hAnsi="HelveticaNowText Regular" w:cs="HelveticaNowText Regular"/>
          <w:bCs/>
          <w:sz w:val="20"/>
          <w:szCs w:val="20"/>
        </w:rPr>
        <w:t>)</w:t>
      </w:r>
    </w:p>
    <w:p w14:paraId="62378F70" w14:textId="77777777" w:rsidR="005749C0" w:rsidRPr="000C193D" w:rsidRDefault="005749C0" w:rsidP="005749C0">
      <w:pPr>
        <w:pStyle w:val="Textoindependiente"/>
        <w:tabs>
          <w:tab w:val="left" w:pos="10065"/>
        </w:tabs>
        <w:spacing w:before="36" w:line="480" w:lineRule="auto"/>
        <w:ind w:left="142" w:right="140"/>
        <w:jc w:val="both"/>
        <w:rPr>
          <w:rFonts w:ascii="HelveticaNowText Regular" w:hAnsi="HelveticaNowText Regular" w:cs="HelveticaNowText Regular"/>
          <w:bCs/>
          <w:sz w:val="20"/>
          <w:szCs w:val="20"/>
        </w:rPr>
      </w:pPr>
      <w:r w:rsidRPr="000C193D">
        <w:rPr>
          <w:rFonts w:ascii="HelveticaNowText Regular" w:hAnsi="HelveticaNowText Regular" w:cs="HelveticaNowText Regular"/>
          <w:b/>
          <w:sz w:val="20"/>
          <w:szCs w:val="20"/>
        </w:rPr>
        <w:t>ANEXO X</w:t>
      </w:r>
      <w:r w:rsidR="001679D7" w:rsidRPr="000C193D">
        <w:rPr>
          <w:rFonts w:ascii="HelveticaNowText Regular" w:hAnsi="HelveticaNowText Regular" w:cs="HelveticaNowText Regular"/>
          <w:b/>
          <w:sz w:val="20"/>
          <w:szCs w:val="20"/>
        </w:rPr>
        <w:t>III</w:t>
      </w:r>
      <w:r w:rsidRPr="000C193D">
        <w:rPr>
          <w:rFonts w:ascii="HelveticaNowText Regular" w:hAnsi="HelveticaNowText Regular" w:cs="HelveticaNowText Regular"/>
          <w:b/>
          <w:sz w:val="20"/>
          <w:szCs w:val="20"/>
        </w:rPr>
        <w:t xml:space="preserve">.- </w:t>
      </w:r>
      <w:r w:rsidRPr="000C193D">
        <w:rPr>
          <w:rFonts w:ascii="HelveticaNowText Regular" w:hAnsi="HelveticaNowText Regular" w:cs="HelveticaNowText Regular"/>
          <w:bCs/>
          <w:sz w:val="20"/>
          <w:szCs w:val="20"/>
        </w:rPr>
        <w:t>Condiciones especiales de ejecución del concierto.</w:t>
      </w:r>
    </w:p>
    <w:p w14:paraId="15F5067A" w14:textId="54DCF46F" w:rsidR="003D7143" w:rsidRDefault="003D7143">
      <w:pPr>
        <w:rPr>
          <w:rFonts w:ascii="HelveticaNowText Regular" w:eastAsia="Microsoft Sans Serif" w:hAnsi="HelveticaNowText Regular" w:cs="HelveticaNowText Regular"/>
          <w:b/>
          <w:kern w:val="0"/>
          <w:sz w:val="20"/>
          <w:szCs w:val="20"/>
          <w:lang w:val="es-ES"/>
          <w14:ligatures w14:val="none"/>
        </w:rPr>
      </w:pPr>
      <w:r>
        <w:rPr>
          <w:rFonts w:ascii="HelveticaNowText Regular" w:hAnsi="HelveticaNowText Regular" w:cs="HelveticaNowText Regular"/>
          <w:b/>
          <w:sz w:val="20"/>
          <w:szCs w:val="20"/>
        </w:rPr>
        <w:br w:type="page"/>
      </w:r>
    </w:p>
    <w:p w14:paraId="4335E816" w14:textId="77777777" w:rsidR="00946E5A" w:rsidRPr="000C193D" w:rsidRDefault="00946E5A" w:rsidP="00785387">
      <w:pPr>
        <w:keepNext/>
        <w:keepLines/>
        <w:tabs>
          <w:tab w:val="left" w:pos="964"/>
        </w:tabs>
        <w:spacing w:after="0" w:line="276" w:lineRule="auto"/>
        <w:jc w:val="center"/>
        <w:outlineLvl w:val="0"/>
        <w:rPr>
          <w:rFonts w:ascii="HelveticaNowText Regular" w:eastAsia="Times New Roman" w:hAnsi="HelveticaNowText Regular" w:cs="HelveticaNowText Regular"/>
          <w:b/>
          <w:snapToGrid w:val="0"/>
          <w:kern w:val="28"/>
          <w:sz w:val="22"/>
          <w:szCs w:val="20"/>
          <w:lang w:val="es-ES_tradnl" w:eastAsia="es-ES"/>
          <w14:ligatures w14:val="none"/>
        </w:rPr>
      </w:pPr>
      <w:r w:rsidRPr="000C193D">
        <w:rPr>
          <w:rFonts w:ascii="HelveticaNowText Regular" w:eastAsia="Times New Roman" w:hAnsi="HelveticaNowText Regular" w:cs="HelveticaNowText Regular"/>
          <w:b/>
          <w:snapToGrid w:val="0"/>
          <w:kern w:val="28"/>
          <w:sz w:val="22"/>
          <w:szCs w:val="20"/>
          <w:u w:val="single"/>
          <w:lang w:val="es-ES_tradnl" w:eastAsia="es-ES"/>
          <w14:ligatures w14:val="none"/>
        </w:rPr>
        <w:lastRenderedPageBreak/>
        <w:t xml:space="preserve">ANEXO I.- DECLARACIÓN RESPONSABLE </w:t>
      </w:r>
      <w:r w:rsidR="00E422E7" w:rsidRPr="000C193D">
        <w:rPr>
          <w:rFonts w:ascii="HelveticaNowText Regular" w:eastAsia="Times New Roman" w:hAnsi="HelveticaNowText Regular" w:cs="HelveticaNowText Regular"/>
          <w:b/>
          <w:snapToGrid w:val="0"/>
          <w:kern w:val="28"/>
          <w:sz w:val="22"/>
          <w:szCs w:val="20"/>
          <w:u w:val="single"/>
          <w:lang w:val="es-ES_tradnl" w:eastAsia="es-ES"/>
          <w14:ligatures w14:val="none"/>
        </w:rPr>
        <w:br/>
      </w:r>
      <w:r w:rsidRPr="000C193D">
        <w:rPr>
          <w:rFonts w:ascii="HelveticaNowText Regular" w:eastAsia="Times New Roman" w:hAnsi="HelveticaNowText Regular" w:cs="HelveticaNowText Regular"/>
          <w:b/>
          <w:snapToGrid w:val="0"/>
          <w:kern w:val="28"/>
          <w:sz w:val="22"/>
          <w:szCs w:val="20"/>
          <w:u w:val="single"/>
          <w:lang w:val="es-ES_tradnl" w:eastAsia="es-ES"/>
          <w14:ligatures w14:val="none"/>
        </w:rPr>
        <w:t>(SOBRE ELECTRÓNICO A)</w:t>
      </w:r>
      <w:bookmarkEnd w:id="1"/>
    </w:p>
    <w:p w14:paraId="06157ADF" w14:textId="77777777" w:rsidR="00946E5A" w:rsidRPr="000C193D" w:rsidRDefault="00946E5A" w:rsidP="00785387">
      <w:pPr>
        <w:spacing w:after="0" w:line="276" w:lineRule="auto"/>
        <w:ind w:left="600" w:hanging="600"/>
        <w:jc w:val="both"/>
        <w:rPr>
          <w:rFonts w:ascii="HelveticaNowText Regular" w:eastAsia="Times New Roman" w:hAnsi="HelveticaNowText Regular" w:cs="HelveticaNowText Regular"/>
          <w:snapToGrid w:val="0"/>
          <w:kern w:val="0"/>
          <w:sz w:val="22"/>
          <w:szCs w:val="22"/>
          <w:lang w:val="es-ES_tradnl" w:eastAsia="es-ES"/>
          <w14:ligatures w14:val="none"/>
        </w:rPr>
      </w:pPr>
    </w:p>
    <w:p w14:paraId="01177F8D" w14:textId="77777777" w:rsidR="00946E5A" w:rsidRPr="000C193D" w:rsidRDefault="00946E5A" w:rsidP="00785387">
      <w:pPr>
        <w:shd w:val="clear" w:color="auto" w:fill="FFFFFF"/>
        <w:spacing w:after="0" w:line="276"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0C193D">
        <w:rPr>
          <w:rFonts w:ascii="HelveticaNowText Regular" w:eastAsia="Times New Roman" w:hAnsi="HelveticaNowText Regular" w:cs="HelveticaNowText Regular"/>
          <w:snapToGrid w:val="0"/>
          <w:kern w:val="0"/>
          <w:sz w:val="22"/>
          <w:szCs w:val="20"/>
          <w:lang w:val="es-ES" w:eastAsia="es-ES"/>
          <w14:ligatures w14:val="none"/>
        </w:rPr>
        <w:t xml:space="preserve">El/la Sr/a. .............................., con DNI núm........................., actuando en nombre y representación de ..................................................... (licitador)., en su condición de ................................................. y con poderes suficientes para suscribir la presente declaración responsable, enterado de la convocatoria del procedimiento de contratación para la adjudicación del Contrato ............................................................................, siendo la entidad contratante ............................ con el número de referencia del expediente .................., </w:t>
      </w:r>
      <w:r w:rsidRPr="000C193D">
        <w:rPr>
          <w:rFonts w:ascii="HelveticaNowText Regular" w:eastAsia="Times New Roman" w:hAnsi="HelveticaNowText Regular" w:cs="HelveticaNowText Regular"/>
          <w:b/>
          <w:bCs/>
          <w:snapToGrid w:val="0"/>
          <w:kern w:val="0"/>
          <w:sz w:val="22"/>
          <w:szCs w:val="20"/>
          <w:lang w:val="es-ES" w:eastAsia="es-ES"/>
          <w14:ligatures w14:val="none"/>
        </w:rPr>
        <w:t>DECLARA RESPONSABLEMENTE</w:t>
      </w:r>
      <w:r w:rsidRPr="000C193D">
        <w:rPr>
          <w:rFonts w:ascii="HelveticaNowText Regular" w:eastAsia="Times New Roman" w:hAnsi="HelveticaNowText Regular" w:cs="HelveticaNowText Regular"/>
          <w:snapToGrid w:val="0"/>
          <w:kern w:val="0"/>
          <w:sz w:val="22"/>
          <w:szCs w:val="20"/>
          <w:lang w:val="es-ES" w:eastAsia="es-ES"/>
          <w14:ligatures w14:val="none"/>
        </w:rPr>
        <w:t>:</w:t>
      </w:r>
    </w:p>
    <w:p w14:paraId="7D850316" w14:textId="77777777" w:rsidR="00946E5A" w:rsidRPr="000C193D" w:rsidRDefault="00946E5A" w:rsidP="00785387">
      <w:pPr>
        <w:shd w:val="clear" w:color="auto" w:fill="FFFFFF"/>
        <w:spacing w:after="0" w:line="276" w:lineRule="auto"/>
        <w:ind w:left="284"/>
        <w:jc w:val="both"/>
        <w:rPr>
          <w:rFonts w:ascii="HelveticaNowText Regular" w:eastAsia="Times New Roman" w:hAnsi="HelveticaNowText Regular" w:cs="HelveticaNowText Regular"/>
          <w:color w:val="000000"/>
          <w:kern w:val="0"/>
          <w:sz w:val="20"/>
          <w:szCs w:val="20"/>
          <w:lang w:val="ca-ES" w:eastAsia="es-ES"/>
          <w14:ligatures w14:val="none"/>
        </w:rPr>
      </w:pPr>
      <w:r w:rsidRPr="000C193D">
        <w:rPr>
          <w:rFonts w:ascii="HelveticaNowText Regular" w:eastAsia="Times New Roman" w:hAnsi="HelveticaNowText Regular" w:cs="HelveticaNowText Regular"/>
          <w:color w:val="000000"/>
          <w:kern w:val="0"/>
          <w:sz w:val="20"/>
          <w:szCs w:val="20"/>
          <w:lang w:val="ca-ES" w:eastAsia="es-ES"/>
          <w14:ligatures w14:val="none"/>
        </w:rPr>
        <w:t> </w:t>
      </w:r>
    </w:p>
    <w:p w14:paraId="72D44C0A" w14:textId="77777777" w:rsidR="00946E5A" w:rsidRPr="000C193D" w:rsidRDefault="00946E5A" w:rsidP="00785387">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0C193D">
        <w:rPr>
          <w:rFonts w:ascii="HelveticaNowText Regular" w:eastAsia="Times New Roman" w:hAnsi="HelveticaNowText Regular" w:cs="HelveticaNowText Regular"/>
          <w:color w:val="000000"/>
          <w:kern w:val="0"/>
          <w:sz w:val="22"/>
          <w:szCs w:val="22"/>
          <w:lang w:val="es-ES" w:eastAsia="es-ES"/>
          <w14:ligatures w14:val="none"/>
        </w:rPr>
        <w:t>1.- Que los datos de identificación concretos de ........... (licitador) son:</w:t>
      </w:r>
    </w:p>
    <w:p w14:paraId="55761A56" w14:textId="77777777" w:rsidR="00946E5A" w:rsidRPr="000C193D" w:rsidRDefault="00946E5A" w:rsidP="00785387">
      <w:pPr>
        <w:shd w:val="clear" w:color="auto" w:fill="FFFFFF"/>
        <w:spacing w:after="0" w:line="276"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2EDD3514" w14:textId="77777777" w:rsidR="00946E5A" w:rsidRPr="000C193D" w:rsidRDefault="00946E5A" w:rsidP="00785387">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0C193D">
        <w:rPr>
          <w:rFonts w:ascii="HelveticaNowText Regular" w:eastAsia="Times New Roman" w:hAnsi="HelveticaNowText Regular" w:cs="HelveticaNowText Regular"/>
          <w:color w:val="000000"/>
          <w:kern w:val="0"/>
          <w:sz w:val="22"/>
          <w:szCs w:val="22"/>
          <w:lang w:val="es-ES" w:eastAsia="es-ES"/>
          <w14:ligatures w14:val="none"/>
        </w:rPr>
        <w:t>- Denominación de la sociedad: [....]</w:t>
      </w:r>
    </w:p>
    <w:p w14:paraId="7749FFF4" w14:textId="77777777" w:rsidR="00946E5A" w:rsidRPr="000C193D" w:rsidRDefault="00946E5A" w:rsidP="00785387">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0C193D">
        <w:rPr>
          <w:rFonts w:ascii="HelveticaNowText Regular" w:eastAsia="Times New Roman" w:hAnsi="HelveticaNowText Regular" w:cs="HelveticaNowText Regular"/>
          <w:color w:val="000000"/>
          <w:kern w:val="0"/>
          <w:sz w:val="22"/>
          <w:szCs w:val="22"/>
          <w:lang w:val="es-ES" w:eastAsia="es-ES"/>
          <w14:ligatures w14:val="none"/>
        </w:rPr>
        <w:t>- NIF [......]</w:t>
      </w:r>
    </w:p>
    <w:p w14:paraId="6CED1C9D" w14:textId="77777777" w:rsidR="00946E5A" w:rsidRPr="000C193D" w:rsidRDefault="00946E5A" w:rsidP="00785387">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0C193D">
        <w:rPr>
          <w:rFonts w:ascii="HelveticaNowText Regular" w:eastAsia="Times New Roman" w:hAnsi="HelveticaNowText Regular" w:cs="HelveticaNowText Regular"/>
          <w:color w:val="000000"/>
          <w:kern w:val="0"/>
          <w:sz w:val="22"/>
          <w:szCs w:val="22"/>
          <w:lang w:val="es-ES" w:eastAsia="es-ES"/>
          <w14:ligatures w14:val="none"/>
        </w:rPr>
        <w:t>- Dirección postal: [......]</w:t>
      </w:r>
    </w:p>
    <w:p w14:paraId="5F6F9F4E" w14:textId="77777777" w:rsidR="00946E5A" w:rsidRPr="000C193D" w:rsidRDefault="00946E5A" w:rsidP="00785387">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0C193D">
        <w:rPr>
          <w:rFonts w:ascii="HelveticaNowText Regular" w:eastAsia="Times New Roman" w:hAnsi="HelveticaNowText Regular" w:cs="HelveticaNowText Regular"/>
          <w:color w:val="000000"/>
          <w:kern w:val="0"/>
          <w:sz w:val="22"/>
          <w:szCs w:val="22"/>
          <w:lang w:val="es-ES" w:eastAsia="es-ES"/>
          <w14:ligatures w14:val="none"/>
        </w:rPr>
        <w:t>- Persona de contacto: [......]</w:t>
      </w:r>
    </w:p>
    <w:p w14:paraId="583F5F4E" w14:textId="77777777" w:rsidR="00946E5A" w:rsidRPr="000C193D" w:rsidRDefault="00946E5A" w:rsidP="00785387">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0C193D">
        <w:rPr>
          <w:rFonts w:ascii="HelveticaNowText Regular" w:eastAsia="Times New Roman" w:hAnsi="HelveticaNowText Regular" w:cs="HelveticaNowText Regular"/>
          <w:color w:val="000000"/>
          <w:kern w:val="0"/>
          <w:sz w:val="22"/>
          <w:szCs w:val="22"/>
          <w:lang w:val="es-ES" w:eastAsia="es-ES"/>
          <w14:ligatures w14:val="none"/>
        </w:rPr>
        <w:t>- NIF [......]</w:t>
      </w:r>
    </w:p>
    <w:p w14:paraId="123829BA" w14:textId="77777777" w:rsidR="00946E5A" w:rsidRPr="000C193D" w:rsidRDefault="00946E5A" w:rsidP="00785387">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0C193D">
        <w:rPr>
          <w:rFonts w:ascii="HelveticaNowText Regular" w:eastAsia="Times New Roman" w:hAnsi="HelveticaNowText Regular" w:cs="HelveticaNowText Regular"/>
          <w:color w:val="000000"/>
          <w:kern w:val="0"/>
          <w:sz w:val="22"/>
          <w:szCs w:val="22"/>
          <w:lang w:val="es-ES" w:eastAsia="es-ES"/>
          <w14:ligatures w14:val="none"/>
        </w:rPr>
        <w:t>- Teléfono: [......]</w:t>
      </w:r>
    </w:p>
    <w:p w14:paraId="0FA577C0" w14:textId="77777777" w:rsidR="00946E5A" w:rsidRPr="000C193D" w:rsidRDefault="00946E5A" w:rsidP="00785387">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0C193D">
        <w:rPr>
          <w:rFonts w:ascii="HelveticaNowText Regular" w:eastAsia="Times New Roman" w:hAnsi="HelveticaNowText Regular" w:cs="HelveticaNowText Regular"/>
          <w:color w:val="000000"/>
          <w:kern w:val="0"/>
          <w:sz w:val="22"/>
          <w:szCs w:val="22"/>
          <w:lang w:val="es-ES" w:eastAsia="es-ES"/>
          <w14:ligatures w14:val="none"/>
        </w:rPr>
        <w:t>- Correo electrónico: [......]</w:t>
      </w:r>
    </w:p>
    <w:p w14:paraId="59EFB68C" w14:textId="77777777" w:rsidR="00946E5A" w:rsidRPr="000C193D" w:rsidRDefault="00946E5A" w:rsidP="00785387">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0C193D">
        <w:rPr>
          <w:rFonts w:ascii="HelveticaNowText Regular" w:eastAsia="Times New Roman" w:hAnsi="HelveticaNowText Regular" w:cs="HelveticaNowText Regular"/>
          <w:color w:val="000000"/>
          <w:kern w:val="0"/>
          <w:sz w:val="22"/>
          <w:szCs w:val="22"/>
          <w:lang w:val="es-ES" w:eastAsia="es-ES"/>
          <w14:ligatures w14:val="none"/>
        </w:rPr>
        <w:t>- Dirección internet (dirección de la página web) (si procede): [......]</w:t>
      </w:r>
    </w:p>
    <w:p w14:paraId="5C3B02BB" w14:textId="77777777" w:rsidR="00946E5A" w:rsidRPr="000C193D" w:rsidRDefault="00946E5A" w:rsidP="00785387">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0C193D">
        <w:rPr>
          <w:rFonts w:ascii="HelveticaNowText Regular" w:eastAsia="Times New Roman" w:hAnsi="HelveticaNowText Regular" w:cs="HelveticaNowText Regular"/>
          <w:color w:val="000000"/>
          <w:kern w:val="0"/>
          <w:sz w:val="22"/>
          <w:szCs w:val="22"/>
          <w:lang w:val="es-ES" w:eastAsia="es-ES"/>
          <w14:ligatures w14:val="none"/>
        </w:rPr>
        <w:t xml:space="preserve"> - PIME: SÍ/NO</w:t>
      </w:r>
    </w:p>
    <w:p w14:paraId="5EE4B306" w14:textId="77777777" w:rsidR="00946E5A" w:rsidRPr="000C193D" w:rsidRDefault="00946E5A" w:rsidP="00785387">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p>
    <w:p w14:paraId="06B4C706" w14:textId="77777777" w:rsidR="00946E5A" w:rsidRPr="000C193D" w:rsidRDefault="00946E5A" w:rsidP="00785387">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0C193D">
        <w:rPr>
          <w:rFonts w:ascii="HelveticaNowText Regular" w:eastAsia="Times New Roman" w:hAnsi="HelveticaNowText Regular" w:cs="HelveticaNowText Regular"/>
          <w:color w:val="000000"/>
          <w:kern w:val="0"/>
          <w:sz w:val="22"/>
          <w:szCs w:val="22"/>
          <w:lang w:val="es-ES" w:eastAsia="es-ES"/>
          <w14:ligatures w14:val="none"/>
        </w:rPr>
        <w:t xml:space="preserve">2.- Que la empresa no/si está participando en el presente procedimiento de contratación junto con otros. </w:t>
      </w:r>
    </w:p>
    <w:p w14:paraId="6043DC7D" w14:textId="77777777" w:rsidR="00946E5A" w:rsidRPr="000C193D" w:rsidRDefault="00946E5A" w:rsidP="00785387">
      <w:pPr>
        <w:shd w:val="clear" w:color="auto" w:fill="FFFFFF"/>
        <w:spacing w:after="0" w:line="276"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266E80CD" w14:textId="77777777" w:rsidR="00946E5A" w:rsidRPr="000C193D" w:rsidRDefault="00946E5A" w:rsidP="00785387">
      <w:pPr>
        <w:shd w:val="clear" w:color="auto" w:fill="FFFFFF"/>
        <w:spacing w:after="0" w:line="276" w:lineRule="auto"/>
        <w:ind w:left="992"/>
        <w:jc w:val="both"/>
        <w:rPr>
          <w:rFonts w:ascii="HelveticaNowText Regular" w:eastAsia="Times New Roman" w:hAnsi="HelveticaNowText Regular" w:cs="HelveticaNowText Regular"/>
          <w:i/>
          <w:color w:val="000000"/>
          <w:kern w:val="0"/>
          <w:sz w:val="22"/>
          <w:szCs w:val="22"/>
          <w:lang w:val="es-ES" w:eastAsia="es-ES"/>
          <w14:ligatures w14:val="none"/>
        </w:rPr>
      </w:pPr>
      <w:r w:rsidRPr="000C193D">
        <w:rPr>
          <w:rFonts w:ascii="HelveticaNowText Regular" w:eastAsia="Times New Roman" w:hAnsi="HelveticaNowText Regular" w:cs="HelveticaNowText Regular"/>
          <w:color w:val="000000"/>
          <w:kern w:val="0"/>
          <w:sz w:val="22"/>
          <w:szCs w:val="22"/>
          <w:lang w:val="es-ES" w:eastAsia="es-ES"/>
          <w14:ligatures w14:val="none"/>
        </w:rPr>
        <w:t>(</w:t>
      </w:r>
      <w:r w:rsidRPr="000C193D">
        <w:rPr>
          <w:rFonts w:ascii="HelveticaNowText Regular" w:eastAsia="Times New Roman" w:hAnsi="HelveticaNowText Regular" w:cs="HelveticaNowText Regular"/>
          <w:i/>
          <w:color w:val="000000"/>
          <w:kern w:val="0"/>
          <w:sz w:val="22"/>
          <w:szCs w:val="22"/>
          <w:u w:val="single"/>
          <w:lang w:val="es-ES" w:eastAsia="es-ES"/>
          <w14:ligatures w14:val="none"/>
        </w:rPr>
        <w:t>en caso de respuesta afirmativa</w:t>
      </w:r>
      <w:r w:rsidRPr="000C193D">
        <w:rPr>
          <w:rFonts w:ascii="HelveticaNowText Regular" w:eastAsia="Times New Roman" w:hAnsi="HelveticaNowText Regular" w:cs="HelveticaNowText Regular"/>
          <w:i/>
          <w:color w:val="000000"/>
          <w:kern w:val="0"/>
          <w:sz w:val="22"/>
          <w:szCs w:val="22"/>
          <w:lang w:val="es-ES" w:eastAsia="es-ES"/>
          <w14:ligatures w14:val="none"/>
        </w:rPr>
        <w:t>)</w:t>
      </w:r>
    </w:p>
    <w:p w14:paraId="785006B2" w14:textId="77777777" w:rsidR="00946E5A" w:rsidRPr="000C193D" w:rsidRDefault="00946E5A" w:rsidP="00785387">
      <w:pPr>
        <w:shd w:val="clear" w:color="auto" w:fill="FFFFFF"/>
        <w:spacing w:after="0" w:line="276" w:lineRule="auto"/>
        <w:ind w:left="992"/>
        <w:jc w:val="both"/>
        <w:rPr>
          <w:rFonts w:ascii="HelveticaNowText Regular" w:eastAsia="Times New Roman" w:hAnsi="HelveticaNowText Regular" w:cs="HelveticaNowText Regular"/>
          <w:i/>
          <w:color w:val="000000"/>
          <w:kern w:val="0"/>
          <w:sz w:val="22"/>
          <w:szCs w:val="22"/>
          <w:lang w:val="es-ES" w:eastAsia="es-ES"/>
          <w14:ligatures w14:val="none"/>
        </w:rPr>
      </w:pPr>
    </w:p>
    <w:p w14:paraId="311DCCC8" w14:textId="77777777" w:rsidR="00946E5A" w:rsidRPr="000C193D" w:rsidRDefault="00946E5A" w:rsidP="00785387">
      <w:pPr>
        <w:shd w:val="clear" w:color="auto" w:fill="FFFFFF"/>
        <w:tabs>
          <w:tab w:val="left" w:pos="1134"/>
        </w:tabs>
        <w:spacing w:after="0" w:line="276" w:lineRule="auto"/>
        <w:ind w:left="1418" w:hanging="426"/>
        <w:jc w:val="both"/>
        <w:rPr>
          <w:rFonts w:ascii="HelveticaNowText Regular" w:eastAsia="Times New Roman" w:hAnsi="HelveticaNowText Regular" w:cs="HelveticaNowText Regular"/>
          <w:i/>
          <w:color w:val="000000"/>
          <w:kern w:val="0"/>
          <w:sz w:val="22"/>
          <w:szCs w:val="22"/>
          <w:lang w:val="es-ES" w:eastAsia="es-ES"/>
          <w14:ligatures w14:val="none"/>
        </w:rPr>
      </w:pPr>
      <w:r w:rsidRPr="000C193D">
        <w:rPr>
          <w:rFonts w:ascii="HelveticaNowText Regular" w:eastAsia="Times New Roman" w:hAnsi="HelveticaNowText Regular" w:cs="HelveticaNowText Regular"/>
          <w:i/>
          <w:color w:val="000000"/>
          <w:kern w:val="0"/>
          <w:sz w:val="22"/>
          <w:szCs w:val="22"/>
          <w:lang w:val="es-ES" w:eastAsia="es-ES"/>
          <w14:ligatures w14:val="none"/>
        </w:rPr>
        <w:t>(a)</w:t>
      </w:r>
      <w:r w:rsidRPr="000C193D">
        <w:rPr>
          <w:rFonts w:ascii="HelveticaNowText Regular" w:eastAsia="Times New Roman" w:hAnsi="HelveticaNowText Regular" w:cs="HelveticaNowText Regular"/>
          <w:i/>
          <w:color w:val="000000"/>
          <w:kern w:val="0"/>
          <w:sz w:val="22"/>
          <w:szCs w:val="22"/>
          <w:lang w:val="es-ES" w:eastAsia="es-ES"/>
          <w14:ligatures w14:val="none"/>
        </w:rPr>
        <w:tab/>
        <w:t>indique la función del licitador dentro del grupo (responsable principal, responsable de cometidos específicos ... ): [......]</w:t>
      </w:r>
    </w:p>
    <w:p w14:paraId="5F45E0B5" w14:textId="77777777" w:rsidR="00946E5A" w:rsidRPr="000C193D" w:rsidRDefault="00946E5A" w:rsidP="00785387">
      <w:pPr>
        <w:shd w:val="clear" w:color="auto" w:fill="FFFFFF"/>
        <w:tabs>
          <w:tab w:val="left" w:pos="1134"/>
        </w:tabs>
        <w:spacing w:after="0" w:line="276" w:lineRule="auto"/>
        <w:ind w:left="1418" w:hanging="426"/>
        <w:jc w:val="both"/>
        <w:rPr>
          <w:rFonts w:ascii="HelveticaNowText Regular" w:eastAsia="Times New Roman" w:hAnsi="HelveticaNowText Regular" w:cs="HelveticaNowText Regular"/>
          <w:i/>
          <w:color w:val="000000"/>
          <w:kern w:val="0"/>
          <w:sz w:val="22"/>
          <w:szCs w:val="22"/>
          <w:lang w:val="es-ES" w:eastAsia="es-ES"/>
          <w14:ligatures w14:val="none"/>
        </w:rPr>
      </w:pPr>
      <w:r w:rsidRPr="000C193D">
        <w:rPr>
          <w:rFonts w:ascii="HelveticaNowText Regular" w:eastAsia="Times New Roman" w:hAnsi="HelveticaNowText Regular" w:cs="HelveticaNowText Regular"/>
          <w:i/>
          <w:color w:val="000000"/>
          <w:kern w:val="0"/>
          <w:sz w:val="22"/>
          <w:szCs w:val="22"/>
          <w:lang w:val="es-ES" w:eastAsia="es-ES"/>
          <w14:ligatures w14:val="none"/>
        </w:rPr>
        <w:t>(b)</w:t>
      </w:r>
      <w:r w:rsidRPr="000C193D">
        <w:rPr>
          <w:rFonts w:ascii="HelveticaNowText Regular" w:eastAsia="Times New Roman" w:hAnsi="HelveticaNowText Regular" w:cs="HelveticaNowText Regular"/>
          <w:i/>
          <w:color w:val="000000"/>
          <w:kern w:val="0"/>
          <w:sz w:val="22"/>
          <w:szCs w:val="22"/>
          <w:lang w:val="es-ES" w:eastAsia="es-ES"/>
          <w14:ligatures w14:val="none"/>
        </w:rPr>
        <w:tab/>
        <w:t>identifíquese a los demás operadores económicos que participan en el procedimiento de contratación conjuntamente: [......]</w:t>
      </w:r>
    </w:p>
    <w:p w14:paraId="16CA679B" w14:textId="77777777" w:rsidR="00946E5A" w:rsidRPr="000C193D" w:rsidRDefault="00946E5A" w:rsidP="00785387">
      <w:pPr>
        <w:shd w:val="clear" w:color="auto" w:fill="FFFFFF"/>
        <w:tabs>
          <w:tab w:val="left" w:pos="1134"/>
        </w:tabs>
        <w:spacing w:after="0" w:line="276" w:lineRule="auto"/>
        <w:ind w:left="992"/>
        <w:jc w:val="both"/>
        <w:rPr>
          <w:rFonts w:ascii="HelveticaNowText Regular" w:eastAsia="Times New Roman" w:hAnsi="HelveticaNowText Regular" w:cs="HelveticaNowText Regular"/>
          <w:i/>
          <w:color w:val="000000"/>
          <w:kern w:val="0"/>
          <w:sz w:val="22"/>
          <w:szCs w:val="22"/>
          <w:lang w:val="es-ES" w:eastAsia="es-ES"/>
          <w14:ligatures w14:val="none"/>
        </w:rPr>
      </w:pPr>
      <w:r w:rsidRPr="000C193D">
        <w:rPr>
          <w:rFonts w:ascii="HelveticaNowText Regular" w:eastAsia="Times New Roman" w:hAnsi="HelveticaNowText Regular" w:cs="HelveticaNowText Regular"/>
          <w:i/>
          <w:color w:val="000000"/>
          <w:kern w:val="0"/>
          <w:sz w:val="22"/>
          <w:szCs w:val="22"/>
          <w:lang w:val="es-ES" w:eastAsia="es-ES"/>
          <w14:ligatures w14:val="none"/>
        </w:rPr>
        <w:t>(c)</w:t>
      </w:r>
      <w:r w:rsidRPr="000C193D">
        <w:rPr>
          <w:rFonts w:ascii="HelveticaNowText Regular" w:eastAsia="Times New Roman" w:hAnsi="HelveticaNowText Regular" w:cs="HelveticaNowText Regular"/>
          <w:i/>
          <w:color w:val="000000"/>
          <w:kern w:val="0"/>
          <w:sz w:val="22"/>
          <w:szCs w:val="22"/>
          <w:lang w:val="es-ES" w:eastAsia="es-ES"/>
          <w14:ligatures w14:val="none"/>
        </w:rPr>
        <w:tab/>
        <w:t>en su caso, nombre del grupo participante: [......]</w:t>
      </w:r>
    </w:p>
    <w:p w14:paraId="6DF575B4" w14:textId="77777777" w:rsidR="00946E5A" w:rsidRPr="000C193D" w:rsidRDefault="00946E5A" w:rsidP="00785387">
      <w:pPr>
        <w:shd w:val="clear" w:color="auto" w:fill="FFFFFF"/>
        <w:spacing w:after="0" w:line="276"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7CB176C5" w14:textId="77777777" w:rsidR="00946E5A" w:rsidRPr="000C193D" w:rsidRDefault="00946E5A" w:rsidP="00785387">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0C193D">
        <w:rPr>
          <w:rFonts w:ascii="HelveticaNowText Regular" w:eastAsia="Times New Roman" w:hAnsi="HelveticaNowText Regular" w:cs="HelveticaNowText Regular"/>
          <w:color w:val="000000"/>
          <w:kern w:val="0"/>
          <w:sz w:val="22"/>
          <w:szCs w:val="22"/>
          <w:lang w:val="es-ES" w:eastAsia="es-ES"/>
          <w14:ligatures w14:val="none"/>
        </w:rPr>
        <w:t>3.- Que, a los efectos del presente procedimiento de contratación, son representantes habilitados de la empresa:</w:t>
      </w:r>
    </w:p>
    <w:p w14:paraId="3F26517D" w14:textId="77777777" w:rsidR="00946E5A" w:rsidRPr="000C193D" w:rsidRDefault="00946E5A" w:rsidP="00785387">
      <w:pPr>
        <w:shd w:val="clear" w:color="auto" w:fill="FFFFFF"/>
        <w:spacing w:after="0" w:line="276"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3C10EDDF" w14:textId="77777777" w:rsidR="00946E5A" w:rsidRPr="000C193D" w:rsidRDefault="00946E5A" w:rsidP="00785387">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0C193D">
        <w:rPr>
          <w:rFonts w:ascii="HelveticaNowText Regular" w:eastAsia="Times New Roman" w:hAnsi="HelveticaNowText Regular" w:cs="HelveticaNowText Regular"/>
          <w:color w:val="000000"/>
          <w:kern w:val="0"/>
          <w:sz w:val="22"/>
          <w:szCs w:val="22"/>
          <w:lang w:val="es-ES" w:eastAsia="es-ES"/>
          <w14:ligatures w14:val="none"/>
        </w:rPr>
        <w:t>- Nombre: [......]</w:t>
      </w:r>
    </w:p>
    <w:p w14:paraId="70824619" w14:textId="77777777" w:rsidR="00946E5A" w:rsidRPr="000C193D" w:rsidRDefault="00946E5A" w:rsidP="00785387">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0C193D">
        <w:rPr>
          <w:rFonts w:ascii="HelveticaNowText Regular" w:eastAsia="Times New Roman" w:hAnsi="HelveticaNowText Regular" w:cs="HelveticaNowText Regular"/>
          <w:color w:val="000000"/>
          <w:kern w:val="0"/>
          <w:sz w:val="22"/>
          <w:szCs w:val="22"/>
          <w:lang w:val="es-ES" w:eastAsia="es-ES"/>
          <w14:ligatures w14:val="none"/>
        </w:rPr>
        <w:t>- Cargo/Representación en la que actúa: [......]</w:t>
      </w:r>
    </w:p>
    <w:p w14:paraId="50C80EDD" w14:textId="77777777" w:rsidR="00946E5A" w:rsidRPr="000C193D" w:rsidRDefault="00946E5A" w:rsidP="00785387">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0C193D">
        <w:rPr>
          <w:rFonts w:ascii="HelveticaNowText Regular" w:eastAsia="Times New Roman" w:hAnsi="HelveticaNowText Regular" w:cs="HelveticaNowText Regular"/>
          <w:color w:val="000000"/>
          <w:kern w:val="0"/>
          <w:sz w:val="22"/>
          <w:szCs w:val="22"/>
          <w:lang w:val="es-ES" w:eastAsia="es-ES"/>
          <w14:ligatures w14:val="none"/>
        </w:rPr>
        <w:t>- Dirección postal: [......]</w:t>
      </w:r>
    </w:p>
    <w:p w14:paraId="25EF0FC6" w14:textId="77777777" w:rsidR="00946E5A" w:rsidRPr="000C193D" w:rsidRDefault="00946E5A" w:rsidP="00785387">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0C193D">
        <w:rPr>
          <w:rFonts w:ascii="HelveticaNowText Regular" w:eastAsia="Times New Roman" w:hAnsi="HelveticaNowText Regular" w:cs="HelveticaNowText Regular"/>
          <w:color w:val="000000"/>
          <w:kern w:val="0"/>
          <w:sz w:val="22"/>
          <w:szCs w:val="22"/>
          <w:lang w:val="es-ES" w:eastAsia="es-ES"/>
          <w14:ligatures w14:val="none"/>
        </w:rPr>
        <w:t>- Teléfono: [......]</w:t>
      </w:r>
    </w:p>
    <w:p w14:paraId="5F3CF073" w14:textId="77777777" w:rsidR="00946E5A" w:rsidRPr="000C193D" w:rsidRDefault="00946E5A" w:rsidP="00785387">
      <w:pPr>
        <w:shd w:val="clear" w:color="auto" w:fill="FFFFFF"/>
        <w:spacing w:after="0" w:line="276"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0C193D">
        <w:rPr>
          <w:rFonts w:ascii="HelveticaNowText Regular" w:eastAsia="Times New Roman" w:hAnsi="HelveticaNowText Regular" w:cs="HelveticaNowText Regular"/>
          <w:color w:val="000000"/>
          <w:kern w:val="0"/>
          <w:sz w:val="22"/>
          <w:szCs w:val="22"/>
          <w:lang w:val="es-ES" w:eastAsia="es-ES"/>
          <w14:ligatures w14:val="none"/>
        </w:rPr>
        <w:t>- Correo electrónico: [......]</w:t>
      </w:r>
    </w:p>
    <w:p w14:paraId="3FE15D98" w14:textId="77777777" w:rsidR="00946E5A" w:rsidRPr="000C193D" w:rsidRDefault="00946E5A" w:rsidP="00785387">
      <w:pPr>
        <w:shd w:val="clear" w:color="auto" w:fill="FFFFFF"/>
        <w:spacing w:after="0" w:line="276"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43D066B0" w14:textId="77777777" w:rsidR="00946E5A" w:rsidRPr="000C193D" w:rsidRDefault="00946E5A" w:rsidP="00785387">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0C193D">
        <w:rPr>
          <w:rFonts w:ascii="HelveticaNowText Regular" w:eastAsia="Times New Roman" w:hAnsi="HelveticaNowText Regular" w:cs="HelveticaNowText Regular"/>
          <w:color w:val="000000"/>
          <w:kern w:val="0"/>
          <w:sz w:val="22"/>
          <w:szCs w:val="22"/>
          <w:lang w:val="es-ES" w:eastAsia="es-ES"/>
          <w14:ligatures w14:val="none"/>
        </w:rPr>
        <w:lastRenderedPageBreak/>
        <w:t>4.- Que la empresa que representa cumple las condiciones establecidas legalmente para contratar con el sector público y cumple todos y cada uno de los requisitos de aptitud, capacidad y solvencia (económica y financiera, técnica y profesional) establecidos en el Pliego que regula la presente licitación y está en disposición de poder acreditarlo en el momento que sea requerida.</w:t>
      </w:r>
    </w:p>
    <w:p w14:paraId="2D0038F1" w14:textId="77777777" w:rsidR="00946E5A" w:rsidRPr="000C193D" w:rsidRDefault="00946E5A" w:rsidP="00785387">
      <w:pPr>
        <w:shd w:val="clear" w:color="auto" w:fill="FFFFFF"/>
        <w:spacing w:after="0" w:line="276"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7C954891" w14:textId="77777777" w:rsidR="00946E5A" w:rsidRPr="000C193D" w:rsidRDefault="00946E5A" w:rsidP="00785387">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0C193D">
        <w:rPr>
          <w:rFonts w:ascii="HelveticaNowText Regular" w:eastAsia="Times New Roman" w:hAnsi="HelveticaNowText Regular" w:cs="HelveticaNowText Regular"/>
          <w:color w:val="000000"/>
          <w:kern w:val="0"/>
          <w:sz w:val="22"/>
          <w:szCs w:val="22"/>
          <w:lang w:val="es-ES" w:eastAsia="es-ES"/>
          <w14:ligatures w14:val="none"/>
        </w:rPr>
        <w:t>Consecuentemente, se compromete en el momento que sea requerido por la Mutua Intercomarcal a aportar, en el plazo requerido, la documentación acreditativa de la capacidad, aptitud y solvencia exigida en el procedimiento.</w:t>
      </w:r>
    </w:p>
    <w:p w14:paraId="060DECC6" w14:textId="77777777" w:rsidR="00946E5A" w:rsidRPr="000C193D" w:rsidRDefault="00946E5A" w:rsidP="00785387">
      <w:pPr>
        <w:shd w:val="clear" w:color="auto" w:fill="FFFFFF"/>
        <w:spacing w:after="0" w:line="276"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5F41126A" w14:textId="77777777" w:rsidR="00946E5A" w:rsidRPr="000C193D" w:rsidRDefault="00946E5A" w:rsidP="00785387">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0C193D">
        <w:rPr>
          <w:rFonts w:ascii="HelveticaNowText Regular" w:eastAsia="Times New Roman" w:hAnsi="HelveticaNowText Regular" w:cs="HelveticaNowText Regular"/>
          <w:color w:val="000000"/>
          <w:kern w:val="0"/>
          <w:sz w:val="22"/>
          <w:szCs w:val="22"/>
          <w:lang w:val="es-ES" w:eastAsia="es-ES"/>
          <w14:ligatures w14:val="none"/>
        </w:rPr>
        <w:t>5.- Que la empresa que representa y sus administradores y/o representantes no se encuentran en ninguno de los supuestos de incapacidad o prohibiciones de contratar determinados en la legislación vigente.</w:t>
      </w:r>
    </w:p>
    <w:p w14:paraId="5E6C45F8" w14:textId="77777777" w:rsidR="00946E5A" w:rsidRPr="000C193D" w:rsidRDefault="00946E5A" w:rsidP="00785387">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7AC536A6" w14:textId="77777777" w:rsidR="00D63433" w:rsidRPr="000C193D" w:rsidRDefault="00946E5A" w:rsidP="00785387">
      <w:pPr>
        <w:shd w:val="clear" w:color="auto" w:fill="FFFFFF"/>
        <w:spacing w:after="0" w:line="276" w:lineRule="auto"/>
        <w:ind w:left="142"/>
        <w:jc w:val="both"/>
        <w:rPr>
          <w:rFonts w:ascii="HelveticaNowText Regular" w:hAnsi="HelveticaNowText Regular" w:cs="HelveticaNowText Regular"/>
          <w:bCs/>
          <w:sz w:val="22"/>
          <w:szCs w:val="22"/>
          <w:lang w:val="es-ES"/>
        </w:rPr>
      </w:pPr>
      <w:r w:rsidRPr="000C193D">
        <w:rPr>
          <w:rFonts w:ascii="HelveticaNowText Regular" w:eastAsia="Times New Roman" w:hAnsi="HelveticaNowText Regular" w:cs="HelveticaNowText Regular"/>
          <w:color w:val="000000"/>
          <w:kern w:val="0"/>
          <w:sz w:val="22"/>
          <w:szCs w:val="22"/>
          <w:lang w:val="es-ES" w:eastAsia="es-ES"/>
          <w14:ligatures w14:val="none"/>
        </w:rPr>
        <w:t xml:space="preserve">6.- Que la empresa licitadora, asimismo, asume como Condición/es Especial/es de Ejecución, la/s establecida/s en el </w:t>
      </w:r>
      <w:r w:rsidR="00D171FE" w:rsidRPr="000C193D">
        <w:rPr>
          <w:rFonts w:ascii="HelveticaNowText Regular" w:eastAsia="Times New Roman" w:hAnsi="HelveticaNowText Regular" w:cs="HelveticaNowText Regular"/>
          <w:color w:val="000000"/>
          <w:kern w:val="0"/>
          <w:sz w:val="22"/>
          <w:szCs w:val="22"/>
          <w:lang w:val="es-ES" w:eastAsia="es-ES"/>
          <w14:ligatures w14:val="none"/>
        </w:rPr>
        <w:t>Anexo XI</w:t>
      </w:r>
      <w:r w:rsidR="00F22A35" w:rsidRPr="000C193D">
        <w:rPr>
          <w:rFonts w:ascii="HelveticaNowText Regular" w:eastAsia="Times New Roman" w:hAnsi="HelveticaNowText Regular" w:cs="HelveticaNowText Regular"/>
          <w:color w:val="000000"/>
          <w:kern w:val="0"/>
          <w:sz w:val="22"/>
          <w:szCs w:val="22"/>
          <w:lang w:val="es-ES" w:eastAsia="es-ES"/>
          <w14:ligatures w14:val="none"/>
        </w:rPr>
        <w:t>II</w:t>
      </w:r>
      <w:r w:rsidR="00D171FE" w:rsidRPr="000C193D">
        <w:rPr>
          <w:rFonts w:ascii="HelveticaNowText Regular" w:eastAsia="Times New Roman" w:hAnsi="HelveticaNowText Regular" w:cs="HelveticaNowText Regular"/>
          <w:color w:val="000000"/>
          <w:kern w:val="0"/>
          <w:sz w:val="22"/>
          <w:szCs w:val="22"/>
          <w:lang w:val="es-ES" w:eastAsia="es-ES"/>
          <w14:ligatures w14:val="none"/>
        </w:rPr>
        <w:t xml:space="preserve"> </w:t>
      </w:r>
      <w:r w:rsidR="00F01AAC" w:rsidRPr="000C193D">
        <w:rPr>
          <w:rFonts w:ascii="HelveticaNowText Regular" w:eastAsia="Times New Roman" w:hAnsi="HelveticaNowText Regular" w:cs="HelveticaNowText Regular"/>
          <w:color w:val="000000"/>
          <w:kern w:val="0"/>
          <w:sz w:val="22"/>
          <w:szCs w:val="22"/>
          <w:lang w:val="es-ES" w:eastAsia="es-ES"/>
          <w14:ligatures w14:val="none"/>
        </w:rPr>
        <w:t xml:space="preserve">del Pliego de Cláusulas Administrativas Particulares, </w:t>
      </w:r>
      <w:r w:rsidR="00D171FE" w:rsidRPr="000C193D">
        <w:rPr>
          <w:rFonts w:ascii="HelveticaNowText Regular" w:eastAsia="Times New Roman" w:hAnsi="HelveticaNowText Regular" w:cs="HelveticaNowText Regular"/>
          <w:color w:val="000000"/>
          <w:kern w:val="0"/>
          <w:sz w:val="22"/>
          <w:szCs w:val="22"/>
          <w:lang w:val="es-ES" w:eastAsia="es-ES"/>
          <w14:ligatures w14:val="none"/>
        </w:rPr>
        <w:t xml:space="preserve">denominado </w:t>
      </w:r>
      <w:r w:rsidR="00D171FE" w:rsidRPr="000C193D">
        <w:rPr>
          <w:rFonts w:ascii="HelveticaNowText Regular" w:hAnsi="HelveticaNowText Regular" w:cs="HelveticaNowText Regular"/>
          <w:bCs/>
          <w:sz w:val="22"/>
          <w:szCs w:val="22"/>
          <w:lang w:val="es-ES"/>
        </w:rPr>
        <w:t>Condiciones especiales de ejecución del concierto</w:t>
      </w:r>
      <w:r w:rsidR="00F01AAC" w:rsidRPr="000C193D">
        <w:rPr>
          <w:rFonts w:ascii="HelveticaNowText Regular" w:hAnsi="HelveticaNowText Regular" w:cs="HelveticaNowText Regular"/>
          <w:bCs/>
          <w:sz w:val="22"/>
          <w:szCs w:val="22"/>
          <w:lang w:val="es-ES"/>
        </w:rPr>
        <w:t>.</w:t>
      </w:r>
    </w:p>
    <w:p w14:paraId="7ACE6C4C" w14:textId="77777777" w:rsidR="00CD01A3" w:rsidRPr="000C193D" w:rsidRDefault="00CD01A3" w:rsidP="00785387">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5C1D9253" w14:textId="77777777" w:rsidR="00946E5A" w:rsidRPr="000C193D" w:rsidRDefault="00D63433" w:rsidP="00785387">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0C193D">
        <w:rPr>
          <w:rFonts w:ascii="HelveticaNowText Regular" w:eastAsia="Times New Roman" w:hAnsi="HelveticaNowText Regular" w:cs="HelveticaNowText Regular"/>
          <w:bCs/>
          <w:snapToGrid w:val="0"/>
          <w:kern w:val="0"/>
          <w:sz w:val="22"/>
          <w:szCs w:val="22"/>
          <w:lang w:val="es-ES" w:eastAsia="es-ES"/>
          <w14:ligatures w14:val="none"/>
        </w:rPr>
        <w:t>Estas condiciones especiales de ejecución tendrán carácter de obligación esencial del contrato y su incumplimiento podrá ser objeto de penalización como falta muy grave o causa de resolución contractual, a los efectos señalados en la letra f) del artículo 211 de la LCSP.</w:t>
      </w:r>
    </w:p>
    <w:p w14:paraId="75835796" w14:textId="77777777" w:rsidR="00946E5A" w:rsidRPr="000C193D" w:rsidRDefault="00946E5A" w:rsidP="00785387">
      <w:pPr>
        <w:shd w:val="clear" w:color="auto" w:fill="FFFFFF"/>
        <w:spacing w:after="0" w:line="276"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4AC402BD" w14:textId="77777777" w:rsidR="00946E5A" w:rsidRPr="000C193D" w:rsidRDefault="00946E5A" w:rsidP="00785387">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0C193D">
        <w:rPr>
          <w:rFonts w:ascii="HelveticaNowText Regular" w:eastAsia="Times New Roman" w:hAnsi="HelveticaNowText Regular" w:cs="HelveticaNowText Regular"/>
          <w:color w:val="000000"/>
          <w:kern w:val="0"/>
          <w:sz w:val="22"/>
          <w:szCs w:val="22"/>
          <w:lang w:val="es-ES" w:eastAsia="es-ES"/>
          <w14:ligatures w14:val="none"/>
        </w:rPr>
        <w:t xml:space="preserve">7.- Que la empresa está al corriente de sus obligaciones relativas al pago de impuestos y cotizaciones a la Seguridad Social, tanto en el país en el que está establecido como en el Estado español. </w:t>
      </w:r>
    </w:p>
    <w:p w14:paraId="5CA9E034" w14:textId="77777777" w:rsidR="00946E5A" w:rsidRPr="000C193D" w:rsidRDefault="00946E5A" w:rsidP="00785387">
      <w:pPr>
        <w:shd w:val="clear" w:color="auto" w:fill="FFFFFF"/>
        <w:spacing w:after="0" w:line="276"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7C0B1908" w14:textId="77777777" w:rsidR="00946E5A" w:rsidRPr="000C193D" w:rsidRDefault="00946E5A" w:rsidP="00785387">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0C193D">
        <w:rPr>
          <w:rFonts w:ascii="HelveticaNowText Regular" w:eastAsia="Times New Roman" w:hAnsi="HelveticaNowText Regular" w:cs="HelveticaNowText Regular"/>
          <w:color w:val="000000"/>
          <w:kern w:val="0"/>
          <w:sz w:val="22"/>
          <w:szCs w:val="22"/>
          <w:lang w:val="es-ES" w:eastAsia="es-ES"/>
          <w14:ligatures w14:val="none"/>
        </w:rPr>
        <w:t xml:space="preserve">8.- Que la empresa no ha incumplido sus obligaciones en los ámbitos de la legislación laboral, social ni medioambiental. </w:t>
      </w:r>
    </w:p>
    <w:p w14:paraId="50CC488F" w14:textId="77777777" w:rsidR="00946E5A" w:rsidRPr="000C193D" w:rsidRDefault="00946E5A" w:rsidP="00785387">
      <w:pPr>
        <w:shd w:val="clear" w:color="auto" w:fill="FFFFFF"/>
        <w:spacing w:after="0" w:line="276"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48086B24" w14:textId="77777777" w:rsidR="00946E5A" w:rsidRPr="000C193D" w:rsidRDefault="00946E5A" w:rsidP="00785387">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0C193D">
        <w:rPr>
          <w:rFonts w:ascii="HelveticaNowText Regular" w:eastAsia="Times New Roman" w:hAnsi="HelveticaNowText Regular" w:cs="HelveticaNowText Regular"/>
          <w:color w:val="000000"/>
          <w:kern w:val="0"/>
          <w:sz w:val="22"/>
          <w:szCs w:val="22"/>
          <w:lang w:val="es-ES" w:eastAsia="es-ES"/>
          <w14:ligatures w14:val="none"/>
        </w:rPr>
        <w:t>9.- Que la empresa no tiene conocimiento de ningún conflicto de interés con la Mutua debido a su participación en el presente procedimiento de contratación.</w:t>
      </w:r>
    </w:p>
    <w:p w14:paraId="06033214" w14:textId="77777777" w:rsidR="00946E5A" w:rsidRPr="000C193D" w:rsidRDefault="00946E5A" w:rsidP="00785387">
      <w:pPr>
        <w:shd w:val="clear" w:color="auto" w:fill="FFFFFF"/>
        <w:spacing w:after="0" w:line="276"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r w:rsidRPr="000C193D">
        <w:rPr>
          <w:rFonts w:ascii="HelveticaNowText Regular" w:eastAsia="Times New Roman" w:hAnsi="HelveticaNowText Regular" w:cs="HelveticaNowText Regular"/>
          <w:color w:val="000000"/>
          <w:kern w:val="0"/>
          <w:sz w:val="20"/>
          <w:szCs w:val="20"/>
          <w:lang w:val="es-ES" w:eastAsia="es-ES"/>
          <w14:ligatures w14:val="none"/>
        </w:rPr>
        <w:t> </w:t>
      </w:r>
    </w:p>
    <w:p w14:paraId="43A4CF41" w14:textId="77777777" w:rsidR="00946E5A" w:rsidRPr="000C193D" w:rsidRDefault="00946E5A" w:rsidP="00785387">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0C193D">
        <w:rPr>
          <w:rFonts w:ascii="HelveticaNowText Regular" w:eastAsia="Times New Roman" w:hAnsi="HelveticaNowText Regular" w:cs="HelveticaNowText Regular"/>
          <w:color w:val="000000"/>
          <w:kern w:val="0"/>
          <w:sz w:val="22"/>
          <w:szCs w:val="22"/>
          <w:lang w:val="es-ES" w:eastAsia="es-ES"/>
          <w14:ligatures w14:val="none"/>
        </w:rPr>
        <w:t xml:space="preserve">10.- Que acepta que la documentación </w:t>
      </w:r>
      <w:r w:rsidR="00416107" w:rsidRPr="000C193D">
        <w:rPr>
          <w:rFonts w:ascii="HelveticaNowText Regular" w:eastAsia="Times New Roman" w:hAnsi="HelveticaNowText Regular" w:cs="HelveticaNowText Regular"/>
          <w:color w:val="000000"/>
          <w:kern w:val="0"/>
          <w:sz w:val="22"/>
          <w:szCs w:val="22"/>
          <w:lang w:val="es-ES" w:eastAsia="es-ES"/>
          <w14:ligatures w14:val="none"/>
        </w:rPr>
        <w:t xml:space="preserve">anexada al pliego </w:t>
      </w:r>
      <w:r w:rsidRPr="000C193D">
        <w:rPr>
          <w:rFonts w:ascii="HelveticaNowText Regular" w:eastAsia="Times New Roman" w:hAnsi="HelveticaNowText Regular" w:cs="HelveticaNowText Regular"/>
          <w:color w:val="000000"/>
          <w:kern w:val="0"/>
          <w:sz w:val="22"/>
          <w:szCs w:val="22"/>
          <w:lang w:val="es-ES" w:eastAsia="es-ES"/>
          <w14:ligatures w14:val="none"/>
        </w:rPr>
        <w:t>tiene carácter contractual.</w:t>
      </w:r>
    </w:p>
    <w:p w14:paraId="24AFCDFA" w14:textId="77777777" w:rsidR="00946E5A" w:rsidRPr="000C193D" w:rsidRDefault="00946E5A" w:rsidP="00785387">
      <w:pPr>
        <w:shd w:val="clear" w:color="auto" w:fill="FFFFFF"/>
        <w:spacing w:after="0" w:line="276"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r w:rsidRPr="000C193D">
        <w:rPr>
          <w:rFonts w:ascii="HelveticaNowText Regular" w:eastAsia="Times New Roman" w:hAnsi="HelveticaNowText Regular" w:cs="HelveticaNowText Regular"/>
          <w:color w:val="000000"/>
          <w:kern w:val="0"/>
          <w:sz w:val="20"/>
          <w:szCs w:val="20"/>
          <w:lang w:val="es-ES" w:eastAsia="es-ES"/>
          <w14:ligatures w14:val="none"/>
        </w:rPr>
        <w:t> </w:t>
      </w:r>
    </w:p>
    <w:p w14:paraId="077DAFBD" w14:textId="77777777" w:rsidR="00946E5A" w:rsidRPr="000C193D" w:rsidRDefault="00946E5A" w:rsidP="00785387">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0C193D">
        <w:rPr>
          <w:rFonts w:ascii="HelveticaNowText Regular" w:eastAsia="Times New Roman" w:hAnsi="HelveticaNowText Regular" w:cs="HelveticaNowText Regular"/>
          <w:color w:val="000000"/>
          <w:kern w:val="0"/>
          <w:sz w:val="22"/>
          <w:szCs w:val="22"/>
          <w:lang w:val="es-ES" w:eastAsia="es-ES"/>
          <w14:ligatures w14:val="none"/>
        </w:rPr>
        <w:t>11.- Que la empresa que representa cumple y se compromete a cumplir los principios éticos y reglas de conducta indicados por la Mutua Intercomarcal, asumiendo las responsabilidades de su incumplimiento.</w:t>
      </w:r>
    </w:p>
    <w:p w14:paraId="7BCB96CF" w14:textId="77777777" w:rsidR="001F21AC" w:rsidRPr="000C193D" w:rsidRDefault="001F21AC" w:rsidP="00785387">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4C658965" w14:textId="77777777" w:rsidR="00232C34" w:rsidRPr="000C193D" w:rsidRDefault="001F21AC" w:rsidP="00785387">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0C193D">
        <w:rPr>
          <w:rFonts w:ascii="HelveticaNowText Regular" w:eastAsia="Times New Roman" w:hAnsi="HelveticaNowText Regular" w:cs="HelveticaNowText Regular"/>
          <w:color w:val="000000"/>
          <w:kern w:val="0"/>
          <w:sz w:val="22"/>
          <w:szCs w:val="22"/>
          <w:lang w:val="es-ES" w:eastAsia="es-ES"/>
          <w14:ligatures w14:val="none"/>
        </w:rPr>
        <w:t>12.- Que la empresa cumple con los requisitos establecidos en el artículo 12 letras b) y d) del Real decreto 1630/20</w:t>
      </w:r>
      <w:r w:rsidR="00232C34" w:rsidRPr="000C193D">
        <w:rPr>
          <w:rFonts w:ascii="HelveticaNowText Regular" w:eastAsia="Times New Roman" w:hAnsi="HelveticaNowText Regular" w:cs="HelveticaNowText Regular"/>
          <w:color w:val="000000"/>
          <w:kern w:val="0"/>
          <w:sz w:val="22"/>
          <w:szCs w:val="22"/>
          <w:lang w:val="es-ES" w:eastAsia="es-ES"/>
          <w14:ligatures w14:val="none"/>
        </w:rPr>
        <w:t xml:space="preserve">11, de 14 de noviembre, por el que se regula la prestación de servicios sanitarios y de recuperación por las mutuas de accidentes </w:t>
      </w:r>
      <w:r w:rsidR="00232C34" w:rsidRPr="000C193D">
        <w:rPr>
          <w:rFonts w:ascii="HelveticaNowText Regular" w:eastAsia="Times New Roman" w:hAnsi="HelveticaNowText Regular" w:cs="HelveticaNowText Regular"/>
          <w:color w:val="000000"/>
          <w:kern w:val="0"/>
          <w:sz w:val="22"/>
          <w:szCs w:val="22"/>
          <w:lang w:val="es-ES" w:eastAsia="es-ES"/>
          <w14:ligatures w14:val="none"/>
        </w:rPr>
        <w:lastRenderedPageBreak/>
        <w:t xml:space="preserve">de trabajo y enfermedades profesionales de la Seguridad Social, siendo estos los siguientes: </w:t>
      </w:r>
      <w:r w:rsidR="00232C34" w:rsidRPr="000C193D">
        <w:rPr>
          <w:rFonts w:ascii="HelveticaNowText Regular" w:eastAsia="Times New Roman" w:hAnsi="HelveticaNowText Regular" w:cs="HelveticaNowText Regular"/>
          <w:color w:val="000000"/>
          <w:kern w:val="0"/>
          <w:sz w:val="22"/>
          <w:szCs w:val="22"/>
          <w:lang w:val="es-ES" w:eastAsia="es-ES"/>
          <w14:ligatures w14:val="none"/>
        </w:rPr>
        <w:br/>
      </w:r>
    </w:p>
    <w:p w14:paraId="6E54CDD1" w14:textId="77777777" w:rsidR="00232C34" w:rsidRPr="000C193D" w:rsidRDefault="00232C34" w:rsidP="00785387">
      <w:pPr>
        <w:shd w:val="clear" w:color="auto" w:fill="FFFFFF"/>
        <w:spacing w:after="0" w:line="276" w:lineRule="auto"/>
        <w:ind w:left="142"/>
        <w:jc w:val="both"/>
        <w:rPr>
          <w:rFonts w:ascii="HelveticaNowText Regular" w:eastAsia="Times New Roman" w:hAnsi="HelveticaNowText Regular" w:cs="HelveticaNowText Regular"/>
          <w:i/>
          <w:iCs/>
          <w:color w:val="000000"/>
          <w:kern w:val="0"/>
          <w:sz w:val="22"/>
          <w:szCs w:val="22"/>
          <w:lang w:val="es-ES" w:eastAsia="es-ES"/>
          <w14:ligatures w14:val="none"/>
        </w:rPr>
      </w:pPr>
      <w:r w:rsidRPr="000C193D">
        <w:rPr>
          <w:rFonts w:ascii="HelveticaNowText Regular" w:eastAsia="Times New Roman" w:hAnsi="HelveticaNowText Regular" w:cs="HelveticaNowText Regular"/>
          <w:i/>
          <w:iCs/>
          <w:color w:val="000000"/>
          <w:kern w:val="0"/>
          <w:sz w:val="22"/>
          <w:szCs w:val="22"/>
          <w:lang w:val="es-ES" w:eastAsia="es-ES"/>
          <w14:ligatures w14:val="none"/>
        </w:rPr>
        <w:t>“b) Contar con la debida autorización de funcionamiento y acreditación de suficiencia y adecuación de medios por parte de la autoridad sanitaria competente de la comunidad autónoma y hallarse inscrito en el registro de entidades sanitarias autorizadas de dicha comunidad autónoma.</w:t>
      </w:r>
      <w:r w:rsidRPr="000C193D">
        <w:rPr>
          <w:rFonts w:ascii="HelveticaNowText Regular" w:eastAsia="Times New Roman" w:hAnsi="HelveticaNowText Regular" w:cs="HelveticaNowText Regular"/>
          <w:i/>
          <w:iCs/>
          <w:color w:val="000000"/>
          <w:kern w:val="0"/>
          <w:sz w:val="22"/>
          <w:szCs w:val="22"/>
          <w:lang w:val="es-ES" w:eastAsia="es-ES"/>
          <w14:ligatures w14:val="none"/>
        </w:rPr>
        <w:br/>
      </w:r>
    </w:p>
    <w:p w14:paraId="4668BADE" w14:textId="77777777" w:rsidR="001F21AC" w:rsidRPr="000C193D" w:rsidRDefault="00232C34" w:rsidP="00785387">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0C193D">
        <w:rPr>
          <w:rFonts w:ascii="HelveticaNowText Regular" w:eastAsia="Times New Roman" w:hAnsi="HelveticaNowText Regular" w:cs="HelveticaNowText Regular"/>
          <w:i/>
          <w:iCs/>
          <w:color w:val="000000"/>
          <w:kern w:val="0"/>
          <w:sz w:val="22"/>
          <w:szCs w:val="22"/>
          <w:lang w:val="es-ES" w:eastAsia="es-ES"/>
          <w14:ligatures w14:val="none"/>
        </w:rPr>
        <w:t>d) No tener ningún tipo de vinculación o relación comercial, financiera o de cualquier otra clase, con empresas representadas en la junta directiva de la mutua, con el representante de las mismas, con el director gerente o cualquier otra persona que ejerza funciones de dirección ejecutiva en la mutua.”</w:t>
      </w:r>
    </w:p>
    <w:p w14:paraId="3AD5BEE0" w14:textId="77777777" w:rsidR="00946E5A" w:rsidRPr="000C193D" w:rsidRDefault="00946E5A" w:rsidP="00785387">
      <w:pPr>
        <w:shd w:val="clear" w:color="auto" w:fill="FFFFFF"/>
        <w:spacing w:after="0" w:line="276"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35086441" w14:textId="77777777" w:rsidR="001F21AC" w:rsidRPr="000C193D" w:rsidRDefault="00946E5A" w:rsidP="00785387">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0C193D">
        <w:rPr>
          <w:rFonts w:ascii="HelveticaNowText Regular" w:eastAsia="Times New Roman" w:hAnsi="HelveticaNowText Regular" w:cs="HelveticaNowText Regular"/>
          <w:color w:val="000000"/>
          <w:kern w:val="0"/>
          <w:sz w:val="22"/>
          <w:szCs w:val="22"/>
          <w:lang w:val="es-ES" w:eastAsia="es-ES"/>
          <w14:ligatures w14:val="none"/>
        </w:rPr>
        <w:t>1</w:t>
      </w:r>
      <w:r w:rsidR="008E7184" w:rsidRPr="000C193D">
        <w:rPr>
          <w:rFonts w:ascii="HelveticaNowText Regular" w:eastAsia="Times New Roman" w:hAnsi="HelveticaNowText Regular" w:cs="HelveticaNowText Regular"/>
          <w:color w:val="000000"/>
          <w:kern w:val="0"/>
          <w:sz w:val="22"/>
          <w:szCs w:val="22"/>
          <w:lang w:val="es-ES" w:eastAsia="es-ES"/>
          <w14:ligatures w14:val="none"/>
        </w:rPr>
        <w:t>3</w:t>
      </w:r>
      <w:r w:rsidRPr="000C193D">
        <w:rPr>
          <w:rFonts w:ascii="HelveticaNowText Regular" w:eastAsia="Times New Roman" w:hAnsi="HelveticaNowText Regular" w:cs="HelveticaNowText Regular"/>
          <w:color w:val="000000"/>
          <w:kern w:val="0"/>
          <w:sz w:val="22"/>
          <w:szCs w:val="22"/>
          <w:lang w:val="es-ES" w:eastAsia="es-ES"/>
          <w14:ligatures w14:val="none"/>
        </w:rPr>
        <w:t>.- Que la empresa que representa no ha retirado indebidamente su proposición o candidatura en un procedimiento de adjudicación, ni ha imposibilitado la adjudicación de un contrato a su favor para no cumplimentar lo establecido en el artículo 150.2 de la LCSP, dentro del plazo señalado al efecto interviniendo dolo, culpa o negligencia, ni ha dejado de formalizar un contrato adjudicado a su favor por causas que le sean imputables.</w:t>
      </w:r>
    </w:p>
    <w:p w14:paraId="1DFAD307" w14:textId="77777777" w:rsidR="00946E5A" w:rsidRPr="000C193D" w:rsidRDefault="00946E5A" w:rsidP="00785387">
      <w:pPr>
        <w:shd w:val="clear" w:color="auto" w:fill="FFFFFF"/>
        <w:spacing w:after="0" w:line="276"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3A7E7CF9" w14:textId="77777777" w:rsidR="00946E5A" w:rsidRPr="000C193D" w:rsidRDefault="00946E5A" w:rsidP="00785387">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0C193D">
        <w:rPr>
          <w:rFonts w:ascii="HelveticaNowText Regular" w:eastAsia="Times New Roman" w:hAnsi="HelveticaNowText Regular" w:cs="HelveticaNowText Regular"/>
          <w:color w:val="000000"/>
          <w:kern w:val="0"/>
          <w:sz w:val="22"/>
          <w:szCs w:val="22"/>
          <w:lang w:val="es-ES" w:eastAsia="es-ES"/>
          <w14:ligatures w14:val="none"/>
        </w:rPr>
        <w:t>1</w:t>
      </w:r>
      <w:r w:rsidR="008E7184" w:rsidRPr="000C193D">
        <w:rPr>
          <w:rFonts w:ascii="HelveticaNowText Regular" w:eastAsia="Times New Roman" w:hAnsi="HelveticaNowText Regular" w:cs="HelveticaNowText Regular"/>
          <w:color w:val="000000"/>
          <w:kern w:val="0"/>
          <w:sz w:val="22"/>
          <w:szCs w:val="22"/>
          <w:lang w:val="es-ES" w:eastAsia="es-ES"/>
          <w14:ligatures w14:val="none"/>
        </w:rPr>
        <w:t>4</w:t>
      </w:r>
      <w:r w:rsidRPr="000C193D">
        <w:rPr>
          <w:rFonts w:ascii="HelveticaNowText Regular" w:eastAsia="Times New Roman" w:hAnsi="HelveticaNowText Regular" w:cs="HelveticaNowText Regular"/>
          <w:color w:val="000000"/>
          <w:kern w:val="0"/>
          <w:sz w:val="22"/>
          <w:szCs w:val="22"/>
          <w:lang w:val="es-ES" w:eastAsia="es-ES"/>
          <w14:ligatures w14:val="none"/>
        </w:rPr>
        <w:t xml:space="preserve">.- Que </w:t>
      </w:r>
      <w:r w:rsidR="00482B91" w:rsidRPr="000C193D">
        <w:rPr>
          <w:rFonts w:ascii="HelveticaNowText Regular" w:eastAsia="Times New Roman" w:hAnsi="HelveticaNowText Regular" w:cs="HelveticaNowText Regular"/>
          <w:color w:val="000000"/>
          <w:kern w:val="0"/>
          <w:sz w:val="22"/>
          <w:szCs w:val="22"/>
          <w:lang w:val="es-ES" w:eastAsia="es-ES"/>
          <w14:ligatures w14:val="none"/>
        </w:rPr>
        <w:t>en relación con</w:t>
      </w:r>
      <w:r w:rsidRPr="000C193D">
        <w:rPr>
          <w:rFonts w:ascii="HelveticaNowText Regular" w:eastAsia="Times New Roman" w:hAnsi="HelveticaNowText Regular" w:cs="HelveticaNowText Regular"/>
          <w:color w:val="000000"/>
          <w:kern w:val="0"/>
          <w:sz w:val="22"/>
          <w:szCs w:val="22"/>
          <w:lang w:val="es-ES" w:eastAsia="es-ES"/>
          <w14:ligatures w14:val="none"/>
        </w:rPr>
        <w:t xml:space="preserve"> la licitación del contrato de referencia antes indicado y de acuerdo con la práctica de las notificaciones que se derivan de la misma designa como medio preferente para recibir dichas notificaciones al/a Sr./a ............................................... con NIF...................... en la dirección de correo electrónico: .........................</w:t>
      </w:r>
    </w:p>
    <w:p w14:paraId="218D3699" w14:textId="77777777" w:rsidR="00946E5A" w:rsidRPr="000C193D" w:rsidRDefault="00946E5A" w:rsidP="00785387">
      <w:pPr>
        <w:shd w:val="clear" w:color="auto" w:fill="FFFFFF"/>
        <w:spacing w:after="0" w:line="276"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417452C4" w14:textId="77777777" w:rsidR="00946E5A" w:rsidRPr="000C193D" w:rsidRDefault="00946E5A" w:rsidP="00785387">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0C193D">
        <w:rPr>
          <w:rFonts w:ascii="HelveticaNowText Regular" w:eastAsia="Times New Roman" w:hAnsi="HelveticaNowText Regular" w:cs="HelveticaNowText Regular"/>
          <w:color w:val="000000"/>
          <w:kern w:val="0"/>
          <w:sz w:val="22"/>
          <w:szCs w:val="22"/>
          <w:lang w:val="es-ES" w:eastAsia="es-ES"/>
          <w14:ligatures w14:val="none"/>
        </w:rPr>
        <w:t>1</w:t>
      </w:r>
      <w:r w:rsidR="008E7184" w:rsidRPr="000C193D">
        <w:rPr>
          <w:rFonts w:ascii="HelveticaNowText Regular" w:eastAsia="Times New Roman" w:hAnsi="HelveticaNowText Regular" w:cs="HelveticaNowText Regular"/>
          <w:color w:val="000000"/>
          <w:kern w:val="0"/>
          <w:sz w:val="22"/>
          <w:szCs w:val="22"/>
          <w:lang w:val="es-ES" w:eastAsia="es-ES"/>
          <w14:ligatures w14:val="none"/>
        </w:rPr>
        <w:t>5</w:t>
      </w:r>
      <w:r w:rsidRPr="000C193D">
        <w:rPr>
          <w:rFonts w:ascii="HelveticaNowText Regular" w:eastAsia="Times New Roman" w:hAnsi="HelveticaNowText Regular" w:cs="HelveticaNowText Regular"/>
          <w:color w:val="000000"/>
          <w:kern w:val="0"/>
          <w:sz w:val="22"/>
          <w:szCs w:val="22"/>
          <w:lang w:val="es-ES" w:eastAsia="es-ES"/>
          <w14:ligatures w14:val="none"/>
        </w:rPr>
        <w:t>.- Que la empresa tiene intención de subcontratar</w:t>
      </w:r>
      <w:r w:rsidR="00207710" w:rsidRPr="000C193D">
        <w:rPr>
          <w:rFonts w:ascii="HelveticaNowText Regular" w:eastAsia="Times New Roman" w:hAnsi="HelveticaNowText Regular" w:cs="HelveticaNowText Regular"/>
          <w:color w:val="000000"/>
          <w:kern w:val="0"/>
          <w:sz w:val="22"/>
          <w:szCs w:val="22"/>
          <w:lang w:val="es-ES" w:eastAsia="es-ES"/>
          <w14:ligatures w14:val="none"/>
        </w:rPr>
        <w:t>:</w:t>
      </w:r>
      <w:r w:rsidR="00362209" w:rsidRPr="000C193D">
        <w:rPr>
          <w:rFonts w:ascii="HelveticaNowText Regular" w:eastAsia="Times New Roman" w:hAnsi="HelveticaNowText Regular" w:cs="HelveticaNowText Regular"/>
          <w:color w:val="000000"/>
          <w:kern w:val="0"/>
          <w:sz w:val="22"/>
          <w:szCs w:val="22"/>
          <w:lang w:val="es-ES" w:eastAsia="es-ES"/>
          <w14:ligatures w14:val="none"/>
        </w:rPr>
        <w:t xml:space="preserve"> (indicar con una [x], la elección):</w:t>
      </w:r>
    </w:p>
    <w:p w14:paraId="2697F21C" w14:textId="77777777" w:rsidR="00946E5A" w:rsidRPr="000C193D" w:rsidRDefault="00946E5A" w:rsidP="00785387">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2E2FEBE6" w14:textId="77777777" w:rsidR="00A4498C" w:rsidRPr="000C193D" w:rsidRDefault="00207710" w:rsidP="00785387">
      <w:pPr>
        <w:shd w:val="clear" w:color="auto" w:fill="FFFFFF"/>
        <w:spacing w:after="0" w:line="276" w:lineRule="auto"/>
        <w:ind w:firstLine="142"/>
        <w:jc w:val="both"/>
        <w:rPr>
          <w:rFonts w:ascii="HelveticaNowText Regular" w:eastAsia="Times New Roman" w:hAnsi="HelveticaNowText Regular" w:cs="HelveticaNowText Regular"/>
          <w:color w:val="000000"/>
          <w:kern w:val="0"/>
          <w:sz w:val="22"/>
          <w:szCs w:val="22"/>
          <w:lang w:val="es-ES" w:eastAsia="es-ES"/>
          <w14:ligatures w14:val="none"/>
        </w:rPr>
      </w:pPr>
      <w:r w:rsidRPr="000C193D">
        <w:rPr>
          <w:rFonts w:ascii="HelveticaNowText Regular" w:eastAsia="Times New Roman" w:hAnsi="HelveticaNowText Regular" w:cs="HelveticaNowText Regular"/>
          <w:color w:val="000000"/>
          <w:kern w:val="0"/>
          <w:sz w:val="22"/>
          <w:szCs w:val="22"/>
          <w:highlight w:val="yellow"/>
          <w:lang w:val="es-ES" w:eastAsia="es-ES"/>
          <w14:ligatures w14:val="none"/>
        </w:rPr>
        <w:t>[  ]</w:t>
      </w:r>
      <w:r w:rsidR="00A4498C" w:rsidRPr="000C193D">
        <w:rPr>
          <w:rFonts w:ascii="HelveticaNowText Regular" w:eastAsia="Times New Roman" w:hAnsi="HelveticaNowText Regular" w:cs="HelveticaNowText Regular"/>
          <w:color w:val="000000"/>
          <w:kern w:val="0"/>
          <w:sz w:val="22"/>
          <w:szCs w:val="22"/>
          <w:lang w:val="es-ES" w:eastAsia="es-ES"/>
          <w14:ligatures w14:val="none"/>
        </w:rPr>
        <w:t>No</w:t>
      </w:r>
    </w:p>
    <w:p w14:paraId="7F799438" w14:textId="77777777" w:rsidR="00207710" w:rsidRPr="000C193D" w:rsidRDefault="00207710" w:rsidP="00785387">
      <w:pPr>
        <w:shd w:val="clear" w:color="auto" w:fill="FFFFFF"/>
        <w:spacing w:after="0" w:line="276" w:lineRule="auto"/>
        <w:jc w:val="both"/>
        <w:rPr>
          <w:rFonts w:ascii="HelveticaNowText Regular" w:eastAsia="Times New Roman" w:hAnsi="HelveticaNowText Regular" w:cs="HelveticaNowText Regular"/>
          <w:color w:val="000000"/>
          <w:kern w:val="0"/>
          <w:sz w:val="22"/>
          <w:szCs w:val="22"/>
          <w:lang w:val="es-ES" w:eastAsia="es-ES"/>
          <w14:ligatures w14:val="none"/>
        </w:rPr>
      </w:pPr>
    </w:p>
    <w:p w14:paraId="763814FD" w14:textId="77777777" w:rsidR="00A4498C" w:rsidRPr="000C193D" w:rsidRDefault="00207710" w:rsidP="00785387">
      <w:pPr>
        <w:shd w:val="clear" w:color="auto" w:fill="FFFFFF"/>
        <w:spacing w:after="0" w:line="276" w:lineRule="auto"/>
        <w:ind w:firstLine="142"/>
        <w:jc w:val="both"/>
        <w:rPr>
          <w:rFonts w:ascii="HelveticaNowText Regular" w:eastAsia="Times New Roman" w:hAnsi="HelveticaNowText Regular" w:cs="HelveticaNowText Regular"/>
          <w:color w:val="000000"/>
          <w:kern w:val="0"/>
          <w:sz w:val="22"/>
          <w:szCs w:val="22"/>
          <w:lang w:val="es-ES" w:eastAsia="es-ES"/>
          <w14:ligatures w14:val="none"/>
        </w:rPr>
      </w:pPr>
      <w:r w:rsidRPr="000C193D">
        <w:rPr>
          <w:rFonts w:ascii="HelveticaNowText Regular" w:eastAsia="Times New Roman" w:hAnsi="HelveticaNowText Regular" w:cs="HelveticaNowText Regular"/>
          <w:color w:val="000000"/>
          <w:kern w:val="0"/>
          <w:sz w:val="22"/>
          <w:szCs w:val="22"/>
          <w:highlight w:val="yellow"/>
          <w:lang w:val="es-ES" w:eastAsia="es-ES"/>
          <w14:ligatures w14:val="none"/>
        </w:rPr>
        <w:t>[  ]</w:t>
      </w:r>
      <w:r w:rsidR="00A4498C" w:rsidRPr="000C193D">
        <w:rPr>
          <w:rFonts w:ascii="HelveticaNowText Regular" w:eastAsia="Times New Roman" w:hAnsi="HelveticaNowText Regular" w:cs="HelveticaNowText Regular"/>
          <w:color w:val="000000"/>
          <w:kern w:val="0"/>
          <w:sz w:val="22"/>
          <w:szCs w:val="22"/>
          <w:lang w:val="es-ES" w:eastAsia="es-ES"/>
          <w14:ligatures w14:val="none"/>
        </w:rPr>
        <w:t>Sí</w:t>
      </w:r>
    </w:p>
    <w:p w14:paraId="608A166F" w14:textId="77777777" w:rsidR="00946E5A" w:rsidRPr="000C193D" w:rsidRDefault="00946E5A" w:rsidP="00785387">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2C8B8927" w14:textId="77777777" w:rsidR="00946E5A" w:rsidRPr="000C193D" w:rsidRDefault="00946E5A" w:rsidP="00785387">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0C193D">
        <w:rPr>
          <w:rFonts w:ascii="HelveticaNowText Regular" w:eastAsia="Times New Roman" w:hAnsi="HelveticaNowText Regular" w:cs="HelveticaNowText Regular"/>
          <w:color w:val="000000"/>
          <w:kern w:val="0"/>
          <w:sz w:val="22"/>
          <w:szCs w:val="22"/>
          <w:lang w:val="es-ES" w:eastAsia="es-ES"/>
          <w14:ligatures w14:val="none"/>
        </w:rPr>
        <w:t xml:space="preserve">En el </w:t>
      </w:r>
      <w:r w:rsidR="00A4498C" w:rsidRPr="000C193D">
        <w:rPr>
          <w:rFonts w:ascii="HelveticaNowText Regular" w:eastAsia="Times New Roman" w:hAnsi="HelveticaNowText Regular" w:cs="HelveticaNowText Regular"/>
          <w:color w:val="000000"/>
          <w:kern w:val="0"/>
          <w:sz w:val="22"/>
          <w:szCs w:val="22"/>
          <w:lang w:val="es-ES" w:eastAsia="es-ES"/>
          <w14:ligatures w14:val="none"/>
        </w:rPr>
        <w:t>caso</w:t>
      </w:r>
      <w:r w:rsidR="00362209" w:rsidRPr="000C193D">
        <w:rPr>
          <w:rFonts w:ascii="HelveticaNowText Regular" w:eastAsia="Times New Roman" w:hAnsi="HelveticaNowText Regular" w:cs="HelveticaNowText Regular"/>
          <w:color w:val="000000"/>
          <w:kern w:val="0"/>
          <w:sz w:val="22"/>
          <w:szCs w:val="22"/>
          <w:lang w:val="es-ES" w:eastAsia="es-ES"/>
          <w14:ligatures w14:val="none"/>
        </w:rPr>
        <w:t xml:space="preserve"> de haber indicado “Sí”,</w:t>
      </w:r>
      <w:r w:rsidRPr="000C193D">
        <w:rPr>
          <w:rFonts w:ascii="HelveticaNowText Regular" w:eastAsia="Times New Roman" w:hAnsi="HelveticaNowText Regular" w:cs="HelveticaNowText Regular"/>
          <w:color w:val="000000"/>
          <w:kern w:val="0"/>
          <w:sz w:val="22"/>
          <w:szCs w:val="22"/>
          <w:lang w:val="es-ES" w:eastAsia="es-ES"/>
          <w14:ligatures w14:val="none"/>
        </w:rPr>
        <w:t xml:space="preserve"> el subcontratista deberá </w:t>
      </w:r>
      <w:r w:rsidR="00A4498C" w:rsidRPr="000C193D">
        <w:rPr>
          <w:rFonts w:ascii="HelveticaNowText Regular" w:eastAsia="Times New Roman" w:hAnsi="HelveticaNowText Regular" w:cs="HelveticaNowText Regular"/>
          <w:color w:val="000000"/>
          <w:kern w:val="0"/>
          <w:sz w:val="22"/>
          <w:szCs w:val="22"/>
          <w:lang w:val="es-ES" w:eastAsia="es-ES"/>
          <w14:ligatures w14:val="none"/>
        </w:rPr>
        <w:t>rellenar el siguiente cuadro</w:t>
      </w:r>
      <w:r w:rsidRPr="000C193D">
        <w:rPr>
          <w:rFonts w:ascii="HelveticaNowText Regular" w:eastAsia="Times New Roman" w:hAnsi="HelveticaNowText Regular" w:cs="HelveticaNowText Regular"/>
          <w:color w:val="000000"/>
          <w:kern w:val="0"/>
          <w:sz w:val="22"/>
          <w:szCs w:val="22"/>
          <w:lang w:val="es-ES" w:eastAsia="es-ES"/>
          <w14:ligatures w14:val="none"/>
        </w:rPr>
        <w:t>:</w:t>
      </w:r>
    </w:p>
    <w:p w14:paraId="00195512" w14:textId="77777777" w:rsidR="00F9745C" w:rsidRPr="000C193D" w:rsidRDefault="00F9745C" w:rsidP="00785387">
      <w:pPr>
        <w:shd w:val="clear" w:color="auto" w:fill="FFFFFF"/>
        <w:spacing w:after="0" w:line="276" w:lineRule="auto"/>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p w14:paraId="66E133FB" w14:textId="3CC738CB" w:rsidR="00785387" w:rsidRDefault="00785387">
      <w:pPr>
        <w:rPr>
          <w:rFonts w:ascii="HelveticaNowText Regular" w:eastAsia="Times New Roman" w:hAnsi="HelveticaNowText Regular" w:cs="HelveticaNowText Regular"/>
          <w:i/>
          <w:iCs/>
          <w:color w:val="000000"/>
          <w:kern w:val="0"/>
          <w:sz w:val="22"/>
          <w:szCs w:val="22"/>
          <w:u w:val="single"/>
          <w:lang w:val="es-ES" w:eastAsia="es-ES"/>
          <w14:ligatures w14:val="none"/>
        </w:rPr>
      </w:pPr>
      <w:r>
        <w:rPr>
          <w:rFonts w:ascii="HelveticaNowText Regular" w:eastAsia="Times New Roman" w:hAnsi="HelveticaNowText Regular" w:cs="HelveticaNowText Regular"/>
          <w:i/>
          <w:iCs/>
          <w:color w:val="000000"/>
          <w:kern w:val="0"/>
          <w:sz w:val="22"/>
          <w:szCs w:val="22"/>
          <w:u w:val="single"/>
          <w:lang w:val="es-ES" w:eastAsia="es-ES"/>
          <w14:ligatures w14:val="none"/>
        </w:rPr>
        <w:br w:type="page"/>
      </w:r>
    </w:p>
    <w:p w14:paraId="41DAA5FA" w14:textId="77777777" w:rsidR="00946E5A" w:rsidRPr="000C193D" w:rsidRDefault="00946E5A" w:rsidP="00785387">
      <w:pPr>
        <w:shd w:val="clear" w:color="auto" w:fill="FFFFFF"/>
        <w:spacing w:after="0" w:line="276" w:lineRule="auto"/>
        <w:ind w:left="142"/>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bl>
      <w:tblPr>
        <w:tblStyle w:val="Tablaconcuadrcula"/>
        <w:tblW w:w="0" w:type="auto"/>
        <w:jc w:val="center"/>
        <w:tblLook w:val="04A0" w:firstRow="1" w:lastRow="0" w:firstColumn="1" w:lastColumn="0" w:noHBand="0" w:noVBand="1"/>
      </w:tblPr>
      <w:tblGrid>
        <w:gridCol w:w="2085"/>
        <w:gridCol w:w="2075"/>
        <w:gridCol w:w="2096"/>
      </w:tblGrid>
      <w:tr w:rsidR="001C108B" w:rsidRPr="000C193D" w14:paraId="6E5CAD8F" w14:textId="77777777" w:rsidTr="001C108B">
        <w:trPr>
          <w:jc w:val="center"/>
        </w:trPr>
        <w:tc>
          <w:tcPr>
            <w:tcW w:w="2085" w:type="dxa"/>
            <w:shd w:val="clear" w:color="auto" w:fill="196B24" w:themeFill="accent3"/>
          </w:tcPr>
          <w:p w14:paraId="689416F9" w14:textId="77777777" w:rsidR="001C108B" w:rsidRPr="000C193D" w:rsidRDefault="001C108B" w:rsidP="00785387">
            <w:pPr>
              <w:spacing w:line="276" w:lineRule="auto"/>
              <w:jc w:val="center"/>
              <w:rPr>
                <w:rFonts w:ascii="HelveticaNowText Regular" w:eastAsia="Times New Roman" w:hAnsi="HelveticaNowText Regular" w:cs="HelveticaNowText Regular"/>
                <w:b/>
                <w:bCs/>
                <w:color w:val="FFFFFF" w:themeColor="background1"/>
                <w:kern w:val="0"/>
                <w:sz w:val="18"/>
                <w:szCs w:val="18"/>
                <w:lang w:val="es-ES" w:eastAsia="es-ES"/>
                <w14:ligatures w14:val="none"/>
              </w:rPr>
            </w:pPr>
          </w:p>
          <w:p w14:paraId="1442406D" w14:textId="77777777" w:rsidR="001C108B" w:rsidRPr="000C193D" w:rsidRDefault="001C108B" w:rsidP="00785387">
            <w:pPr>
              <w:spacing w:line="276" w:lineRule="auto"/>
              <w:jc w:val="center"/>
              <w:rPr>
                <w:rFonts w:ascii="HelveticaNowText Regular" w:eastAsia="Times New Roman" w:hAnsi="HelveticaNowText Regular" w:cs="HelveticaNowText Regular"/>
                <w:b/>
                <w:bCs/>
                <w:color w:val="FFFFFF" w:themeColor="background1"/>
                <w:kern w:val="0"/>
                <w:sz w:val="18"/>
                <w:szCs w:val="18"/>
                <w:lang w:val="es-ES" w:eastAsia="es-ES"/>
                <w14:ligatures w14:val="none"/>
              </w:rPr>
            </w:pPr>
            <w:r w:rsidRPr="000C193D">
              <w:rPr>
                <w:rFonts w:ascii="HelveticaNowText Regular" w:eastAsia="Times New Roman" w:hAnsi="HelveticaNowText Regular" w:cs="HelveticaNowText Regular"/>
                <w:b/>
                <w:bCs/>
                <w:color w:val="FFFFFF" w:themeColor="background1"/>
                <w:kern w:val="0"/>
                <w:sz w:val="18"/>
                <w:szCs w:val="18"/>
                <w:lang w:val="es-ES" w:eastAsia="es-ES"/>
                <w14:ligatures w14:val="none"/>
              </w:rPr>
              <w:t>Nombre/perfil profesional del subcontratista</w:t>
            </w:r>
          </w:p>
        </w:tc>
        <w:tc>
          <w:tcPr>
            <w:tcW w:w="2075" w:type="dxa"/>
            <w:shd w:val="clear" w:color="auto" w:fill="196B24" w:themeFill="accent3"/>
          </w:tcPr>
          <w:p w14:paraId="4CAE53A3" w14:textId="77777777" w:rsidR="001C108B" w:rsidRPr="000C193D" w:rsidRDefault="001C108B" w:rsidP="00785387">
            <w:pPr>
              <w:spacing w:line="276" w:lineRule="auto"/>
              <w:jc w:val="both"/>
              <w:rPr>
                <w:rFonts w:ascii="HelveticaNowText Regular" w:eastAsia="Times New Roman" w:hAnsi="HelveticaNowText Regular" w:cs="HelveticaNowText Regular"/>
                <w:b/>
                <w:bCs/>
                <w:color w:val="FFFFFF" w:themeColor="background1"/>
                <w:kern w:val="0"/>
                <w:sz w:val="18"/>
                <w:szCs w:val="18"/>
                <w:lang w:val="es-ES" w:eastAsia="es-ES"/>
                <w14:ligatures w14:val="none"/>
              </w:rPr>
            </w:pPr>
          </w:p>
          <w:p w14:paraId="56CB7D57" w14:textId="77777777" w:rsidR="001C108B" w:rsidRPr="000C193D" w:rsidRDefault="001C108B" w:rsidP="00785387">
            <w:pPr>
              <w:spacing w:line="276" w:lineRule="auto"/>
              <w:jc w:val="center"/>
              <w:rPr>
                <w:rFonts w:ascii="HelveticaNowText Regular" w:eastAsia="Times New Roman" w:hAnsi="HelveticaNowText Regular" w:cs="HelveticaNowText Regular"/>
                <w:b/>
                <w:bCs/>
                <w:color w:val="FFFFFF" w:themeColor="background1"/>
                <w:kern w:val="0"/>
                <w:sz w:val="18"/>
                <w:szCs w:val="18"/>
                <w:lang w:val="es-ES" w:eastAsia="es-ES"/>
                <w14:ligatures w14:val="none"/>
              </w:rPr>
            </w:pPr>
            <w:r w:rsidRPr="000C193D">
              <w:rPr>
                <w:rFonts w:ascii="HelveticaNowText Regular" w:eastAsia="Times New Roman" w:hAnsi="HelveticaNowText Regular" w:cs="HelveticaNowText Regular"/>
                <w:b/>
                <w:bCs/>
                <w:color w:val="FFFFFF" w:themeColor="background1"/>
                <w:kern w:val="0"/>
                <w:sz w:val="18"/>
                <w:szCs w:val="18"/>
                <w:lang w:val="es-ES" w:eastAsia="es-ES"/>
                <w14:ligatures w14:val="none"/>
              </w:rPr>
              <w:t>Parte/s del contrato a subcontratar</w:t>
            </w:r>
          </w:p>
        </w:tc>
        <w:tc>
          <w:tcPr>
            <w:tcW w:w="2096" w:type="dxa"/>
            <w:shd w:val="clear" w:color="auto" w:fill="196B24" w:themeFill="accent3"/>
          </w:tcPr>
          <w:p w14:paraId="57944660" w14:textId="77777777" w:rsidR="001C108B" w:rsidRPr="000C193D" w:rsidRDefault="001C108B" w:rsidP="00785387">
            <w:pPr>
              <w:spacing w:line="276" w:lineRule="auto"/>
              <w:jc w:val="center"/>
              <w:rPr>
                <w:rFonts w:ascii="HelveticaNowText Regular" w:eastAsia="Times New Roman" w:hAnsi="HelveticaNowText Regular" w:cs="HelveticaNowText Regular"/>
                <w:i/>
                <w:iCs/>
                <w:color w:val="FFFFFF" w:themeColor="background1"/>
                <w:kern w:val="0"/>
                <w:sz w:val="18"/>
                <w:szCs w:val="18"/>
                <w:u w:val="single"/>
                <w:lang w:val="es-ES" w:eastAsia="es-ES"/>
                <w14:ligatures w14:val="none"/>
              </w:rPr>
            </w:pPr>
            <w:r w:rsidRPr="000C193D">
              <w:rPr>
                <w:rFonts w:ascii="HelveticaNowText Regular" w:eastAsia="Times New Roman" w:hAnsi="HelveticaNowText Regular" w:cs="HelveticaNowText Regular"/>
                <w:b/>
                <w:bCs/>
                <w:color w:val="FFFFFF" w:themeColor="background1"/>
                <w:kern w:val="0"/>
                <w:sz w:val="18"/>
                <w:szCs w:val="18"/>
                <w:lang w:val="es-ES" w:eastAsia="es-ES"/>
                <w14:ligatures w14:val="none"/>
              </w:rPr>
              <w:t xml:space="preserve">Importe de subcontratación sobre el precio del contrato </w:t>
            </w:r>
            <w:r w:rsidRPr="000C193D">
              <w:rPr>
                <w:rFonts w:ascii="HelveticaNowText Regular" w:eastAsia="Times New Roman" w:hAnsi="HelveticaNowText Regular" w:cs="HelveticaNowText Regular"/>
                <w:b/>
                <w:bCs/>
                <w:color w:val="FFFFFF" w:themeColor="background1"/>
                <w:kern w:val="0"/>
                <w:sz w:val="18"/>
                <w:szCs w:val="18"/>
                <w:lang w:val="es-ES" w:eastAsia="es-ES"/>
                <w14:ligatures w14:val="none"/>
              </w:rPr>
              <w:br/>
              <w:t>(IVA excluido)</w:t>
            </w:r>
          </w:p>
        </w:tc>
      </w:tr>
      <w:tr w:rsidR="001C108B" w:rsidRPr="000C193D" w14:paraId="58EE26FE" w14:textId="77777777" w:rsidTr="000C193D">
        <w:trPr>
          <w:trHeight w:val="510"/>
          <w:jc w:val="center"/>
        </w:trPr>
        <w:tc>
          <w:tcPr>
            <w:tcW w:w="2085" w:type="dxa"/>
          </w:tcPr>
          <w:p w14:paraId="747B3B3C" w14:textId="77777777" w:rsidR="001C108B" w:rsidRPr="000C193D" w:rsidRDefault="001C108B" w:rsidP="00785387">
            <w:pPr>
              <w:spacing w:line="276" w:lineRule="auto"/>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c>
          <w:tcPr>
            <w:tcW w:w="2075" w:type="dxa"/>
          </w:tcPr>
          <w:p w14:paraId="369C6967" w14:textId="77777777" w:rsidR="001C108B" w:rsidRPr="000C193D" w:rsidRDefault="001C108B" w:rsidP="00785387">
            <w:pPr>
              <w:spacing w:line="276" w:lineRule="auto"/>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c>
          <w:tcPr>
            <w:tcW w:w="2096" w:type="dxa"/>
          </w:tcPr>
          <w:p w14:paraId="298470F5" w14:textId="77777777" w:rsidR="001C108B" w:rsidRPr="000C193D" w:rsidRDefault="001C108B" w:rsidP="00785387">
            <w:pPr>
              <w:spacing w:line="276" w:lineRule="auto"/>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r>
      <w:tr w:rsidR="001C108B" w:rsidRPr="000C193D" w14:paraId="6F2BE8BC" w14:textId="77777777" w:rsidTr="000C193D">
        <w:trPr>
          <w:trHeight w:val="510"/>
          <w:jc w:val="center"/>
        </w:trPr>
        <w:tc>
          <w:tcPr>
            <w:tcW w:w="2085" w:type="dxa"/>
          </w:tcPr>
          <w:p w14:paraId="435ABCC2" w14:textId="77777777" w:rsidR="001C108B" w:rsidRPr="000C193D" w:rsidRDefault="001C108B" w:rsidP="00785387">
            <w:pPr>
              <w:spacing w:line="276" w:lineRule="auto"/>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c>
          <w:tcPr>
            <w:tcW w:w="2075" w:type="dxa"/>
          </w:tcPr>
          <w:p w14:paraId="0B083A31" w14:textId="77777777" w:rsidR="001C108B" w:rsidRPr="000C193D" w:rsidRDefault="001C108B" w:rsidP="00785387">
            <w:pPr>
              <w:spacing w:line="276" w:lineRule="auto"/>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c>
          <w:tcPr>
            <w:tcW w:w="2096" w:type="dxa"/>
          </w:tcPr>
          <w:p w14:paraId="55AD29DD" w14:textId="77777777" w:rsidR="001C108B" w:rsidRPr="000C193D" w:rsidRDefault="001C108B" w:rsidP="00785387">
            <w:pPr>
              <w:spacing w:line="276" w:lineRule="auto"/>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r>
      <w:tr w:rsidR="001C108B" w:rsidRPr="000C193D" w14:paraId="2EC49CEA" w14:textId="77777777" w:rsidTr="000C193D">
        <w:trPr>
          <w:trHeight w:val="510"/>
          <w:jc w:val="center"/>
        </w:trPr>
        <w:tc>
          <w:tcPr>
            <w:tcW w:w="2085" w:type="dxa"/>
          </w:tcPr>
          <w:p w14:paraId="028C7241" w14:textId="77777777" w:rsidR="001C108B" w:rsidRPr="000C193D" w:rsidRDefault="001C108B" w:rsidP="00785387">
            <w:pPr>
              <w:spacing w:line="276" w:lineRule="auto"/>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c>
          <w:tcPr>
            <w:tcW w:w="2075" w:type="dxa"/>
          </w:tcPr>
          <w:p w14:paraId="6107E820" w14:textId="77777777" w:rsidR="001C108B" w:rsidRPr="000C193D" w:rsidRDefault="001C108B" w:rsidP="00785387">
            <w:pPr>
              <w:spacing w:line="276" w:lineRule="auto"/>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c>
          <w:tcPr>
            <w:tcW w:w="2096" w:type="dxa"/>
          </w:tcPr>
          <w:p w14:paraId="0760FC88" w14:textId="77777777" w:rsidR="001C108B" w:rsidRPr="000C193D" w:rsidRDefault="001C108B" w:rsidP="00785387">
            <w:pPr>
              <w:spacing w:line="276" w:lineRule="auto"/>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r>
    </w:tbl>
    <w:p w14:paraId="47C476A1" w14:textId="77777777" w:rsidR="00681D4F" w:rsidRPr="000C193D" w:rsidRDefault="00681D4F" w:rsidP="00785387">
      <w:pPr>
        <w:shd w:val="clear" w:color="auto" w:fill="FFFFFF"/>
        <w:spacing w:after="0" w:line="276" w:lineRule="auto"/>
        <w:ind w:left="142"/>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p w14:paraId="5707CC1D" w14:textId="77777777" w:rsidR="00681D4F" w:rsidRPr="000C193D" w:rsidRDefault="00A4498C" w:rsidP="00785387">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0C193D">
        <w:rPr>
          <w:rFonts w:ascii="HelveticaNowText Regular" w:eastAsia="Times New Roman" w:hAnsi="HelveticaNowText Regular" w:cs="HelveticaNowText Regular"/>
          <w:color w:val="000000"/>
          <w:kern w:val="0"/>
          <w:sz w:val="22"/>
          <w:szCs w:val="22"/>
          <w:lang w:val="es-ES" w:eastAsia="es-ES"/>
          <w14:ligatures w14:val="none"/>
        </w:rPr>
        <w:t>Asimismo, el licitador deberá aportar la siguiente documentación, debidamente cumplimentada por el/los subcontratista/as:</w:t>
      </w:r>
    </w:p>
    <w:p w14:paraId="612E5544" w14:textId="77777777" w:rsidR="00580F3C" w:rsidRPr="000C193D" w:rsidRDefault="00580F3C" w:rsidP="00785387">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4989FEA6" w14:textId="77777777" w:rsidR="00580F3C" w:rsidRPr="000C193D" w:rsidRDefault="00580F3C" w:rsidP="00785387">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0C193D">
        <w:rPr>
          <w:rFonts w:ascii="HelveticaNowText Regular" w:eastAsia="Times New Roman" w:hAnsi="HelveticaNowText Regular" w:cs="HelveticaNowText Regular"/>
          <w:color w:val="000000"/>
          <w:kern w:val="0"/>
          <w:sz w:val="22"/>
          <w:szCs w:val="22"/>
          <w:lang w:val="es-ES" w:eastAsia="es-ES"/>
          <w14:ligatures w14:val="none"/>
        </w:rPr>
        <w:t>Documentación por aportar en el sobre electrónica A:</w:t>
      </w:r>
    </w:p>
    <w:p w14:paraId="4DFB0430" w14:textId="77777777" w:rsidR="00A4498C" w:rsidRPr="000C193D" w:rsidRDefault="00A4498C" w:rsidP="00785387">
      <w:pPr>
        <w:shd w:val="clear" w:color="auto" w:fill="FFFFFF"/>
        <w:spacing w:after="0" w:line="276" w:lineRule="auto"/>
        <w:ind w:left="142"/>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p w14:paraId="31DC9621" w14:textId="77777777" w:rsidR="00681D4F" w:rsidRPr="000C193D" w:rsidRDefault="00946E5A" w:rsidP="00785387">
      <w:pPr>
        <w:numPr>
          <w:ilvl w:val="0"/>
          <w:numId w:val="2"/>
        </w:numPr>
        <w:shd w:val="clear" w:color="auto" w:fill="FFFFFF"/>
        <w:spacing w:after="0" w:line="276" w:lineRule="auto"/>
        <w:contextualSpacing/>
        <w:jc w:val="both"/>
        <w:rPr>
          <w:rFonts w:ascii="HelveticaNowText Regular" w:eastAsia="Calibri" w:hAnsi="HelveticaNowText Regular" w:cs="HelveticaNowText Regular"/>
          <w:i/>
          <w:iCs/>
          <w:color w:val="000000"/>
          <w:kern w:val="0"/>
          <w:sz w:val="22"/>
          <w:szCs w:val="22"/>
          <w:u w:val="single"/>
          <w:lang w:val="es-ES"/>
          <w14:ligatures w14:val="none"/>
        </w:rPr>
      </w:pPr>
      <w:r w:rsidRPr="000C193D">
        <w:rPr>
          <w:rFonts w:ascii="HelveticaNowText Regular" w:eastAsia="Calibri" w:hAnsi="HelveticaNowText Regular" w:cs="HelveticaNowText Regular"/>
          <w:i/>
          <w:iCs/>
          <w:color w:val="000000"/>
          <w:kern w:val="0"/>
          <w:sz w:val="22"/>
          <w:szCs w:val="22"/>
          <w:u w:val="single"/>
          <w:lang w:val="es-ES"/>
          <w14:ligatures w14:val="none"/>
        </w:rPr>
        <w:t>Anexo I.- Declaración responsable</w:t>
      </w:r>
      <w:r w:rsidR="00F9745C" w:rsidRPr="000C193D">
        <w:rPr>
          <w:rFonts w:ascii="HelveticaNowText Regular" w:eastAsia="Calibri" w:hAnsi="HelveticaNowText Regular" w:cs="HelveticaNowText Regular"/>
          <w:i/>
          <w:iCs/>
          <w:color w:val="000000"/>
          <w:kern w:val="0"/>
          <w:sz w:val="22"/>
          <w:szCs w:val="22"/>
          <w:u w:val="single"/>
          <w:lang w:val="es-ES"/>
          <w14:ligatures w14:val="none"/>
        </w:rPr>
        <w:t>.</w:t>
      </w:r>
      <w:r w:rsidR="00681D4F" w:rsidRPr="000C193D">
        <w:rPr>
          <w:rFonts w:ascii="HelveticaNowText Regular" w:eastAsia="Calibri" w:hAnsi="HelveticaNowText Regular" w:cs="HelveticaNowText Regular"/>
          <w:i/>
          <w:iCs/>
          <w:color w:val="000000"/>
          <w:kern w:val="0"/>
          <w:sz w:val="22"/>
          <w:szCs w:val="22"/>
          <w:u w:val="single"/>
          <w:lang w:val="es-ES"/>
          <w14:ligatures w14:val="none"/>
        </w:rPr>
        <w:t xml:space="preserve"> </w:t>
      </w:r>
    </w:p>
    <w:p w14:paraId="76785104" w14:textId="77777777" w:rsidR="00580F3C" w:rsidRPr="000C193D" w:rsidRDefault="00580F3C" w:rsidP="00785387">
      <w:pPr>
        <w:shd w:val="clear" w:color="auto" w:fill="FFFFFF"/>
        <w:spacing w:after="0" w:line="276" w:lineRule="auto"/>
        <w:ind w:left="142"/>
        <w:contextualSpacing/>
        <w:jc w:val="both"/>
        <w:rPr>
          <w:rFonts w:ascii="HelveticaNowText Regular" w:eastAsia="Calibri" w:hAnsi="HelveticaNowText Regular" w:cs="HelveticaNowText Regular"/>
          <w:i/>
          <w:iCs/>
          <w:color w:val="000000"/>
          <w:kern w:val="0"/>
          <w:sz w:val="22"/>
          <w:szCs w:val="22"/>
          <w:u w:val="single"/>
          <w:lang w:val="es-ES"/>
          <w14:ligatures w14:val="none"/>
        </w:rPr>
      </w:pPr>
    </w:p>
    <w:p w14:paraId="00C90F47" w14:textId="77777777" w:rsidR="00580F3C" w:rsidRPr="000C193D" w:rsidRDefault="00580F3C" w:rsidP="00785387">
      <w:pPr>
        <w:shd w:val="clear" w:color="auto" w:fill="FFFFFF"/>
        <w:spacing w:after="0" w:line="276" w:lineRule="auto"/>
        <w:ind w:left="142"/>
        <w:contextualSpacing/>
        <w:jc w:val="both"/>
        <w:rPr>
          <w:rFonts w:ascii="HelveticaNowText Regular" w:eastAsia="Calibri" w:hAnsi="HelveticaNowText Regular" w:cs="HelveticaNowText Regular"/>
          <w:color w:val="000000"/>
          <w:kern w:val="0"/>
          <w:sz w:val="22"/>
          <w:szCs w:val="22"/>
          <w:lang w:val="es-ES"/>
          <w14:ligatures w14:val="none"/>
        </w:rPr>
      </w:pPr>
      <w:r w:rsidRPr="000C193D">
        <w:rPr>
          <w:rFonts w:ascii="HelveticaNowText Regular" w:eastAsia="Calibri" w:hAnsi="HelveticaNowText Regular" w:cs="HelveticaNowText Regular"/>
          <w:color w:val="000000"/>
          <w:kern w:val="0"/>
          <w:sz w:val="22"/>
          <w:szCs w:val="22"/>
          <w:lang w:val="es-ES"/>
          <w14:ligatures w14:val="none"/>
        </w:rPr>
        <w:t>Documentación por aportar en la documentación previa a la adjudicación, según artículo 150 de la LCSP:</w:t>
      </w:r>
    </w:p>
    <w:p w14:paraId="3C5BBDFB" w14:textId="77777777" w:rsidR="00580F3C" w:rsidRPr="000C193D" w:rsidRDefault="00580F3C" w:rsidP="00785387">
      <w:pPr>
        <w:shd w:val="clear" w:color="auto" w:fill="FFFFFF"/>
        <w:spacing w:after="0" w:line="276" w:lineRule="auto"/>
        <w:ind w:left="142"/>
        <w:contextualSpacing/>
        <w:jc w:val="both"/>
        <w:rPr>
          <w:rFonts w:ascii="HelveticaNowText Regular" w:eastAsia="Calibri" w:hAnsi="HelveticaNowText Regular" w:cs="HelveticaNowText Regular"/>
          <w:i/>
          <w:iCs/>
          <w:color w:val="000000"/>
          <w:kern w:val="0"/>
          <w:sz w:val="22"/>
          <w:szCs w:val="22"/>
          <w:u w:val="single"/>
          <w:lang w:val="es-ES"/>
          <w14:ligatures w14:val="none"/>
        </w:rPr>
      </w:pPr>
    </w:p>
    <w:p w14:paraId="26941FF3" w14:textId="77777777" w:rsidR="00946E5A" w:rsidRPr="000C193D" w:rsidRDefault="00946E5A" w:rsidP="00785387">
      <w:pPr>
        <w:numPr>
          <w:ilvl w:val="0"/>
          <w:numId w:val="2"/>
        </w:numPr>
        <w:shd w:val="clear" w:color="auto" w:fill="FFFFFF"/>
        <w:spacing w:after="0" w:line="276" w:lineRule="auto"/>
        <w:contextualSpacing/>
        <w:jc w:val="both"/>
        <w:rPr>
          <w:rFonts w:ascii="HelveticaNowText Regular" w:eastAsia="Calibri" w:hAnsi="HelveticaNowText Regular" w:cs="HelveticaNowText Regular"/>
          <w:i/>
          <w:iCs/>
          <w:color w:val="000000"/>
          <w:kern w:val="0"/>
          <w:sz w:val="22"/>
          <w:szCs w:val="22"/>
          <w:u w:val="single"/>
          <w:lang w:val="es-ES"/>
          <w14:ligatures w14:val="none"/>
        </w:rPr>
      </w:pPr>
      <w:r w:rsidRPr="000C193D">
        <w:rPr>
          <w:rFonts w:ascii="HelveticaNowText Regular" w:eastAsia="Calibri" w:hAnsi="HelveticaNowText Regular" w:cs="HelveticaNowText Regular"/>
          <w:i/>
          <w:iCs/>
          <w:color w:val="000000"/>
          <w:kern w:val="0"/>
          <w:sz w:val="22"/>
          <w:szCs w:val="22"/>
          <w:u w:val="single"/>
          <w:lang w:val="es-ES"/>
          <w14:ligatures w14:val="none"/>
        </w:rPr>
        <w:t>Certificación positiva de la Agencia Estatal de la Administración Tributaria (AEAT) de hallarse los subcontratistas al corriente en el cumplimiento de las obligaciones tributarias y de la Tesorería General de la Seguridad Social</w:t>
      </w:r>
    </w:p>
    <w:p w14:paraId="1B9A8373" w14:textId="77777777" w:rsidR="00946E5A" w:rsidRPr="000C193D" w:rsidRDefault="00946E5A" w:rsidP="00785387">
      <w:pPr>
        <w:numPr>
          <w:ilvl w:val="0"/>
          <w:numId w:val="2"/>
        </w:numPr>
        <w:shd w:val="clear" w:color="auto" w:fill="FFFFFF"/>
        <w:spacing w:after="0" w:line="276" w:lineRule="auto"/>
        <w:ind w:left="426" w:hanging="284"/>
        <w:contextualSpacing/>
        <w:jc w:val="both"/>
        <w:rPr>
          <w:rFonts w:ascii="HelveticaNowText Regular" w:eastAsia="Calibri" w:hAnsi="HelveticaNowText Regular" w:cs="HelveticaNowText Regular"/>
          <w:i/>
          <w:iCs/>
          <w:color w:val="000000"/>
          <w:kern w:val="0"/>
          <w:sz w:val="22"/>
          <w:szCs w:val="22"/>
          <w:u w:val="single"/>
          <w:lang w:val="es-ES"/>
          <w14:ligatures w14:val="none"/>
        </w:rPr>
      </w:pPr>
      <w:r w:rsidRPr="000C193D">
        <w:rPr>
          <w:rFonts w:ascii="HelveticaNowText Regular" w:eastAsia="Calibri" w:hAnsi="HelveticaNowText Regular" w:cs="HelveticaNowText Regular"/>
          <w:i/>
          <w:iCs/>
          <w:color w:val="000000"/>
          <w:kern w:val="0"/>
          <w:sz w:val="22"/>
          <w:szCs w:val="22"/>
          <w:u w:val="single"/>
          <w:lang w:val="es-ES"/>
          <w14:ligatures w14:val="none"/>
        </w:rPr>
        <w:t xml:space="preserve">Anexo </w:t>
      </w:r>
      <w:r w:rsidR="00DF3A3F" w:rsidRPr="000C193D">
        <w:rPr>
          <w:rFonts w:ascii="HelveticaNowText Regular" w:eastAsia="Calibri" w:hAnsi="HelveticaNowText Regular" w:cs="HelveticaNowText Regular"/>
          <w:i/>
          <w:iCs/>
          <w:color w:val="000000"/>
          <w:kern w:val="0"/>
          <w:sz w:val="22"/>
          <w:szCs w:val="22"/>
          <w:u w:val="single"/>
          <w:lang w:val="es-ES"/>
          <w14:ligatures w14:val="none"/>
        </w:rPr>
        <w:t>IV</w:t>
      </w:r>
      <w:r w:rsidRPr="000C193D">
        <w:rPr>
          <w:rFonts w:ascii="HelveticaNowText Regular" w:eastAsia="Calibri" w:hAnsi="HelveticaNowText Regular" w:cs="HelveticaNowText Regular"/>
          <w:i/>
          <w:iCs/>
          <w:color w:val="000000"/>
          <w:kern w:val="0"/>
          <w:sz w:val="22"/>
          <w:szCs w:val="22"/>
          <w:u w:val="single"/>
          <w:lang w:val="es-ES"/>
          <w14:ligatures w14:val="none"/>
        </w:rPr>
        <w:t>.- Declaración responsable que confirme que cumple con los requisitos de solvencia económica, financiera y técnica o profesional, establecidos en los pliegos de la licitación”.</w:t>
      </w:r>
    </w:p>
    <w:p w14:paraId="11B181E9" w14:textId="77777777" w:rsidR="00946E5A" w:rsidRPr="000C193D" w:rsidRDefault="00946E5A" w:rsidP="00785387">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61D184C9" w14:textId="77777777" w:rsidR="00946E5A" w:rsidRPr="000C193D" w:rsidRDefault="00946E5A" w:rsidP="00785387">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3DDFF540" w14:textId="77777777" w:rsidR="00946E5A" w:rsidRPr="000C193D" w:rsidRDefault="00946E5A" w:rsidP="00785387">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0C193D">
        <w:rPr>
          <w:rFonts w:ascii="HelveticaNowText Regular" w:eastAsia="Times New Roman" w:hAnsi="HelveticaNowText Regular" w:cs="HelveticaNowText Regular"/>
          <w:color w:val="000000"/>
          <w:kern w:val="0"/>
          <w:sz w:val="22"/>
          <w:szCs w:val="22"/>
          <w:lang w:val="es-ES" w:eastAsia="es-ES"/>
          <w14:ligatures w14:val="none"/>
        </w:rPr>
        <w:t>1</w:t>
      </w:r>
      <w:r w:rsidR="00FC7419" w:rsidRPr="000C193D">
        <w:rPr>
          <w:rFonts w:ascii="HelveticaNowText Regular" w:eastAsia="Times New Roman" w:hAnsi="HelveticaNowText Regular" w:cs="HelveticaNowText Regular"/>
          <w:color w:val="000000"/>
          <w:kern w:val="0"/>
          <w:sz w:val="22"/>
          <w:szCs w:val="22"/>
          <w:lang w:val="es-ES" w:eastAsia="es-ES"/>
          <w14:ligatures w14:val="none"/>
        </w:rPr>
        <w:t>6</w:t>
      </w:r>
      <w:r w:rsidRPr="000C193D">
        <w:rPr>
          <w:rFonts w:ascii="HelveticaNowText Regular" w:eastAsia="Times New Roman" w:hAnsi="HelveticaNowText Regular" w:cs="HelveticaNowText Regular"/>
          <w:color w:val="000000"/>
          <w:kern w:val="0"/>
          <w:sz w:val="22"/>
          <w:szCs w:val="22"/>
          <w:lang w:val="es-ES" w:eastAsia="es-ES"/>
          <w14:ligatures w14:val="none"/>
        </w:rPr>
        <w:t>.- 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53D0771C" w14:textId="77777777" w:rsidR="00946E5A" w:rsidRPr="000C193D" w:rsidRDefault="00946E5A" w:rsidP="00785387">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7F76455C" w14:textId="77777777" w:rsidR="001F21AC" w:rsidRPr="000C193D" w:rsidRDefault="00946E5A" w:rsidP="00785387">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0C193D">
        <w:rPr>
          <w:rFonts w:ascii="HelveticaNowText Regular" w:eastAsia="Times New Roman" w:hAnsi="HelveticaNowText Regular" w:cs="HelveticaNowText Regular"/>
          <w:color w:val="000000"/>
          <w:kern w:val="0"/>
          <w:sz w:val="22"/>
          <w:szCs w:val="22"/>
          <w:lang w:val="es-ES" w:eastAsia="es-ES"/>
          <w14:ligatures w14:val="none"/>
        </w:rPr>
        <w:t>1</w:t>
      </w:r>
      <w:r w:rsidR="00FC7419" w:rsidRPr="000C193D">
        <w:rPr>
          <w:rFonts w:ascii="HelveticaNowText Regular" w:eastAsia="Times New Roman" w:hAnsi="HelveticaNowText Regular" w:cs="HelveticaNowText Regular"/>
          <w:color w:val="000000"/>
          <w:kern w:val="0"/>
          <w:sz w:val="22"/>
          <w:szCs w:val="22"/>
          <w:lang w:val="es-ES" w:eastAsia="es-ES"/>
          <w14:ligatures w14:val="none"/>
        </w:rPr>
        <w:t>7</w:t>
      </w:r>
      <w:r w:rsidRPr="000C193D">
        <w:rPr>
          <w:rFonts w:ascii="HelveticaNowText Regular" w:eastAsia="Times New Roman" w:hAnsi="HelveticaNowText Regular" w:cs="HelveticaNowText Regular"/>
          <w:color w:val="000000"/>
          <w:kern w:val="0"/>
          <w:sz w:val="22"/>
          <w:szCs w:val="22"/>
          <w:lang w:val="es-ES" w:eastAsia="es-ES"/>
          <w14:ligatures w14:val="none"/>
        </w:rPr>
        <w:t>.- Que mediante la participación en el presente procedimiento la licitadora asume el compromiso de que toda la documentación aportada sea fiel reproducción del original.</w:t>
      </w:r>
    </w:p>
    <w:p w14:paraId="774FD29B" w14:textId="77777777" w:rsidR="00946E5A" w:rsidRPr="000C193D" w:rsidRDefault="00946E5A" w:rsidP="00785387">
      <w:pPr>
        <w:shd w:val="clear" w:color="auto" w:fill="FFFFFF"/>
        <w:spacing w:after="0" w:line="276" w:lineRule="auto"/>
        <w:jc w:val="both"/>
        <w:rPr>
          <w:rFonts w:ascii="HelveticaNowText Regular" w:eastAsia="Times New Roman" w:hAnsi="HelveticaNowText Regular" w:cs="HelveticaNowText Regular"/>
          <w:color w:val="000000"/>
          <w:kern w:val="0"/>
          <w:sz w:val="20"/>
          <w:szCs w:val="20"/>
          <w:lang w:val="es-ES" w:eastAsia="es-ES"/>
          <w14:ligatures w14:val="none"/>
        </w:rPr>
      </w:pPr>
    </w:p>
    <w:p w14:paraId="4C4F6BA2" w14:textId="77777777" w:rsidR="00946E5A" w:rsidRPr="000C193D" w:rsidRDefault="00946E5A" w:rsidP="00785387">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0C193D">
        <w:rPr>
          <w:rFonts w:ascii="HelveticaNowText Regular" w:eastAsia="Times New Roman" w:hAnsi="HelveticaNowText Regular" w:cs="HelveticaNowText Regular"/>
          <w:color w:val="000000"/>
          <w:kern w:val="0"/>
          <w:sz w:val="22"/>
          <w:szCs w:val="22"/>
          <w:lang w:val="es-ES" w:eastAsia="es-ES"/>
          <w14:ligatures w14:val="none"/>
        </w:rPr>
        <w:t>1</w:t>
      </w:r>
      <w:r w:rsidR="00FC7419" w:rsidRPr="000C193D">
        <w:rPr>
          <w:rFonts w:ascii="HelveticaNowText Regular" w:eastAsia="Times New Roman" w:hAnsi="HelveticaNowText Regular" w:cs="HelveticaNowText Regular"/>
          <w:color w:val="000000"/>
          <w:kern w:val="0"/>
          <w:sz w:val="22"/>
          <w:szCs w:val="22"/>
          <w:lang w:val="es-ES" w:eastAsia="es-ES"/>
          <w14:ligatures w14:val="none"/>
        </w:rPr>
        <w:t>8</w:t>
      </w:r>
      <w:r w:rsidRPr="000C193D">
        <w:rPr>
          <w:rFonts w:ascii="HelveticaNowText Regular" w:eastAsia="Times New Roman" w:hAnsi="HelveticaNowText Regular" w:cs="HelveticaNowText Regular"/>
          <w:color w:val="000000"/>
          <w:kern w:val="0"/>
          <w:sz w:val="22"/>
          <w:szCs w:val="22"/>
          <w:lang w:val="es-ES" w:eastAsia="es-ES"/>
          <w14:ligatures w14:val="none"/>
        </w:rPr>
        <w:t>.- Que los firmantes de la presente declaración declaran formalmente que la información que han facilitado en la presente licitación de ............................................. es exacto y veraz y que son conocedores de las consecuencias de una falsa declaración.</w:t>
      </w:r>
    </w:p>
    <w:p w14:paraId="1DE11246" w14:textId="77777777" w:rsidR="00946E5A" w:rsidRPr="000C193D" w:rsidRDefault="00946E5A" w:rsidP="00785387">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5E86DAE6" w14:textId="77777777" w:rsidR="00946E5A" w:rsidRPr="000C193D" w:rsidRDefault="00946E5A" w:rsidP="00785387">
      <w:pPr>
        <w:shd w:val="clear" w:color="auto" w:fill="FFFFFF"/>
        <w:spacing w:after="0" w:line="276"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768890BA" w14:textId="77777777" w:rsidR="00946E5A" w:rsidRPr="000C193D" w:rsidRDefault="00946E5A" w:rsidP="00785387">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0C193D">
        <w:rPr>
          <w:rFonts w:ascii="HelveticaNowText Regular" w:eastAsia="Times New Roman" w:hAnsi="HelveticaNowText Regular" w:cs="HelveticaNowText Regular"/>
          <w:b/>
          <w:bCs/>
          <w:color w:val="000000"/>
          <w:kern w:val="0"/>
          <w:sz w:val="22"/>
          <w:szCs w:val="22"/>
          <w:lang w:val="es-ES" w:eastAsia="es-ES"/>
          <w14:ligatures w14:val="none"/>
        </w:rPr>
        <w:lastRenderedPageBreak/>
        <w:t>Y a los efectos oportunos, se procede a la firma electrónica de la persona que formula la presente declaración responsable.</w:t>
      </w:r>
    </w:p>
    <w:p w14:paraId="70253457" w14:textId="77777777" w:rsidR="00946E5A" w:rsidRPr="000C193D" w:rsidRDefault="00946E5A" w:rsidP="00785387">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E55E8B6" w14:textId="77777777" w:rsidR="00946E5A" w:rsidRPr="000C193D" w:rsidRDefault="00946E5A" w:rsidP="00785387">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0CD78BE" w14:textId="77777777" w:rsidR="00946E5A" w:rsidRPr="000C193D" w:rsidRDefault="00946E5A" w:rsidP="00785387">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59DD6B6" w14:textId="77777777" w:rsidR="00946E5A" w:rsidRPr="000C193D" w:rsidRDefault="00946E5A" w:rsidP="00785387">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1342B4C0" w14:textId="77777777" w:rsidR="00946E5A" w:rsidRPr="000C193D" w:rsidRDefault="00946E5A" w:rsidP="00785387">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11CD8CF" w14:textId="77777777" w:rsidR="00946E5A" w:rsidRPr="000C193D" w:rsidRDefault="00946E5A" w:rsidP="00785387">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AB6335F" w14:textId="77777777" w:rsidR="00946E5A" w:rsidRPr="000C193D" w:rsidRDefault="00946E5A" w:rsidP="00785387">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7C06FAB3" w14:textId="77777777" w:rsidR="000C193D" w:rsidRPr="000C193D" w:rsidRDefault="000C193D" w:rsidP="00785387">
      <w:pPr>
        <w:keepNext/>
        <w:keepLines/>
        <w:tabs>
          <w:tab w:val="left" w:pos="964"/>
        </w:tabs>
        <w:spacing w:after="0" w:line="276" w:lineRule="auto"/>
        <w:jc w:val="center"/>
        <w:outlineLvl w:val="0"/>
        <w:rPr>
          <w:rFonts w:ascii="HelveticaNowText Regular" w:eastAsia="Times New Roman" w:hAnsi="HelveticaNowText Regular" w:cs="HelveticaNowText Regular"/>
          <w:b/>
          <w:kern w:val="0"/>
          <w:sz w:val="22"/>
          <w:szCs w:val="22"/>
          <w:u w:val="single"/>
          <w:lang w:val="es-ES" w:eastAsia="es-ES"/>
          <w14:ligatures w14:val="none"/>
        </w:rPr>
      </w:pPr>
      <w:bookmarkStart w:id="4" w:name="_Toc184047388"/>
      <w:r w:rsidRPr="000C193D">
        <w:rPr>
          <w:rFonts w:ascii="HelveticaNowText Regular" w:eastAsia="Times New Roman" w:hAnsi="HelveticaNowText Regular" w:cs="HelveticaNowText Regular"/>
          <w:b/>
          <w:kern w:val="0"/>
          <w:sz w:val="22"/>
          <w:szCs w:val="22"/>
          <w:u w:val="single"/>
          <w:lang w:val="es-ES" w:eastAsia="es-ES"/>
          <w14:ligatures w14:val="none"/>
        </w:rPr>
        <w:br w:type="page"/>
      </w:r>
    </w:p>
    <w:p w14:paraId="395E54A5" w14:textId="7984F063" w:rsidR="00946E5A" w:rsidRPr="000C193D" w:rsidRDefault="00946E5A" w:rsidP="00785387">
      <w:pPr>
        <w:keepNext/>
        <w:keepLines/>
        <w:tabs>
          <w:tab w:val="left" w:pos="964"/>
        </w:tabs>
        <w:spacing w:after="0" w:line="276" w:lineRule="auto"/>
        <w:jc w:val="center"/>
        <w:outlineLvl w:val="0"/>
        <w:rPr>
          <w:rFonts w:ascii="HelveticaNowText Regular" w:eastAsia="Times New Roman" w:hAnsi="HelveticaNowText Regular" w:cs="HelveticaNowText Regular"/>
          <w:b/>
          <w:kern w:val="0"/>
          <w:sz w:val="22"/>
          <w:szCs w:val="22"/>
          <w:u w:val="single"/>
          <w:lang w:val="es-ES" w:eastAsia="es-ES"/>
          <w14:ligatures w14:val="none"/>
        </w:rPr>
      </w:pPr>
      <w:r w:rsidRPr="000C193D">
        <w:rPr>
          <w:rFonts w:ascii="HelveticaNowText Regular" w:eastAsia="Times New Roman" w:hAnsi="HelveticaNowText Regular" w:cs="HelveticaNowText Regular"/>
          <w:b/>
          <w:kern w:val="0"/>
          <w:sz w:val="22"/>
          <w:szCs w:val="22"/>
          <w:u w:val="single"/>
          <w:lang w:val="es-ES" w:eastAsia="es-ES"/>
          <w14:ligatures w14:val="none"/>
        </w:rPr>
        <w:lastRenderedPageBreak/>
        <w:t xml:space="preserve">ANEXO II.- DECLARACIÓN RESPONSABLE CONCURRENCIA O NO EN UTE </w:t>
      </w:r>
      <w:r w:rsidR="00E422E7" w:rsidRPr="000C193D">
        <w:rPr>
          <w:rFonts w:ascii="HelveticaNowText Regular" w:eastAsia="Times New Roman" w:hAnsi="HelveticaNowText Regular" w:cs="HelveticaNowText Regular"/>
          <w:b/>
          <w:kern w:val="0"/>
          <w:sz w:val="22"/>
          <w:szCs w:val="22"/>
          <w:u w:val="single"/>
          <w:lang w:val="es-ES" w:eastAsia="es-ES"/>
          <w14:ligatures w14:val="none"/>
        </w:rPr>
        <w:br/>
      </w:r>
      <w:r w:rsidRPr="000C193D">
        <w:rPr>
          <w:rFonts w:ascii="HelveticaNowText Regular" w:eastAsia="Times New Roman" w:hAnsi="HelveticaNowText Regular" w:cs="HelveticaNowText Regular"/>
          <w:b/>
          <w:kern w:val="0"/>
          <w:sz w:val="22"/>
          <w:szCs w:val="22"/>
          <w:u w:val="single"/>
          <w:lang w:val="es-ES" w:eastAsia="es-ES"/>
          <w14:ligatures w14:val="none"/>
        </w:rPr>
        <w:t>(SOBRE ELECTRÓNICO A)</w:t>
      </w:r>
      <w:bookmarkEnd w:id="4"/>
    </w:p>
    <w:p w14:paraId="72E21E5F" w14:textId="77777777" w:rsidR="0062494A" w:rsidRPr="000C193D" w:rsidRDefault="0062494A" w:rsidP="00785387">
      <w:pPr>
        <w:shd w:val="clear" w:color="auto" w:fill="FFFFFF"/>
        <w:tabs>
          <w:tab w:val="left" w:leader="dot" w:pos="7162"/>
        </w:tabs>
        <w:spacing w:after="120" w:line="276" w:lineRule="auto"/>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0C193D">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El/la Sr/a. .................................................................., con domicilio en ................................., calle ............................................................................ núm. ..........., provisto de D.N.I. número ....................................................................................., en nombre propio y/o representación de la empresa ...................................................................., con domicilio en ....................................., calle ................................................, provta de N.I.F. núm. …………………….. </w:t>
      </w:r>
    </w:p>
    <w:p w14:paraId="67B419F2" w14:textId="77777777" w:rsidR="00946E5A" w:rsidRPr="000C193D" w:rsidRDefault="00946E5A" w:rsidP="00785387">
      <w:pPr>
        <w:spacing w:after="0" w:line="276" w:lineRule="auto"/>
        <w:jc w:val="both"/>
        <w:rPr>
          <w:rFonts w:ascii="HelveticaNowText Regular" w:eastAsia="Times New Roman" w:hAnsi="HelveticaNowText Regular" w:cs="HelveticaNowText Regular"/>
          <w:b/>
          <w:kern w:val="0"/>
          <w:sz w:val="22"/>
          <w:szCs w:val="20"/>
          <w:lang w:val="es-ES" w:eastAsia="es-ES"/>
          <w14:ligatures w14:val="none"/>
        </w:rPr>
      </w:pPr>
      <w:r w:rsidRPr="000C193D">
        <w:rPr>
          <w:rFonts w:ascii="HelveticaNowText Regular" w:eastAsia="Times New Roman" w:hAnsi="HelveticaNowText Regular" w:cs="HelveticaNowText Regular"/>
          <w:b/>
          <w:kern w:val="0"/>
          <w:sz w:val="22"/>
          <w:szCs w:val="20"/>
          <w:lang w:val="es-ES" w:eastAsia="es-ES"/>
          <w14:ligatures w14:val="none"/>
        </w:rPr>
        <w:t>DECLARA:</w:t>
      </w:r>
    </w:p>
    <w:p w14:paraId="03544770" w14:textId="77777777" w:rsidR="00946E5A" w:rsidRPr="000C193D" w:rsidRDefault="00946E5A" w:rsidP="00785387">
      <w:pPr>
        <w:numPr>
          <w:ilvl w:val="0"/>
          <w:numId w:val="1"/>
        </w:numPr>
        <w:spacing w:after="0" w:line="276" w:lineRule="auto"/>
        <w:ind w:left="284" w:hanging="283"/>
        <w:jc w:val="both"/>
        <w:rPr>
          <w:rFonts w:ascii="HelveticaNowText Regular" w:eastAsia="Times New Roman" w:hAnsi="HelveticaNowText Regular" w:cs="HelveticaNowText Regular"/>
          <w:b/>
          <w:bCs/>
          <w:kern w:val="0"/>
          <w:sz w:val="22"/>
          <w:szCs w:val="20"/>
          <w:lang w:val="es-ES" w:eastAsia="es-ES"/>
          <w14:ligatures w14:val="none"/>
        </w:rPr>
      </w:pPr>
      <w:r w:rsidRPr="000C193D">
        <w:rPr>
          <w:rFonts w:ascii="HelveticaNowText Regular" w:eastAsia="Times New Roman" w:hAnsi="HelveticaNowText Regular" w:cs="HelveticaNowText Regular"/>
          <w:kern w:val="0"/>
          <w:sz w:val="22"/>
          <w:szCs w:val="22"/>
          <w:lang w:val="es-ES" w:eastAsia="es-ES"/>
          <w14:ligatures w14:val="none"/>
        </w:rPr>
        <w:t>Que la licitadora concurre en UTE a la licitación de la Mutua Intercomarcal,</w:t>
      </w:r>
      <w:r w:rsidRPr="000C193D">
        <w:rPr>
          <w:rFonts w:ascii="HelveticaNowText Regular" w:eastAsia="Times New Roman" w:hAnsi="HelveticaNowText Regular" w:cs="HelveticaNowText Regular"/>
          <w:kern w:val="0"/>
          <w:sz w:val="22"/>
          <w:szCs w:val="20"/>
          <w:lang w:val="es-ES" w:eastAsia="es-ES"/>
          <w14:ligatures w14:val="none"/>
        </w:rPr>
        <w:t xml:space="preserve"> para la contratación de </w:t>
      </w:r>
      <w:sdt>
        <w:sdtPr>
          <w:rPr>
            <w:rFonts w:ascii="HelveticaNowText Regular" w:eastAsia="Times New Roman" w:hAnsi="HelveticaNowText Regular" w:cs="HelveticaNowText Regular"/>
            <w:snapToGrid w:val="0"/>
            <w:color w:val="808080"/>
            <w:kern w:val="0"/>
            <w:sz w:val="22"/>
            <w:szCs w:val="22"/>
            <w:highlight w:val="yellow"/>
            <w:lang w:val="es-ES" w:eastAsia="es-ES"/>
            <w14:ligatures w14:val="none"/>
          </w:rPr>
          <w:alias w:val="Título"/>
          <w:tag w:val=""/>
          <w:id w:val="1942642937"/>
          <w:showingPlcHdr/>
          <w:dataBinding w:prefixMappings="xmlns:ns0='http://purl.org/dc/elements/1.1/' xmlns:ns1='http://schemas.openxmlformats.org/package/2006/metadata/core-properties' " w:xpath="/ns1:coreProperties[1]/ns0:title[1]" w:storeItemID="{6C3C8BC8-F283-45AE-878A-BAB7291924A1}"/>
          <w:text/>
        </w:sdtPr>
        <w:sdtEndPr/>
        <w:sdtContent>
          <w:r w:rsidRPr="000C193D">
            <w:rPr>
              <w:rFonts w:ascii="HelveticaNowText Regular" w:eastAsia="Times New Roman" w:hAnsi="HelveticaNowText Regular" w:cs="HelveticaNowText Regular"/>
              <w:snapToGrid w:val="0"/>
              <w:color w:val="808080"/>
              <w:kern w:val="0"/>
              <w:sz w:val="22"/>
              <w:szCs w:val="22"/>
              <w:highlight w:val="yellow"/>
              <w:lang w:val="es-ES" w:eastAsia="es-ES"/>
              <w14:ligatures w14:val="none"/>
            </w:rPr>
            <w:t xml:space="preserve">     </w:t>
          </w:r>
        </w:sdtContent>
      </w:sdt>
      <w:r w:rsidRPr="000C193D">
        <w:rPr>
          <w:rFonts w:ascii="HelveticaNowText Regular" w:eastAsia="Times New Roman" w:hAnsi="HelveticaNowText Regular" w:cs="HelveticaNowText Regular"/>
          <w:b/>
          <w:kern w:val="0"/>
          <w:sz w:val="22"/>
          <w:szCs w:val="20"/>
          <w:lang w:val="es-ES" w:eastAsia="es-ES"/>
          <w14:ligatures w14:val="none"/>
        </w:rPr>
        <w:t xml:space="preserve">, </w:t>
      </w:r>
      <w:r w:rsidRPr="000C193D">
        <w:rPr>
          <w:rFonts w:ascii="HelveticaNowText Regular" w:eastAsia="Times New Roman" w:hAnsi="HelveticaNowText Regular" w:cs="HelveticaNowText Regular"/>
          <w:kern w:val="0"/>
          <w:sz w:val="22"/>
          <w:szCs w:val="20"/>
          <w:lang w:val="es-ES" w:eastAsia="es-ES"/>
          <w14:ligatures w14:val="none"/>
        </w:rPr>
        <w:t>con número de expediente</w:t>
      </w:r>
      <w:r w:rsidRPr="000C193D">
        <w:rPr>
          <w:rFonts w:ascii="HelveticaNowText Regular" w:eastAsia="Times New Roman" w:hAnsi="HelveticaNowText Regular" w:cs="HelveticaNowText Regular"/>
          <w:kern w:val="0"/>
          <w:sz w:val="22"/>
          <w:szCs w:val="22"/>
          <w:lang w:val="es-ES" w:eastAsia="es-ES"/>
          <w14:ligatures w14:val="none"/>
        </w:rPr>
        <w:t xml:space="preserve"> </w:t>
      </w:r>
      <w:sdt>
        <w:sdtPr>
          <w:rPr>
            <w:rFonts w:ascii="HelveticaNowText Regular" w:eastAsia="Times New Roman" w:hAnsi="HelveticaNowText Regular" w:cs="HelveticaNowText Regular"/>
            <w:snapToGrid w:val="0"/>
            <w:kern w:val="0"/>
            <w:sz w:val="22"/>
            <w:szCs w:val="22"/>
            <w:highlight w:val="yellow"/>
            <w:lang w:val="es-ES" w:eastAsia="es-ES"/>
            <w14:ligatures w14:val="none"/>
          </w:rPr>
          <w:alias w:val="Categoría"/>
          <w:tag w:val=""/>
          <w:id w:val="2095430218"/>
          <w:showingPlcHdr/>
          <w:dataBinding w:prefixMappings="xmlns:ns0='http://purl.org/dc/elements/1.1/' xmlns:ns1='http://schemas.openxmlformats.org/package/2006/metadata/core-properties' " w:xpath="/ns1:coreProperties[1]/ns1:category[1]" w:storeItemID="{6C3C8BC8-F283-45AE-878A-BAB7291924A1}"/>
          <w:text/>
        </w:sdtPr>
        <w:sdtEndPr/>
        <w:sdtContent>
          <w:r w:rsidRPr="000C193D">
            <w:rPr>
              <w:rFonts w:ascii="HelveticaNowText Regular" w:eastAsia="Times New Roman" w:hAnsi="HelveticaNowText Regular" w:cs="HelveticaNowText Regular"/>
              <w:snapToGrid w:val="0"/>
              <w:kern w:val="0"/>
              <w:sz w:val="22"/>
              <w:szCs w:val="22"/>
              <w:highlight w:val="yellow"/>
              <w:lang w:val="es-ES" w:eastAsia="es-ES"/>
              <w14:ligatures w14:val="none"/>
            </w:rPr>
            <w:t xml:space="preserve">     </w:t>
          </w:r>
        </w:sdtContent>
      </w:sdt>
      <w:r w:rsidRPr="000C193D">
        <w:rPr>
          <w:rFonts w:ascii="HelveticaNowText Regular" w:eastAsia="Times New Roman" w:hAnsi="HelveticaNowText Regular" w:cs="HelveticaNowText Regular"/>
          <w:color w:val="808080"/>
          <w:kern w:val="0"/>
          <w:sz w:val="22"/>
          <w:szCs w:val="20"/>
          <w:lang w:val="es-ES" w:eastAsia="es-ES"/>
          <w14:ligatures w14:val="none"/>
        </w:rPr>
        <w:t>]</w:t>
      </w:r>
      <w:r w:rsidRPr="000C193D">
        <w:rPr>
          <w:rFonts w:ascii="HelveticaNowText Regular" w:eastAsia="Times New Roman" w:hAnsi="HelveticaNowText Regular" w:cs="HelveticaNowText Regular"/>
          <w:b/>
          <w:kern w:val="0"/>
          <w:sz w:val="22"/>
          <w:szCs w:val="20"/>
          <w:lang w:val="es-ES" w:eastAsia="es-ES"/>
          <w14:ligatures w14:val="none"/>
        </w:rPr>
        <w:t>.</w:t>
      </w:r>
    </w:p>
    <w:p w14:paraId="53454417" w14:textId="77777777" w:rsidR="00946E5A" w:rsidRPr="000C193D" w:rsidRDefault="00946E5A" w:rsidP="00785387">
      <w:pPr>
        <w:spacing w:after="0" w:line="276" w:lineRule="auto"/>
        <w:ind w:left="567"/>
        <w:jc w:val="both"/>
        <w:rPr>
          <w:rFonts w:ascii="HelveticaNowText Regular" w:eastAsia="Times New Roman" w:hAnsi="HelveticaNowText Regular" w:cs="HelveticaNowText Regular"/>
          <w:b/>
          <w:bCs/>
          <w:kern w:val="0"/>
          <w:sz w:val="22"/>
          <w:szCs w:val="20"/>
          <w:lang w:val="es-ES" w:eastAsia="es-ES"/>
          <w14:ligatures w14:val="none"/>
        </w:rPr>
      </w:pPr>
    </w:p>
    <w:p w14:paraId="23520D3D" w14:textId="77777777" w:rsidR="00946E5A" w:rsidRPr="000C193D" w:rsidRDefault="00560AD3" w:rsidP="00785387">
      <w:pPr>
        <w:spacing w:after="0" w:line="276" w:lineRule="auto"/>
        <w:ind w:left="1134" w:hanging="567"/>
        <w:jc w:val="both"/>
        <w:rPr>
          <w:rFonts w:ascii="HelveticaNowText Regular" w:eastAsia="Times New Roman" w:hAnsi="HelveticaNowText Regular" w:cs="HelveticaNowText Regular"/>
          <w:bCs/>
          <w:kern w:val="0"/>
          <w:sz w:val="22"/>
          <w:szCs w:val="20"/>
          <w:lang w:val="es-ES" w:eastAsia="es-ES"/>
          <w14:ligatures w14:val="none"/>
        </w:rPr>
      </w:pPr>
      <w:sdt>
        <w:sdtPr>
          <w:rPr>
            <w:rFonts w:ascii="HelveticaNowText Regular" w:eastAsia="Times New Roman" w:hAnsi="HelveticaNowText Regular" w:cs="HelveticaNowText Regular"/>
            <w:snapToGrid w:val="0"/>
            <w:kern w:val="0"/>
            <w:szCs w:val="22"/>
            <w:lang w:val="es-ES" w:eastAsia="es-ES"/>
            <w14:ligatures w14:val="none"/>
          </w:rPr>
          <w:id w:val="-203402300"/>
          <w14:checkbox>
            <w14:checked w14:val="0"/>
            <w14:checkedState w14:val="2612" w14:font="MS Gothic"/>
            <w14:uncheckedState w14:val="2610" w14:font="MS Gothic"/>
          </w14:checkbox>
        </w:sdtPr>
        <w:sdtEndPr/>
        <w:sdtContent>
          <w:r w:rsidR="00946E5A" w:rsidRPr="000C193D">
            <w:rPr>
              <w:rFonts w:ascii="Segoe UI Symbol" w:eastAsia="Times New Roman" w:hAnsi="Segoe UI Symbol" w:cs="Segoe UI Symbol"/>
              <w:snapToGrid w:val="0"/>
              <w:kern w:val="0"/>
              <w:szCs w:val="22"/>
              <w:lang w:val="es-ES" w:eastAsia="es-ES"/>
              <w14:ligatures w14:val="none"/>
            </w:rPr>
            <w:t>☐</w:t>
          </w:r>
        </w:sdtContent>
      </w:sdt>
      <w:r w:rsidR="00946E5A" w:rsidRPr="000C193D">
        <w:rPr>
          <w:rFonts w:ascii="HelveticaNowText Regular" w:eastAsia="Times New Roman" w:hAnsi="HelveticaNowText Regular" w:cs="HelveticaNowText Regular"/>
          <w:bCs/>
          <w:kern w:val="0"/>
          <w:sz w:val="22"/>
          <w:szCs w:val="20"/>
          <w:lang w:val="es-ES" w:eastAsia="es-ES"/>
          <w14:ligatures w14:val="none"/>
        </w:rPr>
        <w:t xml:space="preserve"> </w:t>
      </w:r>
      <w:r w:rsidR="00946E5A" w:rsidRPr="000C193D">
        <w:rPr>
          <w:rFonts w:ascii="HelveticaNowText Regular" w:eastAsia="Times New Roman" w:hAnsi="HelveticaNowText Regular" w:cs="HelveticaNowText Regular"/>
          <w:bCs/>
          <w:kern w:val="0"/>
          <w:sz w:val="22"/>
          <w:szCs w:val="20"/>
          <w:lang w:val="es-ES" w:eastAsia="es-ES"/>
          <w14:ligatures w14:val="none"/>
        </w:rPr>
        <w:tab/>
        <w:t>Sí, concurre en UTE.</w:t>
      </w:r>
    </w:p>
    <w:p w14:paraId="1DD29057" w14:textId="77777777" w:rsidR="00946E5A" w:rsidRPr="000C193D" w:rsidRDefault="00560AD3" w:rsidP="00785387">
      <w:pPr>
        <w:spacing w:after="0" w:line="276" w:lineRule="auto"/>
        <w:ind w:left="1134" w:hanging="567"/>
        <w:jc w:val="both"/>
        <w:rPr>
          <w:rFonts w:ascii="HelveticaNowText Regular" w:eastAsia="Times New Roman" w:hAnsi="HelveticaNowText Regular" w:cs="HelveticaNowText Regular"/>
          <w:bCs/>
          <w:kern w:val="0"/>
          <w:sz w:val="22"/>
          <w:szCs w:val="20"/>
          <w:lang w:val="es-ES" w:eastAsia="es-ES"/>
          <w14:ligatures w14:val="none"/>
        </w:rPr>
      </w:pPr>
      <w:sdt>
        <w:sdtPr>
          <w:rPr>
            <w:rFonts w:ascii="HelveticaNowText Regular" w:eastAsia="Times New Roman" w:hAnsi="HelveticaNowText Regular" w:cs="HelveticaNowText Regular"/>
            <w:snapToGrid w:val="0"/>
            <w:kern w:val="0"/>
            <w:szCs w:val="22"/>
            <w:lang w:val="es-ES" w:eastAsia="es-ES"/>
            <w14:ligatures w14:val="none"/>
          </w:rPr>
          <w:id w:val="445591574"/>
          <w14:checkbox>
            <w14:checked w14:val="0"/>
            <w14:checkedState w14:val="2612" w14:font="MS Gothic"/>
            <w14:uncheckedState w14:val="2610" w14:font="MS Gothic"/>
          </w14:checkbox>
        </w:sdtPr>
        <w:sdtEndPr/>
        <w:sdtContent>
          <w:r w:rsidR="00946E5A" w:rsidRPr="000C193D">
            <w:rPr>
              <w:rFonts w:ascii="Segoe UI Symbol" w:eastAsia="Times New Roman" w:hAnsi="Segoe UI Symbol" w:cs="Segoe UI Symbol"/>
              <w:snapToGrid w:val="0"/>
              <w:kern w:val="0"/>
              <w:szCs w:val="22"/>
              <w:lang w:val="es-ES" w:eastAsia="es-ES"/>
              <w14:ligatures w14:val="none"/>
            </w:rPr>
            <w:t>☐</w:t>
          </w:r>
        </w:sdtContent>
      </w:sdt>
      <w:r w:rsidR="00946E5A" w:rsidRPr="000C193D">
        <w:rPr>
          <w:rFonts w:ascii="HelveticaNowText Regular" w:eastAsia="Times New Roman" w:hAnsi="HelveticaNowText Regular" w:cs="HelveticaNowText Regular"/>
          <w:bCs/>
          <w:kern w:val="0"/>
          <w:sz w:val="36"/>
          <w:szCs w:val="36"/>
          <w:lang w:val="es-ES" w:eastAsia="es-ES"/>
          <w14:ligatures w14:val="none"/>
        </w:rPr>
        <w:tab/>
      </w:r>
      <w:r w:rsidR="00946E5A" w:rsidRPr="000C193D">
        <w:rPr>
          <w:rFonts w:ascii="HelveticaNowText Regular" w:eastAsia="Times New Roman" w:hAnsi="HelveticaNowText Regular" w:cs="HelveticaNowText Regular"/>
          <w:bCs/>
          <w:kern w:val="0"/>
          <w:sz w:val="22"/>
          <w:szCs w:val="20"/>
          <w:lang w:val="es-ES" w:eastAsia="es-ES"/>
          <w14:ligatures w14:val="none"/>
        </w:rPr>
        <w:t>No, concurre individualmente.</w:t>
      </w:r>
    </w:p>
    <w:p w14:paraId="31F80F68" w14:textId="77777777" w:rsidR="00946E5A" w:rsidRPr="000C193D" w:rsidRDefault="00946E5A" w:rsidP="00785387">
      <w:pPr>
        <w:spacing w:after="0" w:line="276" w:lineRule="auto"/>
        <w:ind w:left="1134" w:hanging="567"/>
        <w:jc w:val="both"/>
        <w:rPr>
          <w:rFonts w:ascii="HelveticaNowText Regular" w:eastAsia="Times New Roman" w:hAnsi="HelveticaNowText Regular" w:cs="HelveticaNowText Regular"/>
          <w:bCs/>
          <w:kern w:val="0"/>
          <w:sz w:val="22"/>
          <w:szCs w:val="20"/>
          <w:lang w:val="es-ES" w:eastAsia="es-ES"/>
          <w14:ligatures w14:val="none"/>
        </w:rPr>
      </w:pPr>
    </w:p>
    <w:p w14:paraId="1473CC4B" w14:textId="77777777" w:rsidR="00946E5A" w:rsidRPr="000C193D" w:rsidRDefault="00946E5A" w:rsidP="00785387">
      <w:pPr>
        <w:spacing w:after="0" w:line="276" w:lineRule="auto"/>
        <w:ind w:left="284"/>
        <w:jc w:val="both"/>
        <w:rPr>
          <w:rFonts w:ascii="HelveticaNowText Regular" w:eastAsia="Times New Roman" w:hAnsi="HelveticaNowText Regular" w:cs="HelveticaNowText Regular"/>
          <w:kern w:val="0"/>
          <w:sz w:val="22"/>
          <w:szCs w:val="22"/>
          <w:lang w:val="es-ES" w:eastAsia="es-ES"/>
          <w14:ligatures w14:val="none"/>
        </w:rPr>
      </w:pPr>
      <w:r w:rsidRPr="000C193D">
        <w:rPr>
          <w:rFonts w:ascii="HelveticaNowText Regular" w:eastAsia="Times New Roman" w:hAnsi="HelveticaNowText Regular" w:cs="HelveticaNowText Regular"/>
          <w:kern w:val="0"/>
          <w:sz w:val="22"/>
          <w:szCs w:val="22"/>
          <w:u w:val="single"/>
          <w:lang w:val="es-ES" w:eastAsia="es-ES"/>
          <w14:ligatures w14:val="none"/>
        </w:rPr>
        <w:t>Si se concurre en UTE</w:t>
      </w:r>
      <w:r w:rsidRPr="000C193D">
        <w:rPr>
          <w:rFonts w:ascii="HelveticaNowText Regular" w:eastAsia="Times New Roman" w:hAnsi="HelveticaNowText Regular" w:cs="HelveticaNowText Regular"/>
          <w:kern w:val="0"/>
          <w:sz w:val="22"/>
          <w:szCs w:val="22"/>
          <w:lang w:val="es-ES" w:eastAsia="es-ES"/>
          <w14:ligatures w14:val="none"/>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14:paraId="397125F9" w14:textId="77777777" w:rsidR="00946E5A" w:rsidRPr="000C193D" w:rsidRDefault="00946E5A" w:rsidP="00785387">
      <w:pPr>
        <w:spacing w:after="0" w:line="276" w:lineRule="auto"/>
        <w:ind w:left="567"/>
        <w:jc w:val="both"/>
        <w:rPr>
          <w:rFonts w:ascii="HelveticaNowText Regular" w:eastAsia="Times New Roman" w:hAnsi="HelveticaNowText Regular" w:cs="HelveticaNowText Regular"/>
          <w:kern w:val="0"/>
          <w:sz w:val="22"/>
          <w:szCs w:val="22"/>
          <w:lang w:val="es-ES" w:eastAsia="es-ES"/>
          <w14:ligatures w14:val="none"/>
        </w:rPr>
      </w:pPr>
    </w:p>
    <w:p w14:paraId="44CA9B4C" w14:textId="77777777" w:rsidR="00946E5A" w:rsidRPr="000C193D" w:rsidRDefault="00946E5A" w:rsidP="00785387">
      <w:pPr>
        <w:spacing w:after="0" w:line="276" w:lineRule="auto"/>
        <w:ind w:left="567"/>
        <w:jc w:val="both"/>
        <w:rPr>
          <w:rFonts w:ascii="HelveticaNowText Regular" w:eastAsia="Times New Roman" w:hAnsi="HelveticaNowText Regular" w:cs="HelveticaNowText Regular"/>
          <w:kern w:val="0"/>
          <w:sz w:val="22"/>
          <w:szCs w:val="22"/>
          <w:u w:val="single"/>
          <w:lang w:val="es-ES" w:eastAsia="es-ES"/>
          <w14:ligatures w14:val="none"/>
        </w:rPr>
      </w:pPr>
      <w:r w:rsidRPr="000C193D">
        <w:rPr>
          <w:rFonts w:ascii="HelveticaNowText Regular" w:eastAsia="Times New Roman" w:hAnsi="HelveticaNowText Regular" w:cs="HelveticaNowText Regular"/>
          <w:kern w:val="0"/>
          <w:sz w:val="22"/>
          <w:szCs w:val="22"/>
          <w:u w:val="single"/>
          <w:lang w:val="es-ES" w:eastAsia="es-ES"/>
          <w14:ligatures w14:val="none"/>
        </w:rPr>
        <w:t>Empresa 1:</w:t>
      </w:r>
    </w:p>
    <w:p w14:paraId="2BB48448" w14:textId="77777777" w:rsidR="00946E5A" w:rsidRPr="000C193D" w:rsidRDefault="00946E5A" w:rsidP="00785387">
      <w:pPr>
        <w:spacing w:after="0" w:line="276"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0C193D">
        <w:rPr>
          <w:rFonts w:ascii="HelveticaNowText Regular" w:eastAsia="Times New Roman" w:hAnsi="HelveticaNowText Regular" w:cs="HelveticaNowText Regular"/>
          <w:kern w:val="0"/>
          <w:sz w:val="22"/>
          <w:szCs w:val="22"/>
          <w:lang w:val="es-ES" w:eastAsia="es-ES"/>
          <w14:ligatures w14:val="none"/>
        </w:rPr>
        <w:t xml:space="preserve">Razón social:    </w:t>
      </w:r>
    </w:p>
    <w:p w14:paraId="4743978C" w14:textId="77777777" w:rsidR="00946E5A" w:rsidRPr="000C193D" w:rsidRDefault="00946E5A" w:rsidP="00785387">
      <w:pPr>
        <w:spacing w:after="0" w:line="276"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0C193D">
        <w:rPr>
          <w:rFonts w:ascii="HelveticaNowText Regular" w:eastAsia="Times New Roman" w:hAnsi="HelveticaNowText Regular" w:cs="HelveticaNowText Regular"/>
          <w:kern w:val="0"/>
          <w:sz w:val="22"/>
          <w:szCs w:val="22"/>
          <w:lang w:val="es-ES" w:eastAsia="es-ES"/>
          <w14:ligatures w14:val="none"/>
        </w:rPr>
        <w:t xml:space="preserve">CIF:    </w:t>
      </w:r>
    </w:p>
    <w:p w14:paraId="0719A417" w14:textId="77777777" w:rsidR="00946E5A" w:rsidRPr="000C193D" w:rsidRDefault="00946E5A" w:rsidP="00785387">
      <w:pPr>
        <w:spacing w:after="0" w:line="276"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0C193D">
        <w:rPr>
          <w:rFonts w:ascii="HelveticaNowText Regular" w:eastAsia="Times New Roman" w:hAnsi="HelveticaNowText Regular" w:cs="HelveticaNowText Regular"/>
          <w:kern w:val="0"/>
          <w:sz w:val="22"/>
          <w:szCs w:val="22"/>
          <w:lang w:val="es-ES" w:eastAsia="es-ES"/>
          <w14:ligatures w14:val="none"/>
        </w:rPr>
        <w:t xml:space="preserve">Nombre representante:    </w:t>
      </w:r>
    </w:p>
    <w:p w14:paraId="7DB8ABBE" w14:textId="77777777" w:rsidR="00946E5A" w:rsidRPr="000C193D" w:rsidRDefault="00946E5A" w:rsidP="00785387">
      <w:pPr>
        <w:spacing w:after="0" w:line="276"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0C193D">
        <w:rPr>
          <w:rFonts w:ascii="HelveticaNowText Regular" w:eastAsia="Times New Roman" w:hAnsi="HelveticaNowText Regular" w:cs="HelveticaNowText Regular"/>
          <w:kern w:val="0"/>
          <w:sz w:val="22"/>
          <w:szCs w:val="22"/>
          <w:lang w:val="es-ES" w:eastAsia="es-ES"/>
          <w14:ligatures w14:val="none"/>
        </w:rPr>
        <w:t xml:space="preserve">NIF representante:      </w:t>
      </w:r>
    </w:p>
    <w:p w14:paraId="30A18A5E" w14:textId="77777777" w:rsidR="00946E5A" w:rsidRPr="000C193D" w:rsidRDefault="00946E5A" w:rsidP="00785387">
      <w:pPr>
        <w:spacing w:after="0" w:line="276" w:lineRule="auto"/>
        <w:ind w:left="709"/>
        <w:jc w:val="both"/>
        <w:rPr>
          <w:rFonts w:ascii="HelveticaNowText Regular" w:eastAsia="Times New Roman" w:hAnsi="HelveticaNowText Regular" w:cs="HelveticaNowText Regular"/>
          <w:kern w:val="0"/>
          <w:sz w:val="22"/>
          <w:szCs w:val="22"/>
          <w:lang w:val="es-ES" w:eastAsia="es-ES"/>
          <w14:ligatures w14:val="none"/>
        </w:rPr>
      </w:pPr>
    </w:p>
    <w:p w14:paraId="4045F2D1" w14:textId="77777777" w:rsidR="00946E5A" w:rsidRPr="000C193D" w:rsidRDefault="00946E5A" w:rsidP="00785387">
      <w:pPr>
        <w:spacing w:after="0" w:line="276" w:lineRule="auto"/>
        <w:ind w:left="709"/>
        <w:jc w:val="both"/>
        <w:rPr>
          <w:rFonts w:ascii="HelveticaNowText Regular" w:eastAsia="Times New Roman" w:hAnsi="HelveticaNowText Regular" w:cs="HelveticaNowText Regular"/>
          <w:kern w:val="0"/>
          <w:sz w:val="22"/>
          <w:szCs w:val="22"/>
          <w:u w:val="single"/>
          <w:lang w:val="es-ES" w:eastAsia="es-ES"/>
          <w14:ligatures w14:val="none"/>
        </w:rPr>
      </w:pPr>
      <w:r w:rsidRPr="000C193D">
        <w:rPr>
          <w:rFonts w:ascii="HelveticaNowText Regular" w:eastAsia="Times New Roman" w:hAnsi="HelveticaNowText Regular" w:cs="HelveticaNowText Regular"/>
          <w:kern w:val="0"/>
          <w:sz w:val="22"/>
          <w:szCs w:val="22"/>
          <w:u w:val="single"/>
          <w:lang w:val="es-ES" w:eastAsia="es-ES"/>
          <w14:ligatures w14:val="none"/>
        </w:rPr>
        <w:t>Empresa 2:</w:t>
      </w:r>
    </w:p>
    <w:p w14:paraId="56811E61" w14:textId="77777777" w:rsidR="00946E5A" w:rsidRPr="000C193D" w:rsidRDefault="00946E5A" w:rsidP="00785387">
      <w:pPr>
        <w:spacing w:after="0" w:line="276"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0C193D">
        <w:rPr>
          <w:rFonts w:ascii="HelveticaNowText Regular" w:eastAsia="Times New Roman" w:hAnsi="HelveticaNowText Regular" w:cs="HelveticaNowText Regular"/>
          <w:kern w:val="0"/>
          <w:sz w:val="22"/>
          <w:szCs w:val="22"/>
          <w:lang w:val="es-ES" w:eastAsia="es-ES"/>
          <w14:ligatures w14:val="none"/>
        </w:rPr>
        <w:t xml:space="preserve">Cumplimentar idénticos datos para cada una de las empresas que conforman la </w:t>
      </w:r>
      <w:r w:rsidRPr="000C193D">
        <w:rPr>
          <w:rFonts w:ascii="HelveticaNowText Regular" w:eastAsia="Times New Roman" w:hAnsi="HelveticaNowText Regular" w:cs="HelveticaNowText Regular"/>
          <w:snapToGrid w:val="0"/>
          <w:kern w:val="0"/>
          <w:sz w:val="22"/>
          <w:szCs w:val="20"/>
          <w:lang w:val="es-ES" w:eastAsia="es-ES"/>
          <w14:ligatures w14:val="none"/>
        </w:rPr>
        <w:t>UTE</w:t>
      </w:r>
    </w:p>
    <w:p w14:paraId="32776301" w14:textId="77777777" w:rsidR="00946E5A" w:rsidRPr="000C193D" w:rsidRDefault="00946E5A" w:rsidP="00785387">
      <w:pPr>
        <w:spacing w:after="0" w:line="276" w:lineRule="auto"/>
        <w:ind w:left="284" w:firstLine="283"/>
        <w:jc w:val="both"/>
        <w:rPr>
          <w:rFonts w:ascii="HelveticaNowText Regular" w:eastAsia="Times New Roman" w:hAnsi="HelveticaNowText Regular" w:cs="HelveticaNowText Regular"/>
          <w:kern w:val="0"/>
          <w:sz w:val="22"/>
          <w:szCs w:val="22"/>
          <w:lang w:val="es-ES" w:eastAsia="es-ES"/>
          <w14:ligatures w14:val="none"/>
        </w:rPr>
      </w:pPr>
    </w:p>
    <w:p w14:paraId="291DE931" w14:textId="77777777" w:rsidR="00946E5A" w:rsidRPr="000C193D" w:rsidRDefault="00946E5A" w:rsidP="00785387">
      <w:pPr>
        <w:numPr>
          <w:ilvl w:val="0"/>
          <w:numId w:val="1"/>
        </w:numPr>
        <w:spacing w:after="0" w:line="276" w:lineRule="auto"/>
        <w:ind w:left="284" w:hanging="283"/>
        <w:jc w:val="both"/>
        <w:rPr>
          <w:rFonts w:ascii="HelveticaNowText Regular" w:eastAsia="Times New Roman" w:hAnsi="HelveticaNowText Regular" w:cs="HelveticaNowText Regular"/>
          <w:kern w:val="0"/>
          <w:sz w:val="22"/>
          <w:szCs w:val="22"/>
          <w:lang w:val="es-ES" w:eastAsia="es-ES"/>
          <w14:ligatures w14:val="none"/>
        </w:rPr>
      </w:pPr>
      <w:r w:rsidRPr="000C193D">
        <w:rPr>
          <w:rFonts w:ascii="HelveticaNowText Regular" w:eastAsia="Times New Roman" w:hAnsi="HelveticaNowText Regular" w:cs="HelveticaNowText Regular"/>
          <w:kern w:val="0"/>
          <w:sz w:val="22"/>
          <w:szCs w:val="22"/>
          <w:lang w:val="es-ES" w:eastAsia="es-ES"/>
          <w14:ligatures w14:val="none"/>
        </w:rPr>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7B87CFBE" w14:textId="77777777" w:rsidR="00946E5A" w:rsidRPr="000C193D" w:rsidRDefault="00946E5A" w:rsidP="00785387">
      <w:pPr>
        <w:spacing w:after="0" w:line="276" w:lineRule="auto"/>
        <w:ind w:left="567"/>
        <w:jc w:val="both"/>
        <w:rPr>
          <w:rFonts w:ascii="HelveticaNowText Regular" w:eastAsia="Times New Roman" w:hAnsi="HelveticaNowText Regular" w:cs="HelveticaNowText Regular"/>
          <w:kern w:val="0"/>
          <w:sz w:val="22"/>
          <w:szCs w:val="22"/>
          <w:lang w:val="es-ES" w:eastAsia="es-ES"/>
          <w14:ligatures w14:val="none"/>
        </w:rPr>
      </w:pPr>
    </w:p>
    <w:p w14:paraId="2439AF26" w14:textId="77777777" w:rsidR="00946E5A" w:rsidRPr="000C193D" w:rsidRDefault="00946E5A" w:rsidP="00785387">
      <w:pPr>
        <w:spacing w:after="0" w:line="276" w:lineRule="auto"/>
        <w:ind w:left="567" w:hanging="283"/>
        <w:jc w:val="both"/>
        <w:rPr>
          <w:rFonts w:ascii="HelveticaNowText Regular" w:eastAsia="Times New Roman" w:hAnsi="HelveticaNowText Regular" w:cs="HelveticaNowText Regular"/>
          <w:kern w:val="0"/>
          <w:sz w:val="22"/>
          <w:szCs w:val="22"/>
          <w:lang w:val="es-ES" w:eastAsia="es-ES"/>
          <w14:ligatures w14:val="none"/>
        </w:rPr>
      </w:pPr>
      <w:r w:rsidRPr="000C193D">
        <w:rPr>
          <w:rFonts w:ascii="HelveticaNowText Regular" w:eastAsia="Times New Roman" w:hAnsi="HelveticaNowText Regular" w:cs="HelveticaNowText Regular"/>
          <w:snapToGrid w:val="0"/>
          <w:kern w:val="0"/>
          <w:sz w:val="22"/>
          <w:szCs w:val="20"/>
          <w:lang w:val="es-ES" w:eastAsia="es-ES"/>
          <w14:ligatures w14:val="none"/>
        </w:rPr>
        <w:t>..................</w:t>
      </w:r>
    </w:p>
    <w:p w14:paraId="540119D9" w14:textId="77777777" w:rsidR="00946E5A" w:rsidRPr="000C193D" w:rsidRDefault="00946E5A" w:rsidP="00785387">
      <w:pPr>
        <w:numPr>
          <w:ilvl w:val="0"/>
          <w:numId w:val="1"/>
        </w:numPr>
        <w:spacing w:after="0" w:line="276" w:lineRule="auto"/>
        <w:ind w:left="284" w:hanging="283"/>
        <w:jc w:val="both"/>
        <w:rPr>
          <w:rFonts w:ascii="HelveticaNowText Regular" w:eastAsia="Times New Roman" w:hAnsi="HelveticaNowText Regular" w:cs="HelveticaNowText Regular"/>
          <w:kern w:val="0"/>
          <w:sz w:val="22"/>
          <w:szCs w:val="22"/>
          <w:lang w:val="es-ES" w:eastAsia="es-ES"/>
          <w14:ligatures w14:val="none"/>
        </w:rPr>
      </w:pPr>
      <w:r w:rsidRPr="000C193D">
        <w:rPr>
          <w:rFonts w:ascii="HelveticaNowText Regular" w:eastAsia="Times New Roman" w:hAnsi="HelveticaNowText Regular" w:cs="HelveticaNowText Regular"/>
          <w:kern w:val="0"/>
          <w:sz w:val="22"/>
          <w:szCs w:val="22"/>
          <w:lang w:val="es-ES" w:eastAsia="es-ES"/>
          <w14:ligatures w14:val="none"/>
        </w:rPr>
        <w:t xml:space="preserve">Se designa como representante o apoderado único de la unión con poderes bastantes para ejercitar los derechos y cumplir las obligaciones que del contrato se deriven hasta su extinción a D/Dª. </w:t>
      </w:r>
      <w:r w:rsidRPr="000C193D">
        <w:rPr>
          <w:rFonts w:ascii="HelveticaNowText Regular" w:eastAsia="Times New Roman" w:hAnsi="HelveticaNowText Regular" w:cs="HelveticaNowText Regular"/>
          <w:snapToGrid w:val="0"/>
          <w:kern w:val="0"/>
          <w:sz w:val="22"/>
          <w:szCs w:val="20"/>
          <w:lang w:val="es-ES" w:eastAsia="es-ES"/>
          <w14:ligatures w14:val="none"/>
        </w:rPr>
        <w:t>..................</w:t>
      </w:r>
      <w:r w:rsidRPr="000C193D">
        <w:rPr>
          <w:rFonts w:ascii="HelveticaNowText Regular" w:eastAsia="Times New Roman" w:hAnsi="HelveticaNowText Regular" w:cs="HelveticaNowText Regular"/>
          <w:kern w:val="0"/>
          <w:sz w:val="22"/>
          <w:szCs w:val="22"/>
          <w:lang w:val="es-ES" w:eastAsia="es-ES"/>
          <w14:ligatures w14:val="none"/>
        </w:rPr>
        <w:t xml:space="preserve">, con DNI </w:t>
      </w:r>
      <w:r w:rsidRPr="000C193D">
        <w:rPr>
          <w:rFonts w:ascii="HelveticaNowText Regular" w:eastAsia="Times New Roman" w:hAnsi="HelveticaNowText Regular" w:cs="HelveticaNowText Regular"/>
          <w:snapToGrid w:val="0"/>
          <w:kern w:val="0"/>
          <w:sz w:val="22"/>
          <w:szCs w:val="20"/>
          <w:lang w:val="es-ES" w:eastAsia="es-ES"/>
          <w14:ligatures w14:val="none"/>
        </w:rPr>
        <w:t>..................</w:t>
      </w:r>
      <w:r w:rsidRPr="000C193D">
        <w:rPr>
          <w:rFonts w:ascii="HelveticaNowText Regular" w:eastAsia="Times New Roman" w:hAnsi="HelveticaNowText Regular" w:cs="HelveticaNowText Regular"/>
          <w:kern w:val="0"/>
          <w:sz w:val="22"/>
          <w:szCs w:val="22"/>
          <w:lang w:val="es-ES" w:eastAsia="es-ES"/>
          <w14:ligatures w14:val="none"/>
        </w:rPr>
        <w:t xml:space="preserve"> y domicilio en </w:t>
      </w:r>
      <w:r w:rsidRPr="000C193D">
        <w:rPr>
          <w:rFonts w:ascii="HelveticaNowText Regular" w:eastAsia="Times New Roman" w:hAnsi="HelveticaNowText Regular" w:cs="HelveticaNowText Regular"/>
          <w:snapToGrid w:val="0"/>
          <w:kern w:val="0"/>
          <w:sz w:val="22"/>
          <w:szCs w:val="20"/>
          <w:lang w:val="es-ES" w:eastAsia="es-ES"/>
          <w14:ligatures w14:val="none"/>
        </w:rPr>
        <w:t>..................</w:t>
      </w:r>
      <w:r w:rsidRPr="000C193D">
        <w:rPr>
          <w:rFonts w:ascii="HelveticaNowText Regular" w:eastAsia="Times New Roman" w:hAnsi="HelveticaNowText Regular" w:cs="HelveticaNowText Regular"/>
          <w:kern w:val="0"/>
          <w:sz w:val="22"/>
          <w:szCs w:val="22"/>
          <w:lang w:val="es-ES" w:eastAsia="es-ES"/>
          <w14:ligatures w14:val="none"/>
        </w:rPr>
        <w:t xml:space="preserve">, calle </w:t>
      </w:r>
      <w:r w:rsidRPr="000C193D">
        <w:rPr>
          <w:rFonts w:ascii="HelveticaNowText Regular" w:eastAsia="Times New Roman" w:hAnsi="HelveticaNowText Regular" w:cs="HelveticaNowText Regular"/>
          <w:snapToGrid w:val="0"/>
          <w:kern w:val="0"/>
          <w:sz w:val="22"/>
          <w:szCs w:val="20"/>
          <w:lang w:val="es-ES" w:eastAsia="es-ES"/>
          <w14:ligatures w14:val="none"/>
        </w:rPr>
        <w:t>..................</w:t>
      </w:r>
      <w:r w:rsidRPr="000C193D">
        <w:rPr>
          <w:rFonts w:ascii="HelveticaNowText Regular" w:eastAsia="Times New Roman" w:hAnsi="HelveticaNowText Regular" w:cs="HelveticaNowText Regular"/>
          <w:kern w:val="0"/>
          <w:sz w:val="22"/>
          <w:szCs w:val="22"/>
          <w:lang w:val="es-ES" w:eastAsia="es-ES"/>
          <w14:ligatures w14:val="none"/>
        </w:rPr>
        <w:t xml:space="preserve"> nº </w:t>
      </w:r>
      <w:r w:rsidRPr="000C193D">
        <w:rPr>
          <w:rFonts w:ascii="HelveticaNowText Regular" w:eastAsia="Times New Roman" w:hAnsi="HelveticaNowText Regular" w:cs="HelveticaNowText Regular"/>
          <w:snapToGrid w:val="0"/>
          <w:kern w:val="0"/>
          <w:sz w:val="22"/>
          <w:szCs w:val="20"/>
          <w:lang w:val="es-ES" w:eastAsia="es-ES"/>
          <w14:ligatures w14:val="none"/>
        </w:rPr>
        <w:t>..................</w:t>
      </w:r>
      <w:r w:rsidRPr="000C193D">
        <w:rPr>
          <w:rFonts w:ascii="HelveticaNowText Regular" w:eastAsia="Times New Roman" w:hAnsi="HelveticaNowText Regular" w:cs="HelveticaNowText Regular"/>
          <w:kern w:val="0"/>
          <w:sz w:val="22"/>
          <w:szCs w:val="22"/>
          <w:lang w:val="es-ES" w:eastAsia="es-ES"/>
          <w14:ligatures w14:val="none"/>
        </w:rPr>
        <w:t>.</w:t>
      </w:r>
    </w:p>
    <w:p w14:paraId="494979E4" w14:textId="77777777" w:rsidR="00946E5A" w:rsidRPr="000C193D" w:rsidRDefault="00946E5A" w:rsidP="00785387">
      <w:pPr>
        <w:spacing w:after="0" w:line="276" w:lineRule="auto"/>
        <w:ind w:left="567" w:hanging="283"/>
        <w:jc w:val="both"/>
        <w:rPr>
          <w:rFonts w:ascii="HelveticaNowText Regular" w:eastAsia="Times New Roman" w:hAnsi="HelveticaNowText Regular" w:cs="HelveticaNowText Regular"/>
          <w:kern w:val="0"/>
          <w:sz w:val="22"/>
          <w:szCs w:val="22"/>
          <w:lang w:val="es-ES" w:eastAsia="es-ES"/>
          <w14:ligatures w14:val="none"/>
        </w:rPr>
      </w:pPr>
    </w:p>
    <w:p w14:paraId="22D5F46D" w14:textId="77777777" w:rsidR="00946E5A" w:rsidRPr="000C193D" w:rsidRDefault="00946E5A" w:rsidP="00785387">
      <w:pPr>
        <w:numPr>
          <w:ilvl w:val="0"/>
          <w:numId w:val="1"/>
        </w:numPr>
        <w:spacing w:after="0" w:line="276" w:lineRule="auto"/>
        <w:ind w:left="284" w:hanging="283"/>
        <w:jc w:val="both"/>
        <w:rPr>
          <w:rFonts w:ascii="HelveticaNowText Regular" w:eastAsia="Times New Roman" w:hAnsi="HelveticaNowText Regular" w:cs="HelveticaNowText Regular"/>
          <w:kern w:val="0"/>
          <w:sz w:val="22"/>
          <w:szCs w:val="22"/>
          <w:lang w:val="es-ES" w:eastAsia="es-ES"/>
          <w14:ligatures w14:val="none"/>
        </w:rPr>
      </w:pPr>
      <w:r w:rsidRPr="000C193D">
        <w:rPr>
          <w:rFonts w:ascii="HelveticaNowText Regular" w:eastAsia="Times New Roman" w:hAnsi="HelveticaNowText Regular" w:cs="HelveticaNowText Regular"/>
          <w:kern w:val="0"/>
          <w:sz w:val="22"/>
          <w:szCs w:val="22"/>
          <w:lang w:val="es-ES" w:eastAsia="es-ES"/>
          <w14:ligatures w14:val="none"/>
        </w:rPr>
        <w:lastRenderedPageBreak/>
        <w:t xml:space="preserve">Asimismo asumen el compromiso de constituirse formalmente en unión temporal en caso de resultar adjudicatarios del contrato. </w:t>
      </w:r>
    </w:p>
    <w:p w14:paraId="050EAFDA" w14:textId="77777777" w:rsidR="00946E5A" w:rsidRPr="000C193D" w:rsidRDefault="00946E5A" w:rsidP="00785387">
      <w:pPr>
        <w:spacing w:after="200" w:line="276" w:lineRule="auto"/>
        <w:ind w:left="720"/>
        <w:contextualSpacing/>
        <w:rPr>
          <w:rFonts w:ascii="HelveticaNowText Regular" w:eastAsia="Calibri" w:hAnsi="HelveticaNowText Regular" w:cs="HelveticaNowText Regular"/>
          <w:kern w:val="0"/>
          <w:sz w:val="22"/>
          <w:szCs w:val="22"/>
          <w:lang w:val="es-ES"/>
          <w14:ligatures w14:val="none"/>
        </w:rPr>
      </w:pPr>
    </w:p>
    <w:p w14:paraId="1F7CDECB" w14:textId="77777777" w:rsidR="00946E5A" w:rsidRPr="000C193D" w:rsidRDefault="00946E5A" w:rsidP="00785387">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0C193D">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147BC5C0" w14:textId="77777777" w:rsidR="007C39BB" w:rsidRPr="000C193D" w:rsidRDefault="007C39BB" w:rsidP="00785387">
      <w:pPr>
        <w:spacing w:line="276" w:lineRule="auto"/>
        <w:rPr>
          <w:rFonts w:ascii="HelveticaNowText Regular" w:hAnsi="HelveticaNowText Regular" w:cs="HelveticaNowText Regular"/>
          <w:lang w:val="es-ES"/>
        </w:rPr>
      </w:pPr>
    </w:p>
    <w:p w14:paraId="6B5E0C79" w14:textId="77777777" w:rsidR="00946E5A" w:rsidRPr="000C193D" w:rsidRDefault="00946E5A" w:rsidP="00785387">
      <w:pPr>
        <w:spacing w:line="276" w:lineRule="auto"/>
        <w:rPr>
          <w:rFonts w:ascii="HelveticaNowText Regular" w:hAnsi="HelveticaNowText Regular" w:cs="HelveticaNowText Regular"/>
          <w:lang w:val="es-ES"/>
        </w:rPr>
      </w:pPr>
    </w:p>
    <w:p w14:paraId="121160DE" w14:textId="77777777" w:rsidR="00946E5A" w:rsidRPr="000C193D" w:rsidRDefault="00946E5A" w:rsidP="00785387">
      <w:pPr>
        <w:spacing w:line="276" w:lineRule="auto"/>
        <w:rPr>
          <w:rFonts w:ascii="HelveticaNowText Regular" w:hAnsi="HelveticaNowText Regular" w:cs="HelveticaNowText Regular"/>
          <w:lang w:val="es-ES"/>
        </w:rPr>
      </w:pPr>
    </w:p>
    <w:p w14:paraId="3FBDCF22" w14:textId="77777777" w:rsidR="00946E5A" w:rsidRPr="000C193D" w:rsidRDefault="00946E5A" w:rsidP="00785387">
      <w:pPr>
        <w:spacing w:line="276" w:lineRule="auto"/>
        <w:rPr>
          <w:rFonts w:ascii="HelveticaNowText Regular" w:hAnsi="HelveticaNowText Regular" w:cs="HelveticaNowText Regular"/>
          <w:lang w:val="es-ES"/>
        </w:rPr>
      </w:pPr>
    </w:p>
    <w:p w14:paraId="6FC024D0" w14:textId="6FEB9A2E" w:rsidR="000C193D" w:rsidRPr="000C193D" w:rsidRDefault="000C193D" w:rsidP="00785387">
      <w:pPr>
        <w:spacing w:line="276" w:lineRule="auto"/>
        <w:rPr>
          <w:rFonts w:ascii="HelveticaNowText Regular" w:hAnsi="HelveticaNowText Regular" w:cs="HelveticaNowText Regular"/>
          <w:lang w:val="es-ES"/>
        </w:rPr>
      </w:pPr>
      <w:r w:rsidRPr="000C193D">
        <w:rPr>
          <w:rFonts w:ascii="HelveticaNowText Regular" w:hAnsi="HelveticaNowText Regular" w:cs="HelveticaNowText Regular"/>
          <w:lang w:val="es-ES"/>
        </w:rPr>
        <w:br w:type="page"/>
      </w:r>
    </w:p>
    <w:p w14:paraId="063437B5" w14:textId="77777777" w:rsidR="00E422E7" w:rsidRPr="000C193D" w:rsidRDefault="00E422E7" w:rsidP="00785387">
      <w:pPr>
        <w:keepNext/>
        <w:keepLines/>
        <w:tabs>
          <w:tab w:val="left" w:pos="964"/>
        </w:tabs>
        <w:spacing w:after="0" w:line="276" w:lineRule="auto"/>
        <w:jc w:val="center"/>
        <w:outlineLvl w:val="0"/>
        <w:rPr>
          <w:rFonts w:ascii="HelveticaNowText Regular" w:eastAsia="Times New Roman" w:hAnsi="HelveticaNowText Regular" w:cs="HelveticaNowText Regular"/>
          <w:b/>
          <w:kern w:val="0"/>
          <w:sz w:val="22"/>
          <w:szCs w:val="22"/>
          <w:u w:val="single"/>
          <w:lang w:val="es-ES" w:eastAsia="es-ES"/>
          <w14:ligatures w14:val="none"/>
        </w:rPr>
      </w:pPr>
      <w:r w:rsidRPr="000C193D">
        <w:rPr>
          <w:rFonts w:ascii="HelveticaNowText Regular" w:eastAsia="Times New Roman" w:hAnsi="HelveticaNowText Regular" w:cs="HelveticaNowText Regular"/>
          <w:b/>
          <w:kern w:val="0"/>
          <w:sz w:val="22"/>
          <w:szCs w:val="22"/>
          <w:u w:val="single"/>
          <w:lang w:val="es-ES" w:eastAsia="es-ES"/>
          <w14:ligatures w14:val="none"/>
        </w:rPr>
        <w:lastRenderedPageBreak/>
        <w:t xml:space="preserve">ANEXO III.- </w:t>
      </w:r>
      <w:r w:rsidRPr="000C193D">
        <w:rPr>
          <w:rFonts w:ascii="HelveticaNowText Regular" w:eastAsia="Times New Roman" w:hAnsi="HelveticaNowText Regular" w:cs="HelveticaNowText Regular"/>
          <w:b/>
          <w:snapToGrid w:val="0"/>
          <w:kern w:val="28"/>
          <w:sz w:val="22"/>
          <w:szCs w:val="20"/>
          <w:u w:val="single"/>
          <w:lang w:val="es-ES_tradnl" w:eastAsia="es-ES"/>
          <w14:ligatures w14:val="none"/>
        </w:rPr>
        <w:t>DOCUMENTO EUROPEO ÚNICO DE CONTRATACIÓN (DEUC)</w:t>
      </w:r>
      <w:r w:rsidRPr="000C193D">
        <w:rPr>
          <w:rFonts w:ascii="HelveticaNowText Regular" w:eastAsia="Times New Roman" w:hAnsi="HelveticaNowText Regular" w:cs="HelveticaNowText Regular"/>
          <w:b/>
          <w:kern w:val="0"/>
          <w:sz w:val="22"/>
          <w:szCs w:val="22"/>
          <w:u w:val="single"/>
          <w:lang w:val="es-ES" w:eastAsia="es-ES"/>
          <w14:ligatures w14:val="none"/>
        </w:rPr>
        <w:t xml:space="preserve"> </w:t>
      </w:r>
      <w:r w:rsidRPr="000C193D">
        <w:rPr>
          <w:rFonts w:ascii="HelveticaNowText Regular" w:eastAsia="Times New Roman" w:hAnsi="HelveticaNowText Regular" w:cs="HelveticaNowText Regular"/>
          <w:b/>
          <w:kern w:val="0"/>
          <w:sz w:val="22"/>
          <w:szCs w:val="22"/>
          <w:u w:val="single"/>
          <w:lang w:val="es-ES" w:eastAsia="es-ES"/>
          <w14:ligatures w14:val="none"/>
        </w:rPr>
        <w:br/>
        <w:t>(SOBRE ELECTRÓNICO A)</w:t>
      </w:r>
    </w:p>
    <w:p w14:paraId="1C49BC53" w14:textId="77777777" w:rsidR="00E422E7" w:rsidRPr="000C193D" w:rsidRDefault="00E422E7" w:rsidP="00785387">
      <w:pPr>
        <w:shd w:val="clear" w:color="auto" w:fill="FFFFFF"/>
        <w:tabs>
          <w:tab w:val="left" w:leader="dot" w:pos="7162"/>
        </w:tabs>
        <w:spacing w:after="120" w:line="276" w:lineRule="auto"/>
        <w:jc w:val="both"/>
        <w:rPr>
          <w:rFonts w:ascii="HelveticaNowText Regular" w:eastAsia="Times New Roman" w:hAnsi="HelveticaNowText Regular" w:cs="HelveticaNowText Regular"/>
          <w:kern w:val="0"/>
          <w:sz w:val="22"/>
          <w:szCs w:val="22"/>
          <w:lang w:val="es-ES" w:eastAsia="es-ES"/>
          <w14:ligatures w14:val="none"/>
        </w:rPr>
      </w:pPr>
      <w:r w:rsidRPr="000C193D">
        <w:rPr>
          <w:rFonts w:ascii="HelveticaNowText Regular" w:eastAsia="Times New Roman" w:hAnsi="HelveticaNowText Regular" w:cs="HelveticaNowText Regular"/>
          <w:kern w:val="0"/>
          <w:sz w:val="22"/>
          <w:szCs w:val="22"/>
          <w:lang w:val="es-ES" w:eastAsia="es-ES"/>
          <w14:ligatures w14:val="none"/>
        </w:rPr>
        <w:t xml:space="preserve"> Para obtener el documento DEUC, el licitador deberá conectarse electrónicamente mediante el siguiente enlace:</w:t>
      </w:r>
    </w:p>
    <w:p w14:paraId="53CA7E03" w14:textId="77777777" w:rsidR="00E422E7" w:rsidRPr="000C193D" w:rsidRDefault="00E422E7" w:rsidP="00785387">
      <w:pPr>
        <w:shd w:val="clear" w:color="auto" w:fill="FFFFFF"/>
        <w:tabs>
          <w:tab w:val="left" w:leader="dot" w:pos="7162"/>
        </w:tabs>
        <w:spacing w:after="120" w:line="276" w:lineRule="auto"/>
        <w:jc w:val="center"/>
        <w:rPr>
          <w:rFonts w:ascii="HelveticaNowText Regular" w:eastAsia="Times New Roman" w:hAnsi="HelveticaNowText Regular" w:cs="HelveticaNowText Regular"/>
          <w:kern w:val="0"/>
          <w:sz w:val="22"/>
          <w:szCs w:val="22"/>
          <w:lang w:val="es-ES" w:eastAsia="es-ES"/>
          <w14:ligatures w14:val="none"/>
        </w:rPr>
      </w:pPr>
      <w:hyperlink r:id="rId11" w:history="1">
        <w:r w:rsidRPr="000C193D">
          <w:rPr>
            <w:rStyle w:val="Hipervnculo"/>
            <w:rFonts w:ascii="HelveticaNowText Regular" w:eastAsia="Times New Roman" w:hAnsi="HelveticaNowText Regular" w:cs="HelveticaNowText Regular"/>
            <w:kern w:val="0"/>
            <w:sz w:val="22"/>
            <w:szCs w:val="22"/>
            <w:lang w:val="es-ES" w:eastAsia="es-ES"/>
            <w14:ligatures w14:val="none"/>
          </w:rPr>
          <w:t>https://visor.registrodelicitadores.gob.es/espd-web/filter?lang=es</w:t>
        </w:r>
      </w:hyperlink>
    </w:p>
    <w:p w14:paraId="1A512C55" w14:textId="77777777" w:rsidR="00E422E7" w:rsidRPr="000C193D" w:rsidRDefault="00E422E7" w:rsidP="00785387">
      <w:pPr>
        <w:spacing w:after="200" w:line="240" w:lineRule="auto"/>
        <w:contextualSpacing/>
        <w:rPr>
          <w:rFonts w:ascii="HelveticaNowText Regular" w:eastAsia="Calibri" w:hAnsi="HelveticaNowText Regular" w:cs="HelveticaNowText Regular"/>
          <w:kern w:val="0"/>
          <w:sz w:val="22"/>
          <w:szCs w:val="22"/>
          <w:lang w:val="es-ES"/>
          <w14:ligatures w14:val="none"/>
        </w:rPr>
      </w:pPr>
      <w:r w:rsidRPr="000C193D">
        <w:rPr>
          <w:rFonts w:ascii="HelveticaNowText Regular" w:eastAsia="Calibri" w:hAnsi="HelveticaNowText Regular" w:cs="HelveticaNowText Regular"/>
          <w:kern w:val="0"/>
          <w:sz w:val="22"/>
          <w:szCs w:val="22"/>
          <w:lang w:val="es-ES"/>
          <w14:ligatures w14:val="none"/>
        </w:rPr>
        <w:t>Para su elaboración, se deberá tener en cuenta lo siguiente:</w:t>
      </w:r>
    </w:p>
    <w:p w14:paraId="371E7A4B" w14:textId="77777777" w:rsidR="00E422E7" w:rsidRPr="000C193D" w:rsidRDefault="00E422E7" w:rsidP="00785387">
      <w:pPr>
        <w:spacing w:after="200" w:line="240" w:lineRule="auto"/>
        <w:contextualSpacing/>
        <w:rPr>
          <w:rFonts w:ascii="HelveticaNowText Regular" w:eastAsia="Calibri" w:hAnsi="HelveticaNowText Regular" w:cs="HelveticaNowText Regular"/>
          <w:kern w:val="0"/>
          <w:sz w:val="22"/>
          <w:szCs w:val="22"/>
          <w:lang w:val="es-ES"/>
          <w14:ligatures w14:val="none"/>
        </w:rPr>
      </w:pPr>
    </w:p>
    <w:p w14:paraId="274658AD" w14:textId="77777777" w:rsidR="00E422E7" w:rsidRPr="000C193D" w:rsidRDefault="00E422E7" w:rsidP="00785387">
      <w:pPr>
        <w:pStyle w:val="Prrafodelista"/>
        <w:numPr>
          <w:ilvl w:val="0"/>
          <w:numId w:val="17"/>
        </w:numPr>
        <w:spacing w:after="200" w:line="240" w:lineRule="auto"/>
        <w:ind w:left="284" w:hanging="284"/>
        <w:jc w:val="both"/>
        <w:rPr>
          <w:rFonts w:ascii="HelveticaNowText Regular" w:eastAsia="Calibri" w:hAnsi="HelveticaNowText Regular" w:cs="HelveticaNowText Regular"/>
          <w:kern w:val="0"/>
          <w:sz w:val="22"/>
          <w:szCs w:val="22"/>
          <w:lang w:val="es-ES"/>
          <w14:ligatures w14:val="none"/>
        </w:rPr>
      </w:pPr>
      <w:r w:rsidRPr="000C193D">
        <w:rPr>
          <w:rFonts w:ascii="HelveticaNowText Regular" w:eastAsia="Calibri" w:hAnsi="HelveticaNowText Regular" w:cs="HelveticaNowText Regular"/>
          <w:kern w:val="0"/>
          <w:sz w:val="22"/>
          <w:szCs w:val="22"/>
          <w:lang w:val="es-ES"/>
          <w14:ligatures w14:val="none"/>
        </w:rPr>
        <w:t>En el apartado IV del DEUC: “Criterios de selección”, se deberá responder exclusivamente si los operadores económicos cumplen o no todos los criterios de selección necesarios, marcando la casilla de si o no. NO DEBEN RELLENARSE LOS DIFERENTES APARTADOS DE INFORMACIÓN DE LOS CRITERIOS DE SELECCIÓN.</w:t>
      </w:r>
    </w:p>
    <w:p w14:paraId="50C4BEFC" w14:textId="77777777" w:rsidR="00E422E7" w:rsidRPr="000C193D" w:rsidRDefault="00E422E7" w:rsidP="00785387">
      <w:pPr>
        <w:spacing w:after="200" w:line="240" w:lineRule="auto"/>
        <w:contextualSpacing/>
        <w:jc w:val="both"/>
        <w:rPr>
          <w:rFonts w:ascii="HelveticaNowText Regular" w:eastAsia="Calibri" w:hAnsi="HelveticaNowText Regular" w:cs="HelveticaNowText Regular"/>
          <w:kern w:val="0"/>
          <w:sz w:val="22"/>
          <w:szCs w:val="22"/>
          <w:lang w:val="es-ES"/>
          <w14:ligatures w14:val="none"/>
        </w:rPr>
      </w:pPr>
    </w:p>
    <w:p w14:paraId="26DFB718" w14:textId="77777777" w:rsidR="00E422E7" w:rsidRPr="000C193D" w:rsidRDefault="00E422E7" w:rsidP="00785387">
      <w:pPr>
        <w:pStyle w:val="Prrafodelista"/>
        <w:numPr>
          <w:ilvl w:val="0"/>
          <w:numId w:val="17"/>
        </w:numPr>
        <w:spacing w:after="200" w:line="240" w:lineRule="auto"/>
        <w:ind w:left="284" w:hanging="284"/>
        <w:jc w:val="both"/>
        <w:rPr>
          <w:rFonts w:ascii="HelveticaNowText Regular" w:eastAsia="Calibri" w:hAnsi="HelveticaNowText Regular" w:cs="HelveticaNowText Regular"/>
          <w:kern w:val="0"/>
          <w:sz w:val="22"/>
          <w:szCs w:val="22"/>
          <w:lang w:val="es-ES"/>
          <w14:ligatures w14:val="none"/>
        </w:rPr>
      </w:pPr>
      <w:r w:rsidRPr="000C193D">
        <w:rPr>
          <w:rFonts w:ascii="HelveticaNowText Regular" w:eastAsia="Calibri" w:hAnsi="HelveticaNowText Regular" w:cs="HelveticaNowText Regular"/>
          <w:kern w:val="0"/>
          <w:sz w:val="22"/>
          <w:szCs w:val="22"/>
          <w:lang w:val="es-ES"/>
          <w14:ligatures w14:val="none"/>
        </w:rPr>
        <w:t>Se indicará la información relativa a la persona o personas habilitadas para representarlas en esta licitación, si procede.</w:t>
      </w:r>
    </w:p>
    <w:p w14:paraId="6F7FDC9F" w14:textId="77777777" w:rsidR="00E422E7" w:rsidRPr="000C193D" w:rsidRDefault="00E422E7" w:rsidP="00785387">
      <w:pPr>
        <w:spacing w:after="200" w:line="240" w:lineRule="auto"/>
        <w:contextualSpacing/>
        <w:jc w:val="both"/>
        <w:rPr>
          <w:rFonts w:ascii="HelveticaNowText Regular" w:eastAsia="Calibri" w:hAnsi="HelveticaNowText Regular" w:cs="HelveticaNowText Regular"/>
          <w:kern w:val="0"/>
          <w:sz w:val="22"/>
          <w:szCs w:val="22"/>
          <w:lang w:val="es-ES"/>
          <w14:ligatures w14:val="none"/>
        </w:rPr>
      </w:pPr>
    </w:p>
    <w:p w14:paraId="173FB5DA" w14:textId="77777777" w:rsidR="00E422E7" w:rsidRPr="000C193D" w:rsidRDefault="00E422E7" w:rsidP="00785387">
      <w:pPr>
        <w:pStyle w:val="Prrafodelista"/>
        <w:numPr>
          <w:ilvl w:val="0"/>
          <w:numId w:val="17"/>
        </w:numPr>
        <w:spacing w:after="200" w:line="240" w:lineRule="auto"/>
        <w:ind w:left="284" w:hanging="284"/>
        <w:jc w:val="both"/>
        <w:rPr>
          <w:rFonts w:ascii="HelveticaNowText Regular" w:eastAsia="Calibri" w:hAnsi="HelveticaNowText Regular" w:cs="HelveticaNowText Regular"/>
          <w:kern w:val="0"/>
          <w:sz w:val="22"/>
          <w:szCs w:val="22"/>
          <w:lang w:val="es-ES"/>
          <w14:ligatures w14:val="none"/>
        </w:rPr>
      </w:pPr>
      <w:r w:rsidRPr="000C193D">
        <w:rPr>
          <w:rFonts w:ascii="HelveticaNowText Regular" w:eastAsia="Calibri" w:hAnsi="HelveticaNowText Regular" w:cs="HelveticaNowText Regular"/>
          <w:kern w:val="0"/>
          <w:sz w:val="22"/>
          <w:szCs w:val="22"/>
          <w:lang w:val="es-ES"/>
          <w14:ligatures w14:val="none"/>
        </w:rPr>
        <w:t>En el caso de empresas que concurran a la licitación de manera conjunta, cada una debe acreditar su personalidad, capacidad y solvencia, y presentar un DEUC separado en el que figure, si procede, la información requerida en las partes II a V del formulario. Además del DEUC, estas empresas deben aportar un documento en el que conste el compromiso de constituirse formalmente en unión temporal en caso de resultar adjudicatarias del contrato.</w:t>
      </w:r>
    </w:p>
    <w:p w14:paraId="023029DE" w14:textId="77777777" w:rsidR="00E422E7" w:rsidRPr="000C193D" w:rsidRDefault="00E422E7" w:rsidP="00785387">
      <w:pPr>
        <w:spacing w:after="200" w:line="240" w:lineRule="auto"/>
        <w:contextualSpacing/>
        <w:jc w:val="both"/>
        <w:rPr>
          <w:rFonts w:ascii="HelveticaNowText Regular" w:eastAsia="Calibri" w:hAnsi="HelveticaNowText Regular" w:cs="HelveticaNowText Regular"/>
          <w:kern w:val="0"/>
          <w:sz w:val="22"/>
          <w:szCs w:val="22"/>
          <w:lang w:val="es-ES"/>
          <w14:ligatures w14:val="none"/>
        </w:rPr>
      </w:pPr>
    </w:p>
    <w:p w14:paraId="0CC2C992" w14:textId="77777777" w:rsidR="00E422E7" w:rsidRPr="000C193D" w:rsidRDefault="00E422E7" w:rsidP="00785387">
      <w:pPr>
        <w:pStyle w:val="Prrafodelista"/>
        <w:numPr>
          <w:ilvl w:val="0"/>
          <w:numId w:val="17"/>
        </w:numPr>
        <w:spacing w:after="200" w:line="240" w:lineRule="auto"/>
        <w:ind w:left="284" w:hanging="284"/>
        <w:jc w:val="both"/>
        <w:rPr>
          <w:rFonts w:ascii="HelveticaNowText Regular" w:eastAsia="Calibri" w:hAnsi="HelveticaNowText Regular" w:cs="HelveticaNowText Regular"/>
          <w:kern w:val="0"/>
          <w:sz w:val="22"/>
          <w:szCs w:val="22"/>
          <w:lang w:val="es-ES"/>
          <w14:ligatures w14:val="none"/>
        </w:rPr>
      </w:pPr>
      <w:r w:rsidRPr="000C193D">
        <w:rPr>
          <w:rFonts w:ascii="HelveticaNowText Regular" w:eastAsia="Calibri" w:hAnsi="HelveticaNowText Regular" w:cs="HelveticaNowText Regular"/>
          <w:kern w:val="0"/>
          <w:sz w:val="22"/>
          <w:szCs w:val="22"/>
          <w:lang w:val="es-ES"/>
          <w14:ligatures w14:val="none"/>
        </w:rPr>
        <w:t>En el caso de que la licitadora recurra a capacidades de otras empresas para acreditar la solvencia económica y/o técnica, conforme a lo previsto en el artículo 76 de la LCSP, deberá indicar la circunstancia en la Parte II, sección C del DEUC y presentar otro DEUC separado por cada una de las empresas cuyas capacidades se utilicen, debidamente firmado.</w:t>
      </w:r>
    </w:p>
    <w:p w14:paraId="27BBA80E" w14:textId="77777777" w:rsidR="00E422E7" w:rsidRPr="000C193D" w:rsidRDefault="00E422E7" w:rsidP="00785387">
      <w:pPr>
        <w:spacing w:after="200" w:line="240" w:lineRule="auto"/>
        <w:contextualSpacing/>
        <w:jc w:val="both"/>
        <w:rPr>
          <w:rFonts w:ascii="HelveticaNowText Regular" w:eastAsia="Calibri" w:hAnsi="HelveticaNowText Regular" w:cs="HelveticaNowText Regular"/>
          <w:kern w:val="0"/>
          <w:sz w:val="22"/>
          <w:szCs w:val="22"/>
          <w:lang w:val="es-ES"/>
          <w14:ligatures w14:val="none"/>
        </w:rPr>
      </w:pPr>
    </w:p>
    <w:p w14:paraId="652AEC87" w14:textId="77777777" w:rsidR="00E422E7" w:rsidRPr="000C193D" w:rsidRDefault="00E422E7" w:rsidP="00785387">
      <w:pPr>
        <w:pStyle w:val="Prrafodelista"/>
        <w:numPr>
          <w:ilvl w:val="0"/>
          <w:numId w:val="17"/>
        </w:numPr>
        <w:spacing w:after="200" w:line="240" w:lineRule="auto"/>
        <w:ind w:left="284" w:hanging="284"/>
        <w:jc w:val="both"/>
        <w:rPr>
          <w:rFonts w:ascii="HelveticaNowText Regular" w:eastAsia="Calibri" w:hAnsi="HelveticaNowText Regular" w:cs="HelveticaNowText Regular"/>
          <w:kern w:val="0"/>
          <w:sz w:val="22"/>
          <w:szCs w:val="22"/>
          <w:lang w:val="es-ES"/>
          <w14:ligatures w14:val="none"/>
        </w:rPr>
      </w:pPr>
      <w:r w:rsidRPr="000C193D">
        <w:rPr>
          <w:rFonts w:ascii="HelveticaNowText Regular" w:eastAsia="Calibri" w:hAnsi="HelveticaNowText Regular" w:cs="HelveticaNowText Regular"/>
          <w:kern w:val="0"/>
          <w:sz w:val="22"/>
          <w:szCs w:val="22"/>
          <w:lang w:val="es-ES"/>
          <w14:ligatures w14:val="none"/>
        </w:rPr>
        <w:t>En el caso de que la licitadora tenga intención de suscribir subcontratos, deberá indicar esta circunstancia en el DEUC y presentar otro DEUC separado por cada una de las empresas que tenga intención de subcontratar, rellenando las partes II a V del DEUC debidamente firmado.</w:t>
      </w:r>
    </w:p>
    <w:p w14:paraId="3AC0E4A0" w14:textId="77777777" w:rsidR="00E422E7" w:rsidRPr="000C193D" w:rsidRDefault="00E422E7" w:rsidP="00785387">
      <w:pPr>
        <w:spacing w:after="200" w:line="240" w:lineRule="auto"/>
        <w:contextualSpacing/>
        <w:jc w:val="both"/>
        <w:rPr>
          <w:rFonts w:ascii="HelveticaNowText Regular" w:eastAsia="Calibri" w:hAnsi="HelveticaNowText Regular" w:cs="HelveticaNowText Regular"/>
          <w:kern w:val="0"/>
          <w:sz w:val="22"/>
          <w:szCs w:val="22"/>
          <w:lang w:val="es-ES"/>
          <w14:ligatures w14:val="none"/>
        </w:rPr>
      </w:pPr>
    </w:p>
    <w:p w14:paraId="150FADBD" w14:textId="77777777" w:rsidR="00E422E7" w:rsidRDefault="00E422E7" w:rsidP="00785387">
      <w:pPr>
        <w:pStyle w:val="Prrafodelista"/>
        <w:numPr>
          <w:ilvl w:val="0"/>
          <w:numId w:val="17"/>
        </w:numPr>
        <w:spacing w:after="200" w:line="240" w:lineRule="auto"/>
        <w:ind w:left="284" w:hanging="284"/>
        <w:jc w:val="both"/>
        <w:rPr>
          <w:rFonts w:ascii="HelveticaNowText Regular" w:eastAsia="Calibri" w:hAnsi="HelveticaNowText Regular" w:cs="HelveticaNowText Regular"/>
          <w:kern w:val="0"/>
          <w:sz w:val="22"/>
          <w:szCs w:val="22"/>
          <w:lang w:val="es-ES"/>
          <w14:ligatures w14:val="none"/>
        </w:rPr>
      </w:pPr>
      <w:r w:rsidRPr="000C193D">
        <w:rPr>
          <w:rFonts w:ascii="HelveticaNowText Regular" w:eastAsia="Calibri" w:hAnsi="HelveticaNowText Regular" w:cs="HelveticaNowText Regular"/>
          <w:kern w:val="0"/>
          <w:sz w:val="22"/>
          <w:szCs w:val="22"/>
          <w:lang w:val="es-ES"/>
          <w14:ligatures w14:val="none"/>
        </w:rPr>
        <w:t>Las empresas licitadoras que figuren inscritas en el Registro Oficial de Licitadores y Empresas Clasificadas del Estado (ROLECE), solo están obligadas a indicar en el DEUC la información que no figure inscrita en dichos registros, o que no conste vigente o actualizada.</w:t>
      </w:r>
    </w:p>
    <w:p w14:paraId="308A5967" w14:textId="4FF16F3C" w:rsidR="00785387" w:rsidRDefault="00785387">
      <w:pPr>
        <w:rPr>
          <w:rFonts w:ascii="HelveticaNowText Regular" w:eastAsia="Calibri" w:hAnsi="HelveticaNowText Regular" w:cs="HelveticaNowText Regular"/>
          <w:kern w:val="0"/>
          <w:sz w:val="22"/>
          <w:szCs w:val="22"/>
          <w:lang w:val="es-ES"/>
          <w14:ligatures w14:val="none"/>
        </w:rPr>
      </w:pPr>
      <w:r>
        <w:rPr>
          <w:rFonts w:ascii="HelveticaNowText Regular" w:eastAsia="Calibri" w:hAnsi="HelveticaNowText Regular" w:cs="HelveticaNowText Regular"/>
          <w:kern w:val="0"/>
          <w:sz w:val="22"/>
          <w:szCs w:val="22"/>
          <w:lang w:val="es-ES"/>
          <w14:ligatures w14:val="none"/>
        </w:rPr>
        <w:br w:type="page"/>
      </w:r>
    </w:p>
    <w:p w14:paraId="1588D672" w14:textId="77777777" w:rsidR="00CD1B9B" w:rsidRPr="000C193D" w:rsidRDefault="00CD1B9B" w:rsidP="00785387">
      <w:pPr>
        <w:spacing w:line="276" w:lineRule="auto"/>
        <w:jc w:val="center"/>
        <w:rPr>
          <w:rFonts w:ascii="HelveticaNowText Regular" w:eastAsia="Times New Roman" w:hAnsi="HelveticaNowText Regular" w:cs="HelveticaNowText Regular"/>
          <w:b/>
          <w:snapToGrid w:val="0"/>
          <w:kern w:val="28"/>
          <w:sz w:val="22"/>
          <w:szCs w:val="22"/>
          <w:u w:val="single"/>
          <w:lang w:val="es-ES_tradnl" w:eastAsia="es-ES"/>
          <w14:ligatures w14:val="none"/>
        </w:rPr>
      </w:pPr>
      <w:r w:rsidRPr="000C193D">
        <w:rPr>
          <w:rFonts w:ascii="HelveticaNowText Regular" w:eastAsia="Times New Roman" w:hAnsi="HelveticaNowText Regular" w:cs="HelveticaNowText Regular"/>
          <w:b/>
          <w:snapToGrid w:val="0"/>
          <w:kern w:val="28"/>
          <w:sz w:val="22"/>
          <w:szCs w:val="22"/>
          <w:u w:val="single"/>
          <w:lang w:val="es-ES_tradnl" w:eastAsia="es-ES"/>
          <w14:ligatures w14:val="none"/>
        </w:rPr>
        <w:lastRenderedPageBreak/>
        <w:t>ANEXO III.</w:t>
      </w:r>
      <w:r w:rsidR="00E422E7" w:rsidRPr="000C193D">
        <w:rPr>
          <w:rFonts w:ascii="HelveticaNowText Regular" w:eastAsia="Times New Roman" w:hAnsi="HelveticaNowText Regular" w:cs="HelveticaNowText Regular"/>
          <w:b/>
          <w:snapToGrid w:val="0"/>
          <w:kern w:val="28"/>
          <w:sz w:val="22"/>
          <w:szCs w:val="22"/>
          <w:u w:val="single"/>
          <w:lang w:val="es-ES_tradnl" w:eastAsia="es-ES"/>
          <w14:ligatures w14:val="none"/>
        </w:rPr>
        <w:t>2.</w:t>
      </w:r>
      <w:r w:rsidRPr="000C193D">
        <w:rPr>
          <w:rFonts w:ascii="HelveticaNowText Regular" w:eastAsia="Times New Roman" w:hAnsi="HelveticaNowText Regular" w:cs="HelveticaNowText Regular"/>
          <w:b/>
          <w:snapToGrid w:val="0"/>
          <w:kern w:val="28"/>
          <w:sz w:val="22"/>
          <w:szCs w:val="22"/>
          <w:u w:val="single"/>
          <w:lang w:val="es-ES_tradnl" w:eastAsia="es-ES"/>
          <w14:ligatures w14:val="none"/>
        </w:rPr>
        <w:t>- DECLARACIÓN RESPONSABLE COMPROMISO DE ADSCRIPCIÓN DE MEDIOS MATERIALES Y/O PERSONALES</w:t>
      </w:r>
      <w:r w:rsidR="0059102F" w:rsidRPr="000C193D">
        <w:rPr>
          <w:rFonts w:ascii="HelveticaNowText Regular" w:eastAsia="Times New Roman" w:hAnsi="HelveticaNowText Regular" w:cs="HelveticaNowText Regular"/>
          <w:b/>
          <w:snapToGrid w:val="0"/>
          <w:kern w:val="28"/>
          <w:sz w:val="22"/>
          <w:szCs w:val="22"/>
          <w:u w:val="single"/>
          <w:lang w:val="es-ES_tradnl" w:eastAsia="es-ES"/>
          <w14:ligatures w14:val="none"/>
        </w:rPr>
        <w:t xml:space="preserve"> </w:t>
      </w:r>
      <w:r w:rsidR="00E422E7" w:rsidRPr="000C193D">
        <w:rPr>
          <w:rFonts w:ascii="HelveticaNowText Regular" w:eastAsia="Times New Roman" w:hAnsi="HelveticaNowText Regular" w:cs="HelveticaNowText Regular"/>
          <w:b/>
          <w:snapToGrid w:val="0"/>
          <w:kern w:val="28"/>
          <w:sz w:val="22"/>
          <w:szCs w:val="22"/>
          <w:u w:val="single"/>
          <w:lang w:val="es-ES_tradnl" w:eastAsia="es-ES"/>
          <w14:ligatures w14:val="none"/>
        </w:rPr>
        <w:br/>
      </w:r>
      <w:r w:rsidR="0059102F" w:rsidRPr="000C193D">
        <w:rPr>
          <w:rFonts w:ascii="HelveticaNowText Regular" w:eastAsia="Times New Roman" w:hAnsi="HelveticaNowText Regular" w:cs="HelveticaNowText Regular"/>
          <w:b/>
          <w:kern w:val="0"/>
          <w:sz w:val="22"/>
          <w:szCs w:val="22"/>
          <w:u w:val="single"/>
          <w:lang w:val="es-ES" w:eastAsia="es-ES"/>
          <w14:ligatures w14:val="none"/>
        </w:rPr>
        <w:t>(SOBRE ELECTRÓNICO A)</w:t>
      </w:r>
    </w:p>
    <w:p w14:paraId="3D97A264" w14:textId="77777777" w:rsidR="00CD1B9B" w:rsidRPr="000C193D" w:rsidRDefault="00CD1B9B" w:rsidP="00785387">
      <w:pPr>
        <w:spacing w:line="276"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0C193D">
        <w:rPr>
          <w:rFonts w:ascii="HelveticaNowText Regular" w:eastAsia="Times New Roman" w:hAnsi="HelveticaNowText Regular" w:cs="HelveticaNowText Regular"/>
          <w:snapToGrid w:val="0"/>
          <w:kern w:val="0"/>
          <w:sz w:val="22"/>
          <w:szCs w:val="20"/>
          <w:lang w:val="es-ES" w:eastAsia="es-ES"/>
          <w14:ligatures w14:val="none"/>
        </w:rPr>
        <w:t xml:space="preserve">El/la Sr/a. .............................., con DNI núm........................., actuando en nombre propio y derecho / </w:t>
      </w:r>
      <w:r w:rsidR="00D115FB" w:rsidRPr="000C193D">
        <w:rPr>
          <w:rFonts w:ascii="HelveticaNowText Regular" w:eastAsia="Times New Roman" w:hAnsi="HelveticaNowText Regular" w:cs="HelveticaNowText Regular"/>
          <w:snapToGrid w:val="0"/>
          <w:kern w:val="0"/>
          <w:sz w:val="22"/>
          <w:szCs w:val="20"/>
          <w:lang w:val="es-ES" w:eastAsia="es-ES"/>
          <w14:ligatures w14:val="none"/>
        </w:rPr>
        <w:t>en</w:t>
      </w:r>
      <w:r w:rsidRPr="000C193D">
        <w:rPr>
          <w:rFonts w:ascii="HelveticaNowText Regular" w:eastAsia="Times New Roman" w:hAnsi="HelveticaNowText Regular" w:cs="HelveticaNowText Regular"/>
          <w:snapToGrid w:val="0"/>
          <w:kern w:val="0"/>
          <w:sz w:val="22"/>
          <w:szCs w:val="20"/>
          <w:lang w:val="es-ES" w:eastAsia="es-ES"/>
          <w14:ligatures w14:val="none"/>
        </w:rPr>
        <w:t xml:space="preserve"> representación de</w:t>
      </w:r>
      <w:r w:rsidR="00D115FB" w:rsidRPr="000C193D">
        <w:rPr>
          <w:rFonts w:ascii="HelveticaNowText Regular" w:eastAsia="Times New Roman" w:hAnsi="HelveticaNowText Regular" w:cs="HelveticaNowText Regular"/>
          <w:snapToGrid w:val="0"/>
          <w:kern w:val="0"/>
          <w:sz w:val="22"/>
          <w:szCs w:val="20"/>
          <w:lang w:val="es-ES" w:eastAsia="es-ES"/>
          <w14:ligatures w14:val="none"/>
        </w:rPr>
        <w:t xml:space="preserve"> la entidad</w:t>
      </w:r>
      <w:r w:rsidRPr="000C193D">
        <w:rPr>
          <w:rFonts w:ascii="HelveticaNowText Regular" w:eastAsia="Times New Roman" w:hAnsi="HelveticaNowText Regular" w:cs="HelveticaNowText Regular"/>
          <w:snapToGrid w:val="0"/>
          <w:kern w:val="0"/>
          <w:sz w:val="22"/>
          <w:szCs w:val="20"/>
          <w:lang w:val="es-ES" w:eastAsia="es-ES"/>
          <w14:ligatures w14:val="none"/>
        </w:rPr>
        <w:t xml:space="preserve"> ..................................................... (licitador)., en su condición de ................................................. y con poderes suficientes para suscribir la presente declaración responsable, enterado de la convocatoria del procedimiento de contratación para la adjudicación del Contrato ............................................................................, con el número de referencia del expediente ..................,</w:t>
      </w:r>
      <w:r w:rsidR="00D115FB" w:rsidRPr="000C193D">
        <w:rPr>
          <w:rFonts w:ascii="HelveticaNowText Regular" w:eastAsia="Times New Roman" w:hAnsi="HelveticaNowText Regular" w:cs="HelveticaNowText Regular"/>
          <w:snapToGrid w:val="0"/>
          <w:kern w:val="0"/>
          <w:sz w:val="22"/>
          <w:szCs w:val="20"/>
          <w:lang w:val="es-ES" w:eastAsia="es-ES"/>
          <w14:ligatures w14:val="none"/>
        </w:rPr>
        <w:t xml:space="preserve"> se compromete a adscribir a la ejecución del Contrato los siguientes medios materiales y/o personales a efectos de su admisión en el procedimiento de adjudicación:</w:t>
      </w:r>
    </w:p>
    <w:p w14:paraId="72A783EC" w14:textId="77777777" w:rsidR="000C193D" w:rsidRDefault="00D115FB" w:rsidP="00785387">
      <w:pPr>
        <w:spacing w:line="276" w:lineRule="auto"/>
        <w:jc w:val="both"/>
        <w:rPr>
          <w:rFonts w:ascii="HelveticaNowText Regular" w:eastAsia="Times New Roman" w:hAnsi="HelveticaNowText Regular" w:cs="HelveticaNowText Regular"/>
          <w:b/>
          <w:bCs/>
          <w:snapToGrid w:val="0"/>
          <w:color w:val="196B24" w:themeColor="accent3"/>
          <w:kern w:val="0"/>
          <w:sz w:val="22"/>
          <w:szCs w:val="20"/>
          <w:lang w:val="es-ES" w:eastAsia="es-ES"/>
          <w14:ligatures w14:val="none"/>
        </w:rPr>
      </w:pPr>
      <w:r w:rsidRPr="000C193D">
        <w:rPr>
          <w:rFonts w:ascii="HelveticaNowText Regular" w:eastAsia="Times New Roman" w:hAnsi="HelveticaNowText Regular" w:cs="HelveticaNowText Regular"/>
          <w:b/>
          <w:bCs/>
          <w:snapToGrid w:val="0"/>
          <w:color w:val="196B24" w:themeColor="accent3"/>
          <w:kern w:val="0"/>
          <w:sz w:val="22"/>
          <w:szCs w:val="20"/>
          <w:lang w:val="es-ES" w:eastAsia="es-ES"/>
          <w14:ligatures w14:val="none"/>
        </w:rPr>
        <w:t>1.- COMPROMISO DE ADSCRIPCIÓN DE MEDIOS PERSONALES:</w:t>
      </w:r>
    </w:p>
    <w:p w14:paraId="753C97A3" w14:textId="77777777" w:rsidR="00C95CF8" w:rsidRPr="00C95CF8" w:rsidRDefault="00C95CF8" w:rsidP="00785387">
      <w:pPr>
        <w:pStyle w:val="Prrafodelista"/>
        <w:spacing w:line="276" w:lineRule="auto"/>
        <w:ind w:left="360"/>
        <w:jc w:val="both"/>
        <w:rPr>
          <w:rFonts w:ascii="HelveticaNowText Regular" w:eastAsia="Times New Roman" w:hAnsi="HelveticaNowText Regular" w:cs="HelveticaNowText Regular"/>
          <w:b/>
          <w:bCs/>
          <w:snapToGrid w:val="0"/>
          <w:kern w:val="0"/>
          <w:sz w:val="22"/>
          <w:szCs w:val="20"/>
          <w:lang w:val="es-ES" w:eastAsia="es-ES"/>
          <w14:ligatures w14:val="none"/>
        </w:rPr>
      </w:pPr>
    </w:p>
    <w:p w14:paraId="03D7F879" w14:textId="4382351E" w:rsidR="00F949DB" w:rsidRPr="00C95CF8" w:rsidRDefault="00C95CF8" w:rsidP="00785387">
      <w:pPr>
        <w:pStyle w:val="Prrafodelista"/>
        <w:numPr>
          <w:ilvl w:val="0"/>
          <w:numId w:val="24"/>
        </w:numPr>
        <w:spacing w:line="276" w:lineRule="auto"/>
        <w:jc w:val="both"/>
        <w:rPr>
          <w:rFonts w:ascii="HelveticaNowText Regular" w:eastAsia="Times New Roman" w:hAnsi="HelveticaNowText Regular" w:cs="HelveticaNowText Regular"/>
          <w:b/>
          <w:bCs/>
          <w:snapToGrid w:val="0"/>
          <w:kern w:val="0"/>
          <w:sz w:val="22"/>
          <w:szCs w:val="20"/>
          <w:lang w:val="es-ES" w:eastAsia="es-ES"/>
          <w14:ligatures w14:val="none"/>
        </w:rPr>
      </w:pPr>
      <w:r w:rsidRPr="00C95CF8">
        <w:rPr>
          <w:rFonts w:ascii="HelveticaNowText Regular" w:hAnsi="HelveticaNowText Regular" w:cs="HelveticaNowText Regular"/>
          <w:bCs/>
          <w:sz w:val="22"/>
          <w:szCs w:val="22"/>
          <w:lang w:val="es-ES"/>
        </w:rPr>
        <w:t>D</w:t>
      </w:r>
      <w:r w:rsidR="000C193D" w:rsidRPr="00C95CF8">
        <w:rPr>
          <w:rFonts w:ascii="HelveticaNowText Regular" w:hAnsi="HelveticaNowText Regular" w:cs="HelveticaNowText Regular"/>
          <w:bCs/>
          <w:sz w:val="22"/>
          <w:szCs w:val="22"/>
          <w:lang w:val="es-ES"/>
        </w:rPr>
        <w:t>esigna</w:t>
      </w:r>
      <w:r w:rsidR="000C193D" w:rsidRPr="00C95CF8">
        <w:rPr>
          <w:rFonts w:ascii="HelveticaNowText Regular" w:hAnsi="HelveticaNowText Regular" w:cs="HelveticaNowText Regular"/>
          <w:bCs/>
          <w:sz w:val="22"/>
          <w:szCs w:val="22"/>
          <w:lang w:val="es-ES"/>
        </w:rPr>
        <w:t>ción</w:t>
      </w:r>
      <w:r w:rsidR="000C193D" w:rsidRPr="00C95CF8">
        <w:rPr>
          <w:rFonts w:ascii="HelveticaNowText Regular" w:hAnsi="HelveticaNowText Regular" w:cs="HelveticaNowText Regular"/>
          <w:bCs/>
          <w:sz w:val="22"/>
          <w:szCs w:val="22"/>
          <w:lang w:val="es-ES"/>
        </w:rPr>
        <w:t xml:space="preserve"> por la empresa adjudicataria</w:t>
      </w:r>
      <w:r w:rsidR="000C193D" w:rsidRPr="00C95CF8">
        <w:rPr>
          <w:rFonts w:ascii="HelveticaNowText Regular" w:hAnsi="HelveticaNowText Regular" w:cs="HelveticaNowText Regular"/>
          <w:bCs/>
          <w:sz w:val="22"/>
          <w:szCs w:val="22"/>
          <w:lang w:val="es-ES"/>
        </w:rPr>
        <w:t xml:space="preserve"> de</w:t>
      </w:r>
      <w:r w:rsidR="000C193D" w:rsidRPr="00C95CF8">
        <w:rPr>
          <w:rFonts w:ascii="HelveticaNowText Regular" w:hAnsi="HelveticaNowText Regular" w:cs="HelveticaNowText Regular"/>
          <w:bCs/>
          <w:sz w:val="22"/>
          <w:szCs w:val="22"/>
          <w:lang w:val="es-ES"/>
        </w:rPr>
        <w:t xml:space="preserve"> un responsable sanitario del contrato</w:t>
      </w:r>
      <w:r w:rsidR="000C193D" w:rsidRPr="00C95CF8">
        <w:rPr>
          <w:rFonts w:ascii="HelveticaNowText Regular" w:hAnsi="HelveticaNowText Regular" w:cs="HelveticaNowText Regular"/>
          <w:bCs/>
          <w:sz w:val="22"/>
          <w:szCs w:val="22"/>
          <w:lang w:val="es-ES"/>
        </w:rPr>
        <w:t xml:space="preserve"> </w:t>
      </w:r>
    </w:p>
    <w:p w14:paraId="074530C0" w14:textId="77777777" w:rsidR="00F949DB" w:rsidRPr="000C193D" w:rsidRDefault="00F949DB" w:rsidP="00785387">
      <w:pPr>
        <w:spacing w:line="276" w:lineRule="auto"/>
        <w:jc w:val="both"/>
        <w:rPr>
          <w:rFonts w:ascii="HelveticaNowText Regular" w:eastAsia="Times New Roman" w:hAnsi="HelveticaNowText Regular" w:cs="HelveticaNowText Regular"/>
          <w:b/>
          <w:snapToGrid w:val="0"/>
          <w:kern w:val="28"/>
          <w:sz w:val="22"/>
          <w:szCs w:val="22"/>
          <w:lang w:val="es-ES_tradnl" w:eastAsia="es-ES"/>
          <w14:ligatures w14:val="none"/>
        </w:rPr>
      </w:pPr>
    </w:p>
    <w:p w14:paraId="046BED33" w14:textId="77777777" w:rsidR="00CD1B9B" w:rsidRPr="000C193D" w:rsidRDefault="00D115FB" w:rsidP="00785387">
      <w:pPr>
        <w:spacing w:line="276" w:lineRule="auto"/>
        <w:rPr>
          <w:rFonts w:ascii="HelveticaNowText Regular" w:eastAsia="Times New Roman" w:hAnsi="HelveticaNowText Regular" w:cs="HelveticaNowText Regular"/>
          <w:b/>
          <w:bCs/>
          <w:snapToGrid w:val="0"/>
          <w:color w:val="196B24" w:themeColor="accent3"/>
          <w:kern w:val="0"/>
          <w:sz w:val="22"/>
          <w:szCs w:val="20"/>
          <w:lang w:val="es-ES" w:eastAsia="es-ES"/>
          <w14:ligatures w14:val="none"/>
        </w:rPr>
      </w:pPr>
      <w:r w:rsidRPr="000C193D">
        <w:rPr>
          <w:rFonts w:ascii="HelveticaNowText Regular" w:eastAsia="Times New Roman" w:hAnsi="HelveticaNowText Regular" w:cs="HelveticaNowText Regular"/>
          <w:b/>
          <w:bCs/>
          <w:snapToGrid w:val="0"/>
          <w:color w:val="196B24" w:themeColor="accent3"/>
          <w:kern w:val="0"/>
          <w:sz w:val="22"/>
          <w:szCs w:val="20"/>
          <w:lang w:val="es-ES" w:eastAsia="es-ES"/>
          <w14:ligatures w14:val="none"/>
        </w:rPr>
        <w:t>2.- COMPROMISO DE ADSCRIPCIÓN DE MEDIOS MATERIALES:</w:t>
      </w:r>
    </w:p>
    <w:p w14:paraId="247FB743" w14:textId="77777777" w:rsidR="000C193D" w:rsidRPr="000C193D" w:rsidRDefault="000C193D" w:rsidP="00785387">
      <w:pPr>
        <w:spacing w:line="276" w:lineRule="auto"/>
        <w:rPr>
          <w:rFonts w:ascii="HelveticaNowText Regular" w:eastAsia="Times New Roman" w:hAnsi="HelveticaNowText Regular" w:cs="HelveticaNowText Regular"/>
          <w:b/>
          <w:bCs/>
          <w:snapToGrid w:val="0"/>
          <w:kern w:val="0"/>
          <w:sz w:val="22"/>
          <w:szCs w:val="20"/>
          <w:lang w:val="es-ES" w:eastAsia="es-ES"/>
          <w14:ligatures w14:val="none"/>
        </w:rPr>
      </w:pPr>
    </w:p>
    <w:p w14:paraId="19B346EF" w14:textId="77777777" w:rsidR="000C193D" w:rsidRPr="000C193D" w:rsidRDefault="000C193D" w:rsidP="00785387">
      <w:pPr>
        <w:spacing w:line="276" w:lineRule="auto"/>
        <w:rPr>
          <w:rFonts w:ascii="HelveticaNowText Regular" w:eastAsia="Times New Roman" w:hAnsi="HelveticaNowText Regular" w:cs="HelveticaNowText Regular"/>
          <w:b/>
          <w:bCs/>
          <w:snapToGrid w:val="0"/>
          <w:kern w:val="0"/>
          <w:sz w:val="22"/>
          <w:szCs w:val="20"/>
          <w:lang w:val="es-ES" w:eastAsia="es-ES"/>
          <w14:ligatures w14:val="none"/>
        </w:rPr>
      </w:pPr>
      <w:r w:rsidRPr="000C193D">
        <w:rPr>
          <w:rFonts w:ascii="Arial" w:eastAsia="Times New Roman" w:hAnsi="Arial" w:cs="Arial"/>
          <w:b/>
          <w:bCs/>
          <w:snapToGrid w:val="0"/>
          <w:kern w:val="0"/>
          <w:sz w:val="22"/>
          <w:szCs w:val="20"/>
          <w:lang w:val="es-ES" w:eastAsia="es-ES"/>
          <w14:ligatures w14:val="none"/>
        </w:rPr>
        <w:t>▪</w:t>
      </w:r>
      <w:r w:rsidRPr="000C193D">
        <w:rPr>
          <w:rFonts w:ascii="HelveticaNowText Regular" w:eastAsia="Times New Roman" w:hAnsi="HelveticaNowText Regular" w:cs="HelveticaNowText Regular"/>
          <w:b/>
          <w:bCs/>
          <w:snapToGrid w:val="0"/>
          <w:kern w:val="0"/>
          <w:sz w:val="22"/>
          <w:szCs w:val="20"/>
          <w:lang w:val="es-ES" w:eastAsia="es-ES"/>
          <w14:ligatures w14:val="none"/>
        </w:rPr>
        <w:t xml:space="preserve"> Una zona de recepción/admisión y sala de espera.</w:t>
      </w:r>
    </w:p>
    <w:p w14:paraId="0DB4F3CD" w14:textId="77777777" w:rsidR="000C193D" w:rsidRPr="000C193D" w:rsidRDefault="000C193D" w:rsidP="00785387">
      <w:pPr>
        <w:spacing w:line="276" w:lineRule="auto"/>
        <w:rPr>
          <w:rFonts w:ascii="HelveticaNowText Regular" w:eastAsia="Times New Roman" w:hAnsi="HelveticaNowText Regular" w:cs="HelveticaNowText Regular"/>
          <w:b/>
          <w:bCs/>
          <w:snapToGrid w:val="0"/>
          <w:kern w:val="0"/>
          <w:sz w:val="22"/>
          <w:szCs w:val="20"/>
          <w:lang w:val="es-ES" w:eastAsia="es-ES"/>
          <w14:ligatures w14:val="none"/>
        </w:rPr>
      </w:pPr>
    </w:p>
    <w:p w14:paraId="71F9C30E" w14:textId="77777777" w:rsidR="000C193D" w:rsidRPr="000C193D" w:rsidRDefault="000C193D" w:rsidP="00785387">
      <w:pPr>
        <w:spacing w:line="276" w:lineRule="auto"/>
        <w:rPr>
          <w:rFonts w:ascii="HelveticaNowText Regular" w:eastAsia="Times New Roman" w:hAnsi="HelveticaNowText Regular" w:cs="HelveticaNowText Regular"/>
          <w:b/>
          <w:bCs/>
          <w:snapToGrid w:val="0"/>
          <w:kern w:val="0"/>
          <w:sz w:val="22"/>
          <w:szCs w:val="20"/>
          <w:lang w:val="es-ES" w:eastAsia="es-ES"/>
          <w14:ligatures w14:val="none"/>
        </w:rPr>
      </w:pPr>
      <w:r w:rsidRPr="000C193D">
        <w:rPr>
          <w:rFonts w:ascii="Arial" w:eastAsia="Times New Roman" w:hAnsi="Arial" w:cs="Arial"/>
          <w:b/>
          <w:bCs/>
          <w:snapToGrid w:val="0"/>
          <w:kern w:val="0"/>
          <w:sz w:val="22"/>
          <w:szCs w:val="20"/>
          <w:lang w:val="es-ES" w:eastAsia="es-ES"/>
          <w14:ligatures w14:val="none"/>
        </w:rPr>
        <w:t>▪</w:t>
      </w:r>
      <w:r w:rsidRPr="000C193D">
        <w:rPr>
          <w:rFonts w:ascii="HelveticaNowText Regular" w:eastAsia="Times New Roman" w:hAnsi="HelveticaNowText Regular" w:cs="HelveticaNowText Regular"/>
          <w:b/>
          <w:bCs/>
          <w:snapToGrid w:val="0"/>
          <w:kern w:val="0"/>
          <w:sz w:val="22"/>
          <w:szCs w:val="20"/>
          <w:lang w:val="es-ES" w:eastAsia="es-ES"/>
          <w14:ligatures w14:val="none"/>
        </w:rPr>
        <w:t xml:space="preserve"> Área administrativa.</w:t>
      </w:r>
    </w:p>
    <w:p w14:paraId="15BCEA26" w14:textId="77777777" w:rsidR="000C193D" w:rsidRPr="000C193D" w:rsidRDefault="000C193D" w:rsidP="00785387">
      <w:pPr>
        <w:spacing w:line="276" w:lineRule="auto"/>
        <w:rPr>
          <w:rFonts w:ascii="HelveticaNowText Regular" w:eastAsia="Times New Roman" w:hAnsi="HelveticaNowText Regular" w:cs="HelveticaNowText Regular"/>
          <w:b/>
          <w:bCs/>
          <w:snapToGrid w:val="0"/>
          <w:kern w:val="0"/>
          <w:sz w:val="22"/>
          <w:szCs w:val="20"/>
          <w:lang w:val="es-ES" w:eastAsia="es-ES"/>
          <w14:ligatures w14:val="none"/>
        </w:rPr>
      </w:pPr>
    </w:p>
    <w:p w14:paraId="0B6F633D" w14:textId="77777777" w:rsidR="000C193D" w:rsidRPr="000C193D" w:rsidRDefault="000C193D" w:rsidP="00785387">
      <w:pPr>
        <w:spacing w:line="276" w:lineRule="auto"/>
        <w:rPr>
          <w:rFonts w:ascii="HelveticaNowText Regular" w:eastAsia="Times New Roman" w:hAnsi="HelveticaNowText Regular" w:cs="HelveticaNowText Regular"/>
          <w:b/>
          <w:bCs/>
          <w:snapToGrid w:val="0"/>
          <w:kern w:val="0"/>
          <w:sz w:val="22"/>
          <w:szCs w:val="20"/>
          <w:lang w:val="es-ES" w:eastAsia="es-ES"/>
          <w14:ligatures w14:val="none"/>
        </w:rPr>
      </w:pPr>
      <w:r w:rsidRPr="000C193D">
        <w:rPr>
          <w:rFonts w:ascii="Arial" w:eastAsia="Times New Roman" w:hAnsi="Arial" w:cs="Arial"/>
          <w:b/>
          <w:bCs/>
          <w:snapToGrid w:val="0"/>
          <w:kern w:val="0"/>
          <w:sz w:val="22"/>
          <w:szCs w:val="20"/>
          <w:lang w:val="es-ES" w:eastAsia="es-ES"/>
          <w14:ligatures w14:val="none"/>
        </w:rPr>
        <w:t>▪</w:t>
      </w:r>
      <w:r w:rsidRPr="000C193D">
        <w:rPr>
          <w:rFonts w:ascii="HelveticaNowText Regular" w:eastAsia="Times New Roman" w:hAnsi="HelveticaNowText Regular" w:cs="HelveticaNowText Regular"/>
          <w:b/>
          <w:bCs/>
          <w:snapToGrid w:val="0"/>
          <w:kern w:val="0"/>
          <w:sz w:val="22"/>
          <w:szCs w:val="20"/>
          <w:lang w:val="es-ES" w:eastAsia="es-ES"/>
          <w14:ligatures w14:val="none"/>
        </w:rPr>
        <w:t xml:space="preserve"> Servicio de Urgencias 24 horas: </w:t>
      </w:r>
    </w:p>
    <w:p w14:paraId="4B3ECDD0" w14:textId="77777777" w:rsidR="000C193D" w:rsidRPr="000C193D" w:rsidRDefault="000C193D" w:rsidP="00785387">
      <w:pPr>
        <w:spacing w:line="276" w:lineRule="auto"/>
        <w:rPr>
          <w:rFonts w:ascii="HelveticaNowText Regular" w:eastAsia="Times New Roman" w:hAnsi="HelveticaNowText Regular" w:cs="HelveticaNowText Regular"/>
          <w:b/>
          <w:bCs/>
          <w:snapToGrid w:val="0"/>
          <w:kern w:val="0"/>
          <w:sz w:val="22"/>
          <w:szCs w:val="20"/>
          <w:lang w:val="es-ES" w:eastAsia="es-ES"/>
          <w14:ligatures w14:val="none"/>
        </w:rPr>
      </w:pPr>
    </w:p>
    <w:p w14:paraId="436A764F" w14:textId="77777777" w:rsidR="000C193D" w:rsidRPr="000C193D" w:rsidRDefault="000C193D" w:rsidP="00785387">
      <w:pPr>
        <w:spacing w:line="276" w:lineRule="auto"/>
        <w:rPr>
          <w:rFonts w:ascii="HelveticaNowText Regular" w:eastAsia="Times New Roman" w:hAnsi="HelveticaNowText Regular" w:cs="HelveticaNowText Regular"/>
          <w:b/>
          <w:bCs/>
          <w:snapToGrid w:val="0"/>
          <w:kern w:val="0"/>
          <w:sz w:val="22"/>
          <w:szCs w:val="20"/>
          <w:lang w:val="es-ES" w:eastAsia="es-ES"/>
          <w14:ligatures w14:val="none"/>
        </w:rPr>
      </w:pPr>
      <w:r w:rsidRPr="000C193D">
        <w:rPr>
          <w:rFonts w:ascii="HelveticaNowText Regular" w:eastAsia="Times New Roman" w:hAnsi="HelveticaNowText Regular" w:cs="HelveticaNowText Regular"/>
          <w:b/>
          <w:bCs/>
          <w:snapToGrid w:val="0"/>
          <w:kern w:val="0"/>
          <w:sz w:val="22"/>
          <w:szCs w:val="20"/>
          <w:lang w:val="es-ES" w:eastAsia="es-ES"/>
          <w14:ligatures w14:val="none"/>
        </w:rPr>
        <w:t>• Zona de recepción y sala de espera.</w:t>
      </w:r>
    </w:p>
    <w:p w14:paraId="6649950E" w14:textId="77777777" w:rsidR="000C193D" w:rsidRPr="000C193D" w:rsidRDefault="000C193D" w:rsidP="00785387">
      <w:pPr>
        <w:spacing w:line="276" w:lineRule="auto"/>
        <w:rPr>
          <w:rFonts w:ascii="HelveticaNowText Regular" w:eastAsia="Times New Roman" w:hAnsi="HelveticaNowText Regular" w:cs="HelveticaNowText Regular"/>
          <w:b/>
          <w:bCs/>
          <w:snapToGrid w:val="0"/>
          <w:kern w:val="0"/>
          <w:sz w:val="22"/>
          <w:szCs w:val="20"/>
          <w:lang w:val="es-ES" w:eastAsia="es-ES"/>
          <w14:ligatures w14:val="none"/>
        </w:rPr>
      </w:pPr>
      <w:r w:rsidRPr="000C193D">
        <w:rPr>
          <w:rFonts w:ascii="HelveticaNowText Regular" w:eastAsia="Times New Roman" w:hAnsi="HelveticaNowText Regular" w:cs="HelveticaNowText Regular"/>
          <w:b/>
          <w:bCs/>
          <w:snapToGrid w:val="0"/>
          <w:kern w:val="0"/>
          <w:sz w:val="22"/>
          <w:szCs w:val="20"/>
          <w:lang w:val="es-ES" w:eastAsia="es-ES"/>
          <w14:ligatures w14:val="none"/>
        </w:rPr>
        <w:t>• 1 Box de urgencias con equipo de reanimación y monitorización.</w:t>
      </w:r>
    </w:p>
    <w:p w14:paraId="2FE82A8E" w14:textId="77777777" w:rsidR="000C193D" w:rsidRPr="000C193D" w:rsidRDefault="000C193D" w:rsidP="00785387">
      <w:pPr>
        <w:spacing w:line="276" w:lineRule="auto"/>
        <w:rPr>
          <w:rFonts w:ascii="HelveticaNowText Regular" w:eastAsia="Times New Roman" w:hAnsi="HelveticaNowText Regular" w:cs="HelveticaNowText Regular"/>
          <w:b/>
          <w:bCs/>
          <w:snapToGrid w:val="0"/>
          <w:kern w:val="0"/>
          <w:sz w:val="22"/>
          <w:szCs w:val="20"/>
          <w:lang w:val="es-ES" w:eastAsia="es-ES"/>
          <w14:ligatures w14:val="none"/>
        </w:rPr>
      </w:pPr>
      <w:r w:rsidRPr="000C193D">
        <w:rPr>
          <w:rFonts w:ascii="HelveticaNowText Regular" w:eastAsia="Times New Roman" w:hAnsi="HelveticaNowText Regular" w:cs="HelveticaNowText Regular"/>
          <w:b/>
          <w:bCs/>
          <w:snapToGrid w:val="0"/>
          <w:kern w:val="0"/>
          <w:sz w:val="22"/>
          <w:szCs w:val="20"/>
          <w:lang w:val="es-ES" w:eastAsia="es-ES"/>
          <w14:ligatures w14:val="none"/>
        </w:rPr>
        <w:t>• Sala de curas.</w:t>
      </w:r>
    </w:p>
    <w:p w14:paraId="78B555B6" w14:textId="77777777" w:rsidR="000C193D" w:rsidRPr="000C193D" w:rsidRDefault="000C193D" w:rsidP="00785387">
      <w:pPr>
        <w:spacing w:line="276" w:lineRule="auto"/>
        <w:rPr>
          <w:rFonts w:ascii="HelveticaNowText Regular" w:eastAsia="Times New Roman" w:hAnsi="HelveticaNowText Regular" w:cs="HelveticaNowText Regular"/>
          <w:b/>
          <w:bCs/>
          <w:snapToGrid w:val="0"/>
          <w:kern w:val="0"/>
          <w:sz w:val="22"/>
          <w:szCs w:val="20"/>
          <w:lang w:val="es-ES" w:eastAsia="es-ES"/>
          <w14:ligatures w14:val="none"/>
        </w:rPr>
      </w:pPr>
      <w:r w:rsidRPr="000C193D">
        <w:rPr>
          <w:rFonts w:ascii="HelveticaNowText Regular" w:eastAsia="Times New Roman" w:hAnsi="HelveticaNowText Regular" w:cs="HelveticaNowText Regular"/>
          <w:b/>
          <w:bCs/>
          <w:snapToGrid w:val="0"/>
          <w:kern w:val="0"/>
          <w:sz w:val="22"/>
          <w:szCs w:val="20"/>
          <w:lang w:val="es-ES" w:eastAsia="es-ES"/>
          <w14:ligatures w14:val="none"/>
        </w:rPr>
        <w:t>• Sala de yesos.</w:t>
      </w:r>
    </w:p>
    <w:p w14:paraId="5FA615EF" w14:textId="77777777" w:rsidR="000C193D" w:rsidRPr="000C193D" w:rsidRDefault="000C193D" w:rsidP="00785387">
      <w:pPr>
        <w:spacing w:line="276" w:lineRule="auto"/>
        <w:rPr>
          <w:rFonts w:ascii="HelveticaNowText Regular" w:eastAsia="Times New Roman" w:hAnsi="HelveticaNowText Regular" w:cs="HelveticaNowText Regular"/>
          <w:b/>
          <w:bCs/>
          <w:snapToGrid w:val="0"/>
          <w:kern w:val="0"/>
          <w:sz w:val="22"/>
          <w:szCs w:val="20"/>
          <w:lang w:val="es-ES" w:eastAsia="es-ES"/>
          <w14:ligatures w14:val="none"/>
        </w:rPr>
      </w:pPr>
    </w:p>
    <w:p w14:paraId="01A4648B" w14:textId="77777777" w:rsidR="000C193D" w:rsidRPr="00C95CF8" w:rsidRDefault="000C193D" w:rsidP="00785387">
      <w:pPr>
        <w:spacing w:line="276"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0C193D">
        <w:rPr>
          <w:rFonts w:ascii="Arial" w:eastAsia="Times New Roman" w:hAnsi="Arial" w:cs="Arial"/>
          <w:b/>
          <w:bCs/>
          <w:snapToGrid w:val="0"/>
          <w:kern w:val="0"/>
          <w:sz w:val="22"/>
          <w:szCs w:val="20"/>
          <w:lang w:val="es-ES" w:eastAsia="es-ES"/>
          <w14:ligatures w14:val="none"/>
        </w:rPr>
        <w:t>▪</w:t>
      </w:r>
      <w:r w:rsidRPr="000C193D">
        <w:rPr>
          <w:rFonts w:ascii="HelveticaNowText Regular" w:eastAsia="Times New Roman" w:hAnsi="HelveticaNowText Regular" w:cs="HelveticaNowText Regular"/>
          <w:b/>
          <w:bCs/>
          <w:snapToGrid w:val="0"/>
          <w:kern w:val="0"/>
          <w:sz w:val="22"/>
          <w:szCs w:val="20"/>
          <w:lang w:val="es-ES" w:eastAsia="es-ES"/>
          <w14:ligatures w14:val="none"/>
        </w:rPr>
        <w:t xml:space="preserve"> Ingresos y estancias hospitalarias: </w:t>
      </w:r>
      <w:r w:rsidRPr="00C95CF8">
        <w:rPr>
          <w:rFonts w:ascii="HelveticaNowText Regular" w:eastAsia="Times New Roman" w:hAnsi="HelveticaNowText Regular" w:cs="HelveticaNowText Regular"/>
          <w:snapToGrid w:val="0"/>
          <w:kern w:val="0"/>
          <w:sz w:val="22"/>
          <w:szCs w:val="20"/>
          <w:lang w:val="es-ES" w:eastAsia="es-ES"/>
          <w14:ligatures w14:val="none"/>
        </w:rPr>
        <w:t>deberá disponer de un área propia de hospitalización con habitaciones individuales equipadas con cama para acompañante ubicada en el mismo centro para el internamiento de los pacientes, garantizando las prestaciones propias de dicho servicio.</w:t>
      </w:r>
    </w:p>
    <w:p w14:paraId="1AB1DF7F" w14:textId="77777777" w:rsidR="000C193D" w:rsidRPr="00C95CF8" w:rsidRDefault="000C193D" w:rsidP="00785387">
      <w:pPr>
        <w:spacing w:line="276" w:lineRule="auto"/>
        <w:rPr>
          <w:rFonts w:ascii="HelveticaNowText Regular" w:eastAsia="Times New Roman" w:hAnsi="HelveticaNowText Regular" w:cs="HelveticaNowText Regular"/>
          <w:snapToGrid w:val="0"/>
          <w:kern w:val="0"/>
          <w:sz w:val="22"/>
          <w:szCs w:val="20"/>
          <w:lang w:val="es-ES" w:eastAsia="es-ES"/>
          <w14:ligatures w14:val="none"/>
        </w:rPr>
      </w:pPr>
    </w:p>
    <w:p w14:paraId="34D7CB0D" w14:textId="77777777" w:rsidR="000C193D" w:rsidRPr="00C95CF8" w:rsidRDefault="000C193D" w:rsidP="00785387">
      <w:pPr>
        <w:spacing w:line="276" w:lineRule="auto"/>
        <w:rPr>
          <w:rFonts w:ascii="HelveticaNowText Regular" w:eastAsia="Times New Roman" w:hAnsi="HelveticaNowText Regular" w:cs="HelveticaNowText Regular"/>
          <w:snapToGrid w:val="0"/>
          <w:kern w:val="0"/>
          <w:sz w:val="22"/>
          <w:szCs w:val="20"/>
          <w:lang w:val="es-ES" w:eastAsia="es-ES"/>
          <w14:ligatures w14:val="none"/>
        </w:rPr>
      </w:pPr>
      <w:r w:rsidRPr="000C193D">
        <w:rPr>
          <w:rFonts w:ascii="Arial" w:eastAsia="Times New Roman" w:hAnsi="Arial" w:cs="Arial"/>
          <w:b/>
          <w:bCs/>
          <w:snapToGrid w:val="0"/>
          <w:kern w:val="0"/>
          <w:sz w:val="22"/>
          <w:szCs w:val="20"/>
          <w:lang w:val="es-ES" w:eastAsia="es-ES"/>
          <w14:ligatures w14:val="none"/>
        </w:rPr>
        <w:t>▪</w:t>
      </w:r>
      <w:r w:rsidRPr="000C193D">
        <w:rPr>
          <w:rFonts w:ascii="HelveticaNowText Regular" w:eastAsia="Times New Roman" w:hAnsi="HelveticaNowText Regular" w:cs="HelveticaNowText Regular"/>
          <w:b/>
          <w:bCs/>
          <w:snapToGrid w:val="0"/>
          <w:kern w:val="0"/>
          <w:sz w:val="22"/>
          <w:szCs w:val="20"/>
          <w:lang w:val="es-ES" w:eastAsia="es-ES"/>
          <w14:ligatures w14:val="none"/>
        </w:rPr>
        <w:t xml:space="preserve"> Intervenciones quirúrgicas: </w:t>
      </w:r>
      <w:r w:rsidRPr="00C95CF8">
        <w:rPr>
          <w:rFonts w:ascii="HelveticaNowText Regular" w:eastAsia="Times New Roman" w:hAnsi="HelveticaNowText Regular" w:cs="HelveticaNowText Regular"/>
          <w:snapToGrid w:val="0"/>
          <w:kern w:val="0"/>
          <w:sz w:val="22"/>
          <w:szCs w:val="20"/>
          <w:lang w:val="es-ES" w:eastAsia="es-ES"/>
          <w14:ligatures w14:val="none"/>
        </w:rPr>
        <w:t>El centro deberá contar con instalaciones destinadas a la actividad quirúrgica mayor y ambulatoria con el equipamiento adecuado para la misma y como mínimo las siguientes:</w:t>
      </w:r>
    </w:p>
    <w:p w14:paraId="66780524" w14:textId="13C97D97" w:rsidR="000C193D" w:rsidRPr="004E77D5" w:rsidRDefault="000C193D" w:rsidP="00785387">
      <w:pPr>
        <w:pStyle w:val="Prrafodelista"/>
        <w:numPr>
          <w:ilvl w:val="1"/>
          <w:numId w:val="24"/>
        </w:numPr>
        <w:spacing w:line="276" w:lineRule="auto"/>
        <w:rPr>
          <w:rFonts w:ascii="HelveticaNowText Regular" w:eastAsia="Times New Roman" w:hAnsi="HelveticaNowText Regular" w:cs="HelveticaNowText Regular"/>
          <w:snapToGrid w:val="0"/>
          <w:kern w:val="0"/>
          <w:sz w:val="22"/>
          <w:szCs w:val="20"/>
          <w:lang w:val="es-ES" w:eastAsia="es-ES"/>
          <w14:ligatures w14:val="none"/>
        </w:rPr>
      </w:pPr>
      <w:r w:rsidRPr="004E77D5">
        <w:rPr>
          <w:rFonts w:ascii="HelveticaNowText Regular" w:eastAsia="Times New Roman" w:hAnsi="HelveticaNowText Regular" w:cs="HelveticaNowText Regular"/>
          <w:snapToGrid w:val="0"/>
          <w:kern w:val="0"/>
          <w:sz w:val="22"/>
          <w:szCs w:val="20"/>
          <w:lang w:val="es-ES" w:eastAsia="es-ES"/>
          <w14:ligatures w14:val="none"/>
        </w:rPr>
        <w:t>quirófano con box para los cuidados preoperatorios del paciente tanto para las intervenciones con hospitalización como sin hospitalización.</w:t>
      </w:r>
    </w:p>
    <w:p w14:paraId="46305187" w14:textId="77777777" w:rsidR="004E77D5" w:rsidRPr="004E77D5" w:rsidRDefault="004E77D5" w:rsidP="00785387">
      <w:pPr>
        <w:pStyle w:val="Prrafodelista"/>
        <w:spacing w:line="276" w:lineRule="auto"/>
        <w:ind w:left="1080"/>
        <w:rPr>
          <w:rFonts w:ascii="HelveticaNowText Regular" w:eastAsia="Times New Roman" w:hAnsi="HelveticaNowText Regular" w:cs="HelveticaNowText Regular"/>
          <w:snapToGrid w:val="0"/>
          <w:kern w:val="0"/>
          <w:sz w:val="22"/>
          <w:szCs w:val="20"/>
          <w:lang w:val="es-ES" w:eastAsia="es-ES"/>
          <w14:ligatures w14:val="none"/>
        </w:rPr>
      </w:pPr>
    </w:p>
    <w:p w14:paraId="256A1C95" w14:textId="17F8E7E3" w:rsidR="000C193D" w:rsidRPr="004E77D5" w:rsidRDefault="000C193D" w:rsidP="00785387">
      <w:pPr>
        <w:pStyle w:val="Prrafodelista"/>
        <w:numPr>
          <w:ilvl w:val="1"/>
          <w:numId w:val="24"/>
        </w:numPr>
        <w:spacing w:line="276" w:lineRule="auto"/>
        <w:rPr>
          <w:rFonts w:ascii="HelveticaNowText Regular" w:eastAsia="Times New Roman" w:hAnsi="HelveticaNowText Regular" w:cs="HelveticaNowText Regular"/>
          <w:snapToGrid w:val="0"/>
          <w:kern w:val="0"/>
          <w:sz w:val="22"/>
          <w:szCs w:val="20"/>
          <w:lang w:val="es-ES" w:eastAsia="es-ES"/>
          <w14:ligatures w14:val="none"/>
        </w:rPr>
      </w:pPr>
      <w:r w:rsidRPr="004E77D5">
        <w:rPr>
          <w:rFonts w:ascii="HelveticaNowText Regular" w:eastAsia="Times New Roman" w:hAnsi="HelveticaNowText Regular" w:cs="HelveticaNowText Regular"/>
          <w:snapToGrid w:val="0"/>
          <w:kern w:val="0"/>
          <w:sz w:val="22"/>
          <w:szCs w:val="20"/>
          <w:lang w:val="es-ES" w:eastAsia="es-ES"/>
          <w14:ligatures w14:val="none"/>
        </w:rPr>
        <w:t>Quirófanos.</w:t>
      </w:r>
    </w:p>
    <w:p w14:paraId="08466A95" w14:textId="77777777" w:rsidR="004E77D5" w:rsidRPr="004E77D5" w:rsidRDefault="004E77D5" w:rsidP="00785387">
      <w:pPr>
        <w:pStyle w:val="Prrafodelista"/>
        <w:spacing w:line="276" w:lineRule="auto"/>
        <w:rPr>
          <w:rFonts w:ascii="HelveticaNowText Regular" w:eastAsia="Times New Roman" w:hAnsi="HelveticaNowText Regular" w:cs="HelveticaNowText Regular"/>
          <w:snapToGrid w:val="0"/>
          <w:kern w:val="0"/>
          <w:sz w:val="22"/>
          <w:szCs w:val="20"/>
          <w:lang w:val="es-ES" w:eastAsia="es-ES"/>
          <w14:ligatures w14:val="none"/>
        </w:rPr>
      </w:pPr>
    </w:p>
    <w:p w14:paraId="72D7462F" w14:textId="42E4B3F3" w:rsidR="000C193D" w:rsidRPr="004E77D5" w:rsidRDefault="000C193D" w:rsidP="00785387">
      <w:pPr>
        <w:pStyle w:val="Prrafodelista"/>
        <w:numPr>
          <w:ilvl w:val="1"/>
          <w:numId w:val="24"/>
        </w:numPr>
        <w:spacing w:line="276" w:lineRule="auto"/>
        <w:rPr>
          <w:rFonts w:ascii="HelveticaNowText Regular" w:eastAsia="Times New Roman" w:hAnsi="HelveticaNowText Regular" w:cs="HelveticaNowText Regular"/>
          <w:snapToGrid w:val="0"/>
          <w:kern w:val="0"/>
          <w:sz w:val="22"/>
          <w:szCs w:val="20"/>
          <w:lang w:val="es-ES" w:eastAsia="es-ES"/>
          <w14:ligatures w14:val="none"/>
        </w:rPr>
      </w:pPr>
      <w:r w:rsidRPr="004E77D5">
        <w:rPr>
          <w:rFonts w:ascii="HelveticaNowText Regular" w:eastAsia="Times New Roman" w:hAnsi="HelveticaNowText Regular" w:cs="HelveticaNowText Regular"/>
          <w:snapToGrid w:val="0"/>
          <w:kern w:val="0"/>
          <w:sz w:val="22"/>
          <w:szCs w:val="20"/>
          <w:lang w:val="es-ES" w:eastAsia="es-ES"/>
          <w14:ligatures w14:val="none"/>
        </w:rPr>
        <w:t>Sala de reanimación.</w:t>
      </w:r>
    </w:p>
    <w:p w14:paraId="47AC72E8" w14:textId="77777777" w:rsidR="000C193D" w:rsidRPr="000C193D" w:rsidRDefault="000C193D" w:rsidP="00785387">
      <w:pPr>
        <w:spacing w:line="276" w:lineRule="auto"/>
        <w:rPr>
          <w:rFonts w:ascii="HelveticaNowText Regular" w:eastAsia="Times New Roman" w:hAnsi="HelveticaNowText Regular" w:cs="HelveticaNowText Regular"/>
          <w:b/>
          <w:bCs/>
          <w:snapToGrid w:val="0"/>
          <w:kern w:val="0"/>
          <w:sz w:val="22"/>
          <w:szCs w:val="20"/>
          <w:lang w:val="es-ES" w:eastAsia="es-ES"/>
          <w14:ligatures w14:val="none"/>
        </w:rPr>
      </w:pPr>
    </w:p>
    <w:p w14:paraId="3DC1159C" w14:textId="77777777" w:rsidR="000C193D" w:rsidRPr="004E77D5" w:rsidRDefault="000C193D" w:rsidP="00785387">
      <w:pPr>
        <w:spacing w:line="276"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0C193D">
        <w:rPr>
          <w:rFonts w:ascii="Arial" w:eastAsia="Times New Roman" w:hAnsi="Arial" w:cs="Arial"/>
          <w:b/>
          <w:bCs/>
          <w:snapToGrid w:val="0"/>
          <w:kern w:val="0"/>
          <w:sz w:val="22"/>
          <w:szCs w:val="20"/>
          <w:lang w:val="es-ES" w:eastAsia="es-ES"/>
          <w14:ligatures w14:val="none"/>
        </w:rPr>
        <w:t>▪</w:t>
      </w:r>
      <w:r w:rsidRPr="000C193D">
        <w:rPr>
          <w:rFonts w:ascii="HelveticaNowText Regular" w:eastAsia="Times New Roman" w:hAnsi="HelveticaNowText Regular" w:cs="HelveticaNowText Regular"/>
          <w:b/>
          <w:bCs/>
          <w:snapToGrid w:val="0"/>
          <w:kern w:val="0"/>
          <w:sz w:val="22"/>
          <w:szCs w:val="20"/>
          <w:lang w:val="es-ES" w:eastAsia="es-ES"/>
          <w14:ligatures w14:val="none"/>
        </w:rPr>
        <w:t xml:space="preserve"> Consultas Externas (Especialistas): </w:t>
      </w:r>
      <w:r w:rsidRPr="004E77D5">
        <w:rPr>
          <w:rFonts w:ascii="HelveticaNowText Regular" w:eastAsia="Times New Roman" w:hAnsi="HelveticaNowText Regular" w:cs="HelveticaNowText Regular"/>
          <w:snapToGrid w:val="0"/>
          <w:kern w:val="0"/>
          <w:sz w:val="22"/>
          <w:szCs w:val="20"/>
          <w:lang w:val="es-ES" w:eastAsia="es-ES"/>
          <w14:ligatures w14:val="none"/>
        </w:rPr>
        <w:t>Dispondrá de consultas para la atención individual de los pacientes, con espacio cerrado con dos ambientes, uno para la realización de la entrevista y otro para la realización del examen físico, de tal manera que se respete la privacidad del paciente. Todas las consultas deberán disponer del equipamiento y material adecuado para las distintas especialidades.</w:t>
      </w:r>
    </w:p>
    <w:p w14:paraId="3366C7A8" w14:textId="77777777" w:rsidR="000C193D" w:rsidRPr="004E77D5" w:rsidRDefault="000C193D" w:rsidP="00785387">
      <w:pPr>
        <w:spacing w:line="276" w:lineRule="auto"/>
        <w:jc w:val="both"/>
        <w:rPr>
          <w:rFonts w:ascii="HelveticaNowText Regular" w:eastAsia="Times New Roman" w:hAnsi="HelveticaNowText Regular" w:cs="HelveticaNowText Regular"/>
          <w:snapToGrid w:val="0"/>
          <w:kern w:val="0"/>
          <w:sz w:val="22"/>
          <w:szCs w:val="20"/>
          <w:lang w:val="es-ES" w:eastAsia="es-ES"/>
          <w14:ligatures w14:val="none"/>
        </w:rPr>
      </w:pPr>
    </w:p>
    <w:p w14:paraId="09064489" w14:textId="77777777" w:rsidR="000C193D" w:rsidRPr="000C193D" w:rsidRDefault="000C193D" w:rsidP="00785387">
      <w:pPr>
        <w:spacing w:line="276" w:lineRule="auto"/>
        <w:jc w:val="both"/>
        <w:rPr>
          <w:rFonts w:ascii="HelveticaNowText Regular" w:eastAsia="Times New Roman" w:hAnsi="HelveticaNowText Regular" w:cs="HelveticaNowText Regular"/>
          <w:b/>
          <w:bCs/>
          <w:snapToGrid w:val="0"/>
          <w:kern w:val="0"/>
          <w:sz w:val="22"/>
          <w:szCs w:val="20"/>
          <w:lang w:val="es-ES" w:eastAsia="es-ES"/>
          <w14:ligatures w14:val="none"/>
        </w:rPr>
      </w:pPr>
      <w:r w:rsidRPr="000C193D">
        <w:rPr>
          <w:rFonts w:ascii="Arial" w:eastAsia="Times New Roman" w:hAnsi="Arial" w:cs="Arial"/>
          <w:b/>
          <w:bCs/>
          <w:snapToGrid w:val="0"/>
          <w:kern w:val="0"/>
          <w:sz w:val="22"/>
          <w:szCs w:val="20"/>
          <w:lang w:val="es-ES" w:eastAsia="es-ES"/>
          <w14:ligatures w14:val="none"/>
        </w:rPr>
        <w:t>▪</w:t>
      </w:r>
      <w:r w:rsidRPr="000C193D">
        <w:rPr>
          <w:rFonts w:ascii="HelveticaNowText Regular" w:eastAsia="Times New Roman" w:hAnsi="HelveticaNowText Regular" w:cs="HelveticaNowText Regular"/>
          <w:b/>
          <w:bCs/>
          <w:snapToGrid w:val="0"/>
          <w:kern w:val="0"/>
          <w:sz w:val="22"/>
          <w:szCs w:val="20"/>
          <w:lang w:val="es-ES" w:eastAsia="es-ES"/>
          <w14:ligatures w14:val="none"/>
        </w:rPr>
        <w:t xml:space="preserve"> Pruebas Diagnósticas: </w:t>
      </w:r>
      <w:r w:rsidRPr="004E77D5">
        <w:rPr>
          <w:rFonts w:ascii="HelveticaNowText Regular" w:eastAsia="Times New Roman" w:hAnsi="HelveticaNowText Regular" w:cs="HelveticaNowText Regular"/>
          <w:snapToGrid w:val="0"/>
          <w:kern w:val="0"/>
          <w:sz w:val="22"/>
          <w:szCs w:val="20"/>
          <w:lang w:val="es-ES" w:eastAsia="es-ES"/>
          <w14:ligatures w14:val="none"/>
        </w:rPr>
        <w:t>El servicio de pruebas diagnósticas deberá estar equipado como mínimo con:</w:t>
      </w:r>
    </w:p>
    <w:p w14:paraId="59A7D76D" w14:textId="35087501" w:rsidR="000C193D" w:rsidRDefault="000C193D" w:rsidP="00785387">
      <w:pPr>
        <w:pStyle w:val="Prrafodelista"/>
        <w:numPr>
          <w:ilvl w:val="1"/>
          <w:numId w:val="24"/>
        </w:numPr>
        <w:spacing w:line="276" w:lineRule="auto"/>
        <w:rPr>
          <w:rFonts w:ascii="HelveticaNowText Regular" w:eastAsia="Times New Roman" w:hAnsi="HelveticaNowText Regular" w:cs="HelveticaNowText Regular"/>
          <w:b/>
          <w:bCs/>
          <w:snapToGrid w:val="0"/>
          <w:kern w:val="0"/>
          <w:sz w:val="22"/>
          <w:szCs w:val="20"/>
          <w:lang w:val="es-ES" w:eastAsia="es-ES"/>
          <w14:ligatures w14:val="none"/>
        </w:rPr>
      </w:pPr>
      <w:r w:rsidRPr="004E77D5">
        <w:rPr>
          <w:rFonts w:ascii="HelveticaNowText Regular" w:eastAsia="Times New Roman" w:hAnsi="HelveticaNowText Regular" w:cs="HelveticaNowText Regular"/>
          <w:b/>
          <w:bCs/>
          <w:snapToGrid w:val="0"/>
          <w:kern w:val="0"/>
          <w:sz w:val="22"/>
          <w:szCs w:val="20"/>
          <w:lang w:val="es-ES" w:eastAsia="es-ES"/>
          <w14:ligatures w14:val="none"/>
        </w:rPr>
        <w:t>UN (1) Equipo de RMN que permita realizar estudios corporales (body) y estudios neurológicos (columna y cráneo).</w:t>
      </w:r>
    </w:p>
    <w:p w14:paraId="65E0E869" w14:textId="77777777" w:rsidR="004E77D5" w:rsidRPr="004E77D5" w:rsidRDefault="004E77D5" w:rsidP="00785387">
      <w:pPr>
        <w:pStyle w:val="Prrafodelista"/>
        <w:spacing w:line="276" w:lineRule="auto"/>
        <w:ind w:left="1080"/>
        <w:rPr>
          <w:rFonts w:ascii="HelveticaNowText Regular" w:eastAsia="Times New Roman" w:hAnsi="HelveticaNowText Regular" w:cs="HelveticaNowText Regular"/>
          <w:b/>
          <w:bCs/>
          <w:snapToGrid w:val="0"/>
          <w:kern w:val="0"/>
          <w:sz w:val="22"/>
          <w:szCs w:val="20"/>
          <w:lang w:val="es-ES" w:eastAsia="es-ES"/>
          <w14:ligatures w14:val="none"/>
        </w:rPr>
      </w:pPr>
    </w:p>
    <w:p w14:paraId="170048DE" w14:textId="081D8D39" w:rsidR="000C193D" w:rsidRDefault="000C193D" w:rsidP="00785387">
      <w:pPr>
        <w:pStyle w:val="Prrafodelista"/>
        <w:numPr>
          <w:ilvl w:val="1"/>
          <w:numId w:val="24"/>
        </w:numPr>
        <w:spacing w:line="276" w:lineRule="auto"/>
        <w:rPr>
          <w:rFonts w:ascii="HelveticaNowText Regular" w:eastAsia="Times New Roman" w:hAnsi="HelveticaNowText Regular" w:cs="HelveticaNowText Regular"/>
          <w:b/>
          <w:bCs/>
          <w:snapToGrid w:val="0"/>
          <w:kern w:val="0"/>
          <w:sz w:val="22"/>
          <w:szCs w:val="20"/>
          <w:lang w:val="es-ES" w:eastAsia="es-ES"/>
          <w14:ligatures w14:val="none"/>
        </w:rPr>
      </w:pPr>
      <w:r w:rsidRPr="004E77D5">
        <w:rPr>
          <w:rFonts w:ascii="HelveticaNowText Regular" w:eastAsia="Times New Roman" w:hAnsi="HelveticaNowText Regular" w:cs="HelveticaNowText Regular"/>
          <w:b/>
          <w:bCs/>
          <w:snapToGrid w:val="0"/>
          <w:kern w:val="0"/>
          <w:sz w:val="22"/>
          <w:szCs w:val="20"/>
          <w:lang w:val="es-ES" w:eastAsia="es-ES"/>
          <w14:ligatures w14:val="none"/>
        </w:rPr>
        <w:t>UN (1) Equipo de Ecografía.</w:t>
      </w:r>
    </w:p>
    <w:p w14:paraId="0CF307C3" w14:textId="77777777" w:rsidR="004E77D5" w:rsidRPr="004E77D5" w:rsidRDefault="004E77D5" w:rsidP="00785387">
      <w:pPr>
        <w:pStyle w:val="Prrafodelista"/>
        <w:spacing w:line="276" w:lineRule="auto"/>
        <w:rPr>
          <w:rFonts w:ascii="HelveticaNowText Regular" w:eastAsia="Times New Roman" w:hAnsi="HelveticaNowText Regular" w:cs="HelveticaNowText Regular"/>
          <w:b/>
          <w:bCs/>
          <w:snapToGrid w:val="0"/>
          <w:kern w:val="0"/>
          <w:sz w:val="22"/>
          <w:szCs w:val="20"/>
          <w:lang w:val="es-ES" w:eastAsia="es-ES"/>
          <w14:ligatures w14:val="none"/>
        </w:rPr>
      </w:pPr>
    </w:p>
    <w:p w14:paraId="00F81F14" w14:textId="7E1DC2CB" w:rsidR="000C193D" w:rsidRPr="004E77D5" w:rsidRDefault="000C193D" w:rsidP="00785387">
      <w:pPr>
        <w:pStyle w:val="Prrafodelista"/>
        <w:numPr>
          <w:ilvl w:val="1"/>
          <w:numId w:val="24"/>
        </w:numPr>
        <w:spacing w:line="276" w:lineRule="auto"/>
        <w:rPr>
          <w:rFonts w:ascii="HelveticaNowText Regular" w:eastAsia="Times New Roman" w:hAnsi="HelveticaNowText Regular" w:cs="HelveticaNowText Regular"/>
          <w:b/>
          <w:bCs/>
          <w:snapToGrid w:val="0"/>
          <w:kern w:val="0"/>
          <w:sz w:val="22"/>
          <w:szCs w:val="20"/>
          <w:lang w:val="es-ES" w:eastAsia="es-ES"/>
          <w14:ligatures w14:val="none"/>
        </w:rPr>
      </w:pPr>
      <w:r w:rsidRPr="004E77D5">
        <w:rPr>
          <w:rFonts w:ascii="HelveticaNowText Regular" w:eastAsia="Times New Roman" w:hAnsi="HelveticaNowText Regular" w:cs="HelveticaNowText Regular"/>
          <w:b/>
          <w:bCs/>
          <w:snapToGrid w:val="0"/>
          <w:kern w:val="0"/>
          <w:sz w:val="22"/>
          <w:szCs w:val="20"/>
          <w:lang w:val="es-ES" w:eastAsia="es-ES"/>
          <w14:ligatures w14:val="none"/>
        </w:rPr>
        <w:t>UN (1) Equipo emisor de RX.</w:t>
      </w:r>
    </w:p>
    <w:p w14:paraId="722A72A3" w14:textId="77777777" w:rsidR="004E77D5" w:rsidRPr="004E77D5" w:rsidRDefault="004E77D5" w:rsidP="00785387">
      <w:pPr>
        <w:spacing w:line="276" w:lineRule="auto"/>
        <w:rPr>
          <w:rFonts w:ascii="HelveticaNowText Regular" w:eastAsia="Times New Roman" w:hAnsi="HelveticaNowText Regular" w:cs="HelveticaNowText Regular"/>
          <w:snapToGrid w:val="0"/>
          <w:kern w:val="0"/>
          <w:sz w:val="22"/>
          <w:szCs w:val="20"/>
          <w:lang w:val="es-ES" w:eastAsia="es-ES"/>
          <w14:ligatures w14:val="none"/>
        </w:rPr>
      </w:pPr>
      <w:r w:rsidRPr="004E77D5">
        <w:rPr>
          <w:rFonts w:ascii="HelveticaNowText Regular" w:eastAsia="Times New Roman" w:hAnsi="HelveticaNowText Regular" w:cs="HelveticaNowText Regular"/>
          <w:snapToGrid w:val="0"/>
          <w:kern w:val="0"/>
          <w:sz w:val="22"/>
          <w:szCs w:val="20"/>
          <w:lang w:val="es-ES" w:eastAsia="es-ES"/>
          <w14:ligatures w14:val="none"/>
        </w:rPr>
        <w:t xml:space="preserve">La empresa adjudicataria, se obliga a mantener vigente y debidamente legalizada toda la documentación concerniente a la Instalación de Diagnóstico por la Imagen (certificado de Inscripción en Industria de la Instalación, Programa de Garantía de Calidad, Programa de Protección Radiológica, Certificado de Conformidad, Controles y Memorias anuales pertinentes), de acuerdo con la legislación vigente y, encontrarse la misma a disposición de la Mutua, si así fuera preciso. </w:t>
      </w:r>
    </w:p>
    <w:p w14:paraId="617CD026" w14:textId="73BC78CD" w:rsidR="004E77D5" w:rsidRPr="004E77D5" w:rsidRDefault="004E77D5" w:rsidP="00785387">
      <w:pPr>
        <w:pStyle w:val="Prrafodelista"/>
        <w:numPr>
          <w:ilvl w:val="0"/>
          <w:numId w:val="24"/>
        </w:numPr>
        <w:spacing w:line="276" w:lineRule="auto"/>
        <w:rPr>
          <w:rFonts w:ascii="HelveticaNowText Regular" w:eastAsia="Times New Roman" w:hAnsi="HelveticaNowText Regular" w:cs="HelveticaNowText Regular"/>
          <w:snapToGrid w:val="0"/>
          <w:kern w:val="0"/>
          <w:sz w:val="22"/>
          <w:szCs w:val="20"/>
          <w:lang w:val="es-ES" w:eastAsia="es-ES"/>
          <w14:ligatures w14:val="none"/>
        </w:rPr>
      </w:pPr>
      <w:r w:rsidRPr="004E77D5">
        <w:rPr>
          <w:rFonts w:ascii="HelveticaNowText Regular" w:eastAsia="Times New Roman" w:hAnsi="HelveticaNowText Regular" w:cs="HelveticaNowText Regular"/>
          <w:snapToGrid w:val="0"/>
          <w:kern w:val="0"/>
          <w:sz w:val="22"/>
          <w:szCs w:val="20"/>
          <w:lang w:val="es-ES" w:eastAsia="es-ES"/>
          <w14:ligatures w14:val="none"/>
        </w:rPr>
        <w:t>Equipamiento puesto a disposición (solo para el caso que sea objeto del concierto la realización de algún tipo de prueba o tratamiento).</w:t>
      </w:r>
    </w:p>
    <w:p w14:paraId="0C4A223E" w14:textId="005E4BE1" w:rsidR="004E77D5" w:rsidRPr="004E77D5" w:rsidRDefault="004E77D5" w:rsidP="00785387">
      <w:pPr>
        <w:pStyle w:val="Prrafodelista"/>
        <w:numPr>
          <w:ilvl w:val="0"/>
          <w:numId w:val="24"/>
        </w:numPr>
        <w:spacing w:line="276" w:lineRule="auto"/>
        <w:rPr>
          <w:rFonts w:ascii="HelveticaNowText Regular" w:eastAsia="Times New Roman" w:hAnsi="HelveticaNowText Regular" w:cs="HelveticaNowText Regular"/>
          <w:snapToGrid w:val="0"/>
          <w:kern w:val="0"/>
          <w:sz w:val="22"/>
          <w:szCs w:val="20"/>
          <w:lang w:val="es-ES" w:eastAsia="es-ES"/>
          <w14:ligatures w14:val="none"/>
        </w:rPr>
      </w:pPr>
      <w:r w:rsidRPr="004E77D5">
        <w:rPr>
          <w:rFonts w:ascii="HelveticaNowText Regular" w:eastAsia="Times New Roman" w:hAnsi="HelveticaNowText Regular" w:cs="HelveticaNowText Regular"/>
          <w:snapToGrid w:val="0"/>
          <w:kern w:val="0"/>
          <w:sz w:val="22"/>
          <w:szCs w:val="20"/>
          <w:lang w:val="es-ES" w:eastAsia="es-ES"/>
          <w14:ligatures w14:val="none"/>
        </w:rPr>
        <w:t>Tipo/ modelo y marca/ Antigüedad.</w:t>
      </w:r>
    </w:p>
    <w:p w14:paraId="58639B88" w14:textId="77777777" w:rsidR="000C193D" w:rsidRPr="004E77D5" w:rsidRDefault="000C193D" w:rsidP="00785387">
      <w:pPr>
        <w:spacing w:line="276"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4E77D5">
        <w:rPr>
          <w:rFonts w:ascii="HelveticaNowText Regular" w:eastAsia="Times New Roman" w:hAnsi="HelveticaNowText Regular" w:cs="HelveticaNowText Regular"/>
          <w:snapToGrid w:val="0"/>
          <w:kern w:val="0"/>
          <w:sz w:val="22"/>
          <w:szCs w:val="20"/>
          <w:lang w:val="es-ES" w:eastAsia="es-ES"/>
          <w14:ligatures w14:val="none"/>
        </w:rPr>
        <w:t xml:space="preserve">El proveedor dispondrá de la maquinaria precisa para llevar a cabo el tratamiento digital de las imágenes radiográficas, su procesamiento, almacenamiento, junto con la posibilidad de su remisión por vía telemática todo ello mediante sistema DICOM Versión 3 o superior, o cualquier otro formato estándar de mercado </w:t>
      </w:r>
      <w:r w:rsidRPr="004E77D5">
        <w:rPr>
          <w:rFonts w:ascii="HelveticaNowText Regular" w:eastAsia="Times New Roman" w:hAnsi="HelveticaNowText Regular" w:cs="HelveticaNowText Regular"/>
          <w:snapToGrid w:val="0"/>
          <w:kern w:val="0"/>
          <w:sz w:val="22"/>
          <w:szCs w:val="20"/>
          <w:lang w:val="es-ES" w:eastAsia="es-ES"/>
          <w14:ligatures w14:val="none"/>
        </w:rPr>
        <w:lastRenderedPageBreak/>
        <w:t>equivalente que garantice la plena visualización, portabilidad e integración de las imágenes en los sistemas de información clínica habituales.</w:t>
      </w:r>
    </w:p>
    <w:p w14:paraId="005284DB" w14:textId="77777777" w:rsidR="000C193D" w:rsidRPr="000C193D" w:rsidRDefault="000C193D" w:rsidP="00785387">
      <w:pPr>
        <w:spacing w:line="276" w:lineRule="auto"/>
        <w:rPr>
          <w:rFonts w:ascii="HelveticaNowText Regular" w:eastAsia="Times New Roman" w:hAnsi="HelveticaNowText Regular" w:cs="HelveticaNowText Regular"/>
          <w:b/>
          <w:bCs/>
          <w:snapToGrid w:val="0"/>
          <w:kern w:val="0"/>
          <w:sz w:val="22"/>
          <w:szCs w:val="20"/>
          <w:lang w:val="es-ES" w:eastAsia="es-ES"/>
          <w14:ligatures w14:val="none"/>
        </w:rPr>
      </w:pPr>
    </w:p>
    <w:p w14:paraId="3AD0A3AF" w14:textId="77777777" w:rsidR="00D115FB" w:rsidRPr="000C193D" w:rsidRDefault="00D115FB" w:rsidP="00785387">
      <w:pPr>
        <w:spacing w:line="276"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0C193D">
        <w:rPr>
          <w:rFonts w:ascii="HelveticaNowText Regular" w:eastAsia="Times New Roman" w:hAnsi="HelveticaNowText Regular" w:cs="HelveticaNowText Regular"/>
          <w:snapToGrid w:val="0"/>
          <w:kern w:val="0"/>
          <w:sz w:val="22"/>
          <w:szCs w:val="20"/>
          <w:lang w:val="es-ES" w:eastAsia="es-ES"/>
          <w14:ligatures w14:val="none"/>
        </w:rPr>
        <w:t>Estos compromisos se integrarán en el contrato, atribuyéndoles el carácter de obligaciones esenciales a los efectos de lo previsto en el artículo 211.1 de la LCSP, por la que se transponen al ordenamiento jurídico español las Directivas del Parlamento Europeo y del Consejo 2014/23/UE y 2014/24/UE, de 26 de febrero de 2014, en cuanto resolución del contrato, y pudiendo establecerse penalidades por su incumplimiento conforme a lo señalado en el artículo 192 de la misma. Por este motivo, deberán ser mantenidos por la empresa adjudicataria durante toda la vigencia del contrato. Cualquier variación respecto a ellos deberá ser comunicada de manera expresa al área de Asistencia Sanitaria de Mutua Intercomarcal.</w:t>
      </w:r>
    </w:p>
    <w:p w14:paraId="7124319C" w14:textId="77777777" w:rsidR="00D115FB" w:rsidRDefault="00D115FB" w:rsidP="00785387">
      <w:pPr>
        <w:spacing w:line="276" w:lineRule="auto"/>
        <w:rPr>
          <w:rFonts w:ascii="HelveticaNowText Regular" w:eastAsia="Times New Roman" w:hAnsi="HelveticaNowText Regular" w:cs="HelveticaNowText Regular"/>
          <w:b/>
          <w:bCs/>
          <w:iCs/>
          <w:snapToGrid w:val="0"/>
          <w:kern w:val="0"/>
          <w:sz w:val="22"/>
          <w:szCs w:val="20"/>
          <w:lang w:val="es-ES" w:eastAsia="es-ES"/>
          <w14:ligatures w14:val="none"/>
        </w:rPr>
      </w:pPr>
      <w:r w:rsidRPr="000C193D">
        <w:rPr>
          <w:rFonts w:ascii="HelveticaNowText Regular" w:eastAsia="Times New Roman" w:hAnsi="HelveticaNowText Regular" w:cs="HelveticaNowText Regular"/>
          <w:b/>
          <w:bCs/>
          <w:iCs/>
          <w:snapToGrid w:val="0"/>
          <w:kern w:val="0"/>
          <w:sz w:val="22"/>
          <w:szCs w:val="20"/>
          <w:lang w:val="es-ES" w:eastAsia="es-ES"/>
          <w14:ligatures w14:val="none"/>
        </w:rPr>
        <w:t>Firma electrónica de la persona que formula la proposición.</w:t>
      </w:r>
    </w:p>
    <w:p w14:paraId="4A347DF4" w14:textId="77777777" w:rsidR="004E77D5" w:rsidRDefault="004E77D5" w:rsidP="00785387">
      <w:pPr>
        <w:spacing w:line="276" w:lineRule="auto"/>
        <w:rPr>
          <w:rFonts w:ascii="HelveticaNowText Regular" w:eastAsia="Times New Roman" w:hAnsi="HelveticaNowText Regular" w:cs="HelveticaNowText Regular"/>
          <w:iCs/>
          <w:snapToGrid w:val="0"/>
          <w:kern w:val="0"/>
          <w:sz w:val="22"/>
          <w:szCs w:val="20"/>
          <w:lang w:val="es-ES" w:eastAsia="es-ES"/>
          <w14:ligatures w14:val="none"/>
        </w:rPr>
      </w:pPr>
    </w:p>
    <w:p w14:paraId="4DF25575" w14:textId="77777777" w:rsidR="004E77D5" w:rsidRDefault="004E77D5" w:rsidP="00785387">
      <w:pPr>
        <w:spacing w:line="276" w:lineRule="auto"/>
        <w:rPr>
          <w:rFonts w:ascii="HelveticaNowText Regular" w:eastAsia="Times New Roman" w:hAnsi="HelveticaNowText Regular" w:cs="HelveticaNowText Regular"/>
          <w:iCs/>
          <w:snapToGrid w:val="0"/>
          <w:kern w:val="0"/>
          <w:sz w:val="22"/>
          <w:szCs w:val="20"/>
          <w:lang w:val="es-ES" w:eastAsia="es-ES"/>
          <w14:ligatures w14:val="none"/>
        </w:rPr>
      </w:pPr>
    </w:p>
    <w:p w14:paraId="17BB9C0F" w14:textId="135EA8BE" w:rsidR="004E77D5" w:rsidRDefault="004E77D5" w:rsidP="00785387">
      <w:pPr>
        <w:spacing w:line="276" w:lineRule="auto"/>
        <w:rPr>
          <w:rFonts w:ascii="HelveticaNowText Regular" w:eastAsia="Times New Roman" w:hAnsi="HelveticaNowText Regular" w:cs="HelveticaNowText Regular"/>
          <w:iCs/>
          <w:snapToGrid w:val="0"/>
          <w:kern w:val="0"/>
          <w:sz w:val="22"/>
          <w:szCs w:val="20"/>
          <w:lang w:val="es-ES" w:eastAsia="es-ES"/>
          <w14:ligatures w14:val="none"/>
        </w:rPr>
      </w:pPr>
      <w:r>
        <w:rPr>
          <w:rFonts w:ascii="HelveticaNowText Regular" w:eastAsia="Times New Roman" w:hAnsi="HelveticaNowText Regular" w:cs="HelveticaNowText Regular"/>
          <w:iCs/>
          <w:snapToGrid w:val="0"/>
          <w:kern w:val="0"/>
          <w:sz w:val="22"/>
          <w:szCs w:val="20"/>
          <w:lang w:val="es-ES" w:eastAsia="es-ES"/>
          <w14:ligatures w14:val="none"/>
        </w:rPr>
        <w:br w:type="page"/>
      </w:r>
    </w:p>
    <w:p w14:paraId="149020FD" w14:textId="77777777" w:rsidR="00A17990" w:rsidRPr="000C193D" w:rsidRDefault="00A17990" w:rsidP="00785387">
      <w:pPr>
        <w:keepNext/>
        <w:spacing w:after="0" w:line="276" w:lineRule="auto"/>
        <w:ind w:left="852" w:hanging="852"/>
        <w:jc w:val="center"/>
        <w:outlineLvl w:val="0"/>
        <w:rPr>
          <w:rFonts w:ascii="HelveticaNowText Regular" w:eastAsia="Times New Roman" w:hAnsi="HelveticaNowText Regular" w:cs="HelveticaNowText Regular"/>
          <w:b/>
          <w:snapToGrid w:val="0"/>
          <w:kern w:val="28"/>
          <w:sz w:val="22"/>
          <w:szCs w:val="22"/>
          <w:u w:val="single"/>
          <w:lang w:val="es-ES_tradnl" w:eastAsia="es-ES"/>
          <w14:ligatures w14:val="none"/>
        </w:rPr>
      </w:pPr>
      <w:bookmarkStart w:id="5" w:name="_Toc127438723"/>
      <w:r w:rsidRPr="000C193D">
        <w:rPr>
          <w:rFonts w:ascii="HelveticaNowText Regular" w:eastAsia="Times New Roman" w:hAnsi="HelveticaNowText Regular" w:cs="HelveticaNowText Regular"/>
          <w:b/>
          <w:snapToGrid w:val="0"/>
          <w:kern w:val="28"/>
          <w:sz w:val="22"/>
          <w:szCs w:val="22"/>
          <w:u w:val="single"/>
          <w:lang w:val="es-ES_tradnl" w:eastAsia="es-ES"/>
          <w14:ligatures w14:val="none"/>
        </w:rPr>
        <w:lastRenderedPageBreak/>
        <w:t xml:space="preserve">ANEXO </w:t>
      </w:r>
      <w:r w:rsidR="00561170" w:rsidRPr="000C193D">
        <w:rPr>
          <w:rFonts w:ascii="HelveticaNowText Regular" w:eastAsia="Times New Roman" w:hAnsi="HelveticaNowText Regular" w:cs="HelveticaNowText Regular"/>
          <w:b/>
          <w:snapToGrid w:val="0"/>
          <w:kern w:val="28"/>
          <w:sz w:val="22"/>
          <w:szCs w:val="22"/>
          <w:u w:val="single"/>
          <w:lang w:val="es-ES_tradnl" w:eastAsia="es-ES"/>
          <w14:ligatures w14:val="none"/>
        </w:rPr>
        <w:t>I</w:t>
      </w:r>
      <w:r w:rsidRPr="000C193D">
        <w:rPr>
          <w:rFonts w:ascii="HelveticaNowText Regular" w:eastAsia="Times New Roman" w:hAnsi="HelveticaNowText Regular" w:cs="HelveticaNowText Regular"/>
          <w:b/>
          <w:snapToGrid w:val="0"/>
          <w:kern w:val="28"/>
          <w:sz w:val="22"/>
          <w:szCs w:val="22"/>
          <w:u w:val="single"/>
          <w:lang w:val="es-ES_tradnl" w:eastAsia="es-ES"/>
          <w14:ligatures w14:val="none"/>
        </w:rPr>
        <w:t xml:space="preserve">V.- CRITERIOS EVALUABLES DE FORMA AUTOMÁTICA </w:t>
      </w:r>
      <w:r w:rsidR="00E422E7" w:rsidRPr="000C193D">
        <w:rPr>
          <w:rFonts w:ascii="HelveticaNowText Regular" w:eastAsia="Times New Roman" w:hAnsi="HelveticaNowText Regular" w:cs="HelveticaNowText Regular"/>
          <w:b/>
          <w:snapToGrid w:val="0"/>
          <w:kern w:val="28"/>
          <w:sz w:val="22"/>
          <w:szCs w:val="22"/>
          <w:u w:val="single"/>
          <w:lang w:val="es-ES_tradnl" w:eastAsia="es-ES"/>
          <w14:ligatures w14:val="none"/>
        </w:rPr>
        <w:br/>
      </w:r>
      <w:r w:rsidRPr="000C193D">
        <w:rPr>
          <w:rFonts w:ascii="HelveticaNowText Regular" w:eastAsia="Times New Roman" w:hAnsi="HelveticaNowText Regular" w:cs="HelveticaNowText Regular"/>
          <w:b/>
          <w:snapToGrid w:val="0"/>
          <w:kern w:val="28"/>
          <w:sz w:val="22"/>
          <w:szCs w:val="22"/>
          <w:u w:val="single"/>
          <w:lang w:val="es-ES_tradnl" w:eastAsia="es-ES"/>
          <w14:ligatures w14:val="none"/>
        </w:rPr>
        <w:t>(SOBRE ELECTRÓNICO C)</w:t>
      </w:r>
      <w:bookmarkEnd w:id="5"/>
    </w:p>
    <w:p w14:paraId="784E525D" w14:textId="77777777" w:rsidR="00A17990" w:rsidRPr="000C193D" w:rsidRDefault="00A17990" w:rsidP="00785387">
      <w:pPr>
        <w:spacing w:after="200" w:line="276" w:lineRule="auto"/>
        <w:rPr>
          <w:rFonts w:ascii="HelveticaNowText Regular" w:eastAsia="Times New Roman" w:hAnsi="HelveticaNowText Regular" w:cs="HelveticaNowText Regular"/>
          <w:snapToGrid w:val="0"/>
          <w:kern w:val="0"/>
          <w:sz w:val="22"/>
          <w:szCs w:val="22"/>
          <w:u w:val="single"/>
          <w:lang w:val="es-ES" w:eastAsia="es-ES"/>
          <w14:ligatures w14:val="none"/>
        </w:rPr>
      </w:pPr>
    </w:p>
    <w:p w14:paraId="6FBAAC6C" w14:textId="77777777" w:rsidR="00A17990" w:rsidRPr="000C193D" w:rsidRDefault="00A17990" w:rsidP="00785387">
      <w:pPr>
        <w:autoSpaceDE w:val="0"/>
        <w:autoSpaceDN w:val="0"/>
        <w:adjustRightInd w:val="0"/>
        <w:spacing w:after="120" w:line="276" w:lineRule="auto"/>
        <w:ind w:left="284"/>
        <w:jc w:val="both"/>
        <w:rPr>
          <w:rFonts w:ascii="HelveticaNowText Regular" w:eastAsia="Times New Roman" w:hAnsi="HelveticaNowText Regular" w:cs="HelveticaNowText Regular"/>
          <w:b/>
          <w:snapToGrid w:val="0"/>
          <w:kern w:val="0"/>
          <w:sz w:val="22"/>
          <w:szCs w:val="20"/>
          <w:lang w:val="es-ES" w:eastAsia="es-ES"/>
          <w14:ligatures w14:val="none"/>
        </w:rPr>
      </w:pPr>
      <w:r w:rsidRPr="000C193D">
        <w:rPr>
          <w:rFonts w:ascii="HelveticaNowText Regular" w:eastAsia="Times New Roman" w:hAnsi="HelveticaNowText Regular" w:cs="HelveticaNowText Regular"/>
          <w:b/>
          <w:snapToGrid w:val="0"/>
          <w:kern w:val="0"/>
          <w:sz w:val="22"/>
          <w:szCs w:val="20"/>
          <w:lang w:val="es-ES" w:eastAsia="es-ES"/>
          <w14:ligatures w14:val="none"/>
        </w:rPr>
        <w:t>DATOS DE LA EMPRESA/EMPRESARIO</w:t>
      </w:r>
    </w:p>
    <w:p w14:paraId="6775A823" w14:textId="77777777" w:rsidR="00A17990" w:rsidRPr="000C193D" w:rsidRDefault="00A17990" w:rsidP="00785387">
      <w:pPr>
        <w:pBdr>
          <w:bottom w:val="single" w:sz="6" w:space="1" w:color="auto"/>
        </w:pBdr>
        <w:autoSpaceDE w:val="0"/>
        <w:autoSpaceDN w:val="0"/>
        <w:adjustRightInd w:val="0"/>
        <w:spacing w:after="120" w:line="276"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0C193D">
        <w:rPr>
          <w:rFonts w:ascii="HelveticaNowText Regular" w:eastAsia="Times New Roman" w:hAnsi="HelveticaNowText Regular" w:cs="HelveticaNowText Regular"/>
          <w:snapToGrid w:val="0"/>
          <w:kern w:val="0"/>
          <w:sz w:val="22"/>
          <w:szCs w:val="20"/>
          <w:lang w:val="es-ES" w:eastAsia="es-ES"/>
          <w14:ligatures w14:val="none"/>
        </w:rPr>
        <w:t xml:space="preserve">Nombre/Razón social </w:t>
      </w:r>
      <w:r w:rsidRPr="000C193D">
        <w:rPr>
          <w:rFonts w:ascii="HelveticaNowText Regular" w:eastAsia="Times New Roman" w:hAnsi="HelveticaNowText Regular" w:cs="HelveticaNowText Regular"/>
          <w:snapToGrid w:val="0"/>
          <w:kern w:val="0"/>
          <w:sz w:val="22"/>
          <w:szCs w:val="20"/>
          <w:lang w:val="es-ES" w:eastAsia="es-ES"/>
          <w14:ligatures w14:val="none"/>
        </w:rPr>
        <w:tab/>
      </w:r>
      <w:r w:rsidRPr="000C193D">
        <w:rPr>
          <w:rFonts w:ascii="HelveticaNowText Regular" w:eastAsia="Times New Roman" w:hAnsi="HelveticaNowText Regular" w:cs="HelveticaNowText Regular"/>
          <w:snapToGrid w:val="0"/>
          <w:kern w:val="0"/>
          <w:sz w:val="22"/>
          <w:szCs w:val="20"/>
          <w:lang w:val="es-ES" w:eastAsia="es-ES"/>
          <w14:ligatures w14:val="none"/>
        </w:rPr>
        <w:tab/>
      </w:r>
      <w:r w:rsidRPr="000C193D">
        <w:rPr>
          <w:rFonts w:ascii="HelveticaNowText Regular" w:eastAsia="Times New Roman" w:hAnsi="HelveticaNowText Regular" w:cs="HelveticaNowText Regular"/>
          <w:snapToGrid w:val="0"/>
          <w:kern w:val="0"/>
          <w:sz w:val="22"/>
          <w:szCs w:val="20"/>
          <w:lang w:val="es-ES" w:eastAsia="es-ES"/>
          <w14:ligatures w14:val="none"/>
        </w:rPr>
        <w:tab/>
      </w:r>
      <w:r w:rsidRPr="000C193D">
        <w:rPr>
          <w:rFonts w:ascii="HelveticaNowText Regular" w:eastAsia="Times New Roman" w:hAnsi="HelveticaNowText Regular" w:cs="HelveticaNowText Regular"/>
          <w:snapToGrid w:val="0"/>
          <w:kern w:val="0"/>
          <w:sz w:val="22"/>
          <w:szCs w:val="20"/>
          <w:lang w:val="es-ES" w:eastAsia="es-ES"/>
          <w14:ligatures w14:val="none"/>
        </w:rPr>
        <w:tab/>
      </w:r>
      <w:r w:rsidRPr="000C193D">
        <w:rPr>
          <w:rFonts w:ascii="HelveticaNowText Regular" w:eastAsia="Times New Roman" w:hAnsi="HelveticaNowText Regular" w:cs="HelveticaNowText Regular"/>
          <w:snapToGrid w:val="0"/>
          <w:kern w:val="0"/>
          <w:sz w:val="22"/>
          <w:szCs w:val="20"/>
          <w:lang w:val="es-ES" w:eastAsia="es-ES"/>
          <w14:ligatures w14:val="none"/>
        </w:rPr>
        <w:tab/>
        <w:t>N.I.F.</w:t>
      </w:r>
    </w:p>
    <w:p w14:paraId="27C03F20" w14:textId="77777777" w:rsidR="00A17990" w:rsidRPr="000C193D" w:rsidRDefault="00A17990" w:rsidP="00785387">
      <w:pPr>
        <w:autoSpaceDE w:val="0"/>
        <w:autoSpaceDN w:val="0"/>
        <w:adjustRightInd w:val="0"/>
        <w:spacing w:after="120" w:line="276"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1542847F" w14:textId="77777777" w:rsidR="00A17990" w:rsidRPr="000C193D" w:rsidRDefault="00A17990" w:rsidP="00785387">
      <w:pPr>
        <w:pBdr>
          <w:bottom w:val="single" w:sz="6" w:space="1" w:color="auto"/>
        </w:pBdr>
        <w:autoSpaceDE w:val="0"/>
        <w:autoSpaceDN w:val="0"/>
        <w:adjustRightInd w:val="0"/>
        <w:spacing w:after="120" w:line="276"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0C193D">
        <w:rPr>
          <w:rFonts w:ascii="HelveticaNowText Regular" w:eastAsia="Times New Roman" w:hAnsi="HelveticaNowText Regular" w:cs="HelveticaNowText Regular"/>
          <w:snapToGrid w:val="0"/>
          <w:kern w:val="0"/>
          <w:sz w:val="22"/>
          <w:szCs w:val="20"/>
          <w:lang w:val="es-ES" w:eastAsia="es-ES"/>
          <w14:ligatures w14:val="none"/>
        </w:rPr>
        <w:t>Teléfono</w:t>
      </w:r>
      <w:r w:rsidRPr="000C193D">
        <w:rPr>
          <w:rFonts w:ascii="HelveticaNowText Regular" w:eastAsia="Times New Roman" w:hAnsi="HelveticaNowText Regular" w:cs="HelveticaNowText Regular"/>
          <w:snapToGrid w:val="0"/>
          <w:kern w:val="0"/>
          <w:sz w:val="22"/>
          <w:szCs w:val="20"/>
          <w:lang w:val="es-ES" w:eastAsia="es-ES"/>
          <w14:ligatures w14:val="none"/>
        </w:rPr>
        <w:tab/>
      </w:r>
      <w:r w:rsidRPr="000C193D">
        <w:rPr>
          <w:rFonts w:ascii="HelveticaNowText Regular" w:eastAsia="Times New Roman" w:hAnsi="HelveticaNowText Regular" w:cs="HelveticaNowText Regular"/>
          <w:snapToGrid w:val="0"/>
          <w:kern w:val="0"/>
          <w:sz w:val="22"/>
          <w:szCs w:val="20"/>
          <w:lang w:val="es-ES" w:eastAsia="es-ES"/>
          <w14:ligatures w14:val="none"/>
        </w:rPr>
        <w:tab/>
        <w:t>Fax</w:t>
      </w:r>
      <w:r w:rsidRPr="000C193D">
        <w:rPr>
          <w:rFonts w:ascii="HelveticaNowText Regular" w:eastAsia="Times New Roman" w:hAnsi="HelveticaNowText Regular" w:cs="HelveticaNowText Regular"/>
          <w:snapToGrid w:val="0"/>
          <w:kern w:val="0"/>
          <w:sz w:val="22"/>
          <w:szCs w:val="20"/>
          <w:lang w:val="es-ES" w:eastAsia="es-ES"/>
          <w14:ligatures w14:val="none"/>
        </w:rPr>
        <w:tab/>
      </w:r>
      <w:r w:rsidRPr="000C193D">
        <w:rPr>
          <w:rFonts w:ascii="HelveticaNowText Regular" w:eastAsia="Times New Roman" w:hAnsi="HelveticaNowText Regular" w:cs="HelveticaNowText Regular"/>
          <w:snapToGrid w:val="0"/>
          <w:kern w:val="0"/>
          <w:sz w:val="22"/>
          <w:szCs w:val="20"/>
          <w:lang w:val="es-ES" w:eastAsia="es-ES"/>
          <w14:ligatures w14:val="none"/>
        </w:rPr>
        <w:tab/>
      </w:r>
      <w:r w:rsidRPr="000C193D">
        <w:rPr>
          <w:rFonts w:ascii="HelveticaNowText Regular" w:eastAsia="Times New Roman" w:hAnsi="HelveticaNowText Regular" w:cs="HelveticaNowText Regular"/>
          <w:snapToGrid w:val="0"/>
          <w:kern w:val="0"/>
          <w:sz w:val="22"/>
          <w:szCs w:val="20"/>
          <w:lang w:val="es-ES" w:eastAsia="es-ES"/>
          <w14:ligatures w14:val="none"/>
        </w:rPr>
        <w:tab/>
      </w:r>
      <w:r w:rsidRPr="000C193D">
        <w:rPr>
          <w:rFonts w:ascii="HelveticaNowText Regular" w:eastAsia="Times New Roman" w:hAnsi="HelveticaNowText Regular" w:cs="HelveticaNowText Regular"/>
          <w:snapToGrid w:val="0"/>
          <w:kern w:val="0"/>
          <w:sz w:val="22"/>
          <w:szCs w:val="20"/>
          <w:lang w:val="es-ES" w:eastAsia="es-ES"/>
          <w14:ligatures w14:val="none"/>
        </w:rPr>
        <w:tab/>
        <w:t>E-mail</w:t>
      </w:r>
    </w:p>
    <w:p w14:paraId="33E1B5C2" w14:textId="77777777" w:rsidR="00A17990" w:rsidRPr="000C193D" w:rsidRDefault="00A17990" w:rsidP="00785387">
      <w:pPr>
        <w:autoSpaceDE w:val="0"/>
        <w:autoSpaceDN w:val="0"/>
        <w:adjustRightInd w:val="0"/>
        <w:spacing w:after="120" w:line="276"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7506A119" w14:textId="77777777" w:rsidR="00A17990" w:rsidRPr="000C193D" w:rsidRDefault="00A17990" w:rsidP="00785387">
      <w:pPr>
        <w:shd w:val="clear" w:color="auto" w:fill="FFFFFF"/>
        <w:tabs>
          <w:tab w:val="left" w:leader="dot" w:pos="7162"/>
        </w:tabs>
        <w:spacing w:after="120" w:line="276" w:lineRule="auto"/>
        <w:ind w:left="284"/>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0C193D">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El/la Sr./Sra. con residencia en ................ en la calle .................................................. número ........................... y con NIF ....... declara que, enterado/a de las condiciones y los requisitos que se exigen para poder ser la empresa adjudicataria del contrato. </w:t>
      </w:r>
      <w:r w:rsidRPr="000C193D">
        <w:rPr>
          <w:rFonts w:ascii="HelveticaNowText Regular" w:eastAsia="Times New Roman" w:hAnsi="HelveticaNowText Regular" w:cs="HelveticaNowText Regular"/>
          <w:snapToGrid w:val="0"/>
          <w:color w:val="000000"/>
          <w:kern w:val="0"/>
          <w:sz w:val="22"/>
          <w:szCs w:val="20"/>
          <w:lang w:val="es-ES" w:eastAsia="es-ES"/>
          <w14:ligatures w14:val="none"/>
        </w:rPr>
        <w:tab/>
      </w:r>
      <w:r w:rsidRPr="000C193D">
        <w:rPr>
          <w:rFonts w:ascii="HelveticaNowText Regular" w:eastAsia="Times New Roman" w:hAnsi="HelveticaNowText Regular" w:cs="HelveticaNowText Regular"/>
          <w:snapToGrid w:val="0"/>
          <w:color w:val="000000"/>
          <w:kern w:val="0"/>
          <w:sz w:val="22"/>
          <w:szCs w:val="20"/>
          <w:lang w:val="es-ES" w:eastAsia="es-ES"/>
          <w14:ligatures w14:val="none"/>
        </w:rPr>
        <w:tab/>
        <w:t>. con expediente número ........................... se compromete (en nombre propio /en nombre de la empresa anteriormente identificada) a ejecutarlo con estricta sujeción a los requisitos y condiciones estipulados a continuación:</w:t>
      </w:r>
    </w:p>
    <w:p w14:paraId="1A5F432E" w14:textId="77777777" w:rsidR="00A17990" w:rsidRPr="000C193D" w:rsidRDefault="00A17990" w:rsidP="00785387">
      <w:pPr>
        <w:pStyle w:val="Prrafodelista"/>
        <w:numPr>
          <w:ilvl w:val="0"/>
          <w:numId w:val="14"/>
        </w:numPr>
        <w:spacing w:after="120" w:line="276"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0C193D">
        <w:rPr>
          <w:rFonts w:ascii="HelveticaNowText Regular" w:eastAsia="Times New Roman" w:hAnsi="HelveticaNowText Regular" w:cs="HelveticaNowText Regular"/>
          <w:b/>
          <w:bCs/>
          <w:snapToGrid w:val="0"/>
          <w:kern w:val="0"/>
          <w:sz w:val="22"/>
          <w:szCs w:val="20"/>
          <w:u w:val="single"/>
          <w:lang w:val="es-ES" w:eastAsia="es-ES"/>
          <w14:ligatures w14:val="none"/>
        </w:rPr>
        <w:t>OFERTA TÉCNICA OBJETIVA</w:t>
      </w:r>
      <w:r w:rsidRPr="000C193D">
        <w:rPr>
          <w:rFonts w:ascii="HelveticaNowText Regular" w:eastAsia="Times New Roman" w:hAnsi="HelveticaNowText Regular" w:cs="HelveticaNowText Regular"/>
          <w:snapToGrid w:val="0"/>
          <w:kern w:val="0"/>
          <w:sz w:val="22"/>
          <w:szCs w:val="20"/>
          <w:u w:val="single"/>
          <w:lang w:val="es-ES" w:eastAsia="es-ES"/>
          <w14:ligatures w14:val="none"/>
        </w:rPr>
        <w:t>,</w:t>
      </w:r>
      <w:r w:rsidRPr="000C193D">
        <w:rPr>
          <w:rFonts w:ascii="HelveticaNowText Regular" w:eastAsia="Times New Roman" w:hAnsi="HelveticaNowText Regular" w:cs="HelveticaNowText Regular"/>
          <w:snapToGrid w:val="0"/>
          <w:kern w:val="0"/>
          <w:sz w:val="22"/>
          <w:szCs w:val="20"/>
          <w:lang w:val="es-ES" w:eastAsia="es-ES"/>
          <w14:ligatures w14:val="none"/>
        </w:rPr>
        <w:t xml:space="preserve"> es necesario cumplimentar los </w:t>
      </w:r>
      <w:r w:rsidR="00A360F7" w:rsidRPr="000C193D">
        <w:rPr>
          <w:rFonts w:ascii="HelveticaNowText Regular" w:eastAsia="Times New Roman" w:hAnsi="HelveticaNowText Regular" w:cs="HelveticaNowText Regular"/>
          <w:snapToGrid w:val="0"/>
          <w:kern w:val="0"/>
          <w:sz w:val="22"/>
          <w:szCs w:val="20"/>
          <w:lang w:val="es-ES" w:eastAsia="es-ES"/>
          <w14:ligatures w14:val="none"/>
        </w:rPr>
        <w:t xml:space="preserve">siguientes </w:t>
      </w:r>
      <w:r w:rsidRPr="000C193D">
        <w:rPr>
          <w:rFonts w:ascii="HelveticaNowText Regular" w:eastAsia="Times New Roman" w:hAnsi="HelveticaNowText Regular" w:cs="HelveticaNowText Regular"/>
          <w:snapToGrid w:val="0"/>
          <w:kern w:val="0"/>
          <w:sz w:val="22"/>
          <w:szCs w:val="20"/>
          <w:lang w:val="es-ES" w:eastAsia="es-ES"/>
          <w14:ligatures w14:val="none"/>
        </w:rPr>
        <w:t>CRITERIOS TÉCNICOS DE ADJUDICACIÓN:</w:t>
      </w:r>
      <w:r w:rsidR="00303B77" w:rsidRPr="000C193D">
        <w:rPr>
          <w:rFonts w:ascii="HelveticaNowText Regular" w:eastAsia="Times New Roman" w:hAnsi="HelveticaNowText Regular" w:cs="HelveticaNowText Regular"/>
          <w:snapToGrid w:val="0"/>
          <w:kern w:val="0"/>
          <w:sz w:val="22"/>
          <w:szCs w:val="20"/>
          <w:lang w:val="es-ES" w:eastAsia="es-ES"/>
          <w14:ligatures w14:val="none"/>
        </w:rPr>
        <w:t xml:space="preserve"> </w:t>
      </w:r>
    </w:p>
    <w:p w14:paraId="53A1025E" w14:textId="77777777" w:rsidR="00303B77" w:rsidRPr="000C193D" w:rsidRDefault="00303B77" w:rsidP="00785387">
      <w:pPr>
        <w:spacing w:after="120" w:line="276" w:lineRule="auto"/>
        <w:ind w:left="284"/>
        <w:jc w:val="both"/>
        <w:rPr>
          <w:rFonts w:ascii="HelveticaNowText Regular" w:eastAsia="Times New Roman" w:hAnsi="HelveticaNowText Regular" w:cs="HelveticaNowText Regular"/>
          <w:i/>
          <w:iCs/>
          <w:snapToGrid w:val="0"/>
          <w:kern w:val="0"/>
          <w:sz w:val="22"/>
          <w:szCs w:val="20"/>
          <w:u w:val="single"/>
          <w:lang w:val="es-ES" w:eastAsia="es-ES"/>
          <w14:ligatures w14:val="none"/>
        </w:rPr>
      </w:pPr>
      <w:commentRangeStart w:id="6"/>
      <w:r w:rsidRPr="000C193D">
        <w:rPr>
          <w:rFonts w:ascii="HelveticaNowText Regular" w:eastAsia="Times New Roman" w:hAnsi="HelveticaNowText Regular" w:cs="HelveticaNowText Regular"/>
          <w:i/>
          <w:iCs/>
          <w:snapToGrid w:val="0"/>
          <w:kern w:val="0"/>
          <w:sz w:val="22"/>
          <w:szCs w:val="20"/>
          <w:highlight w:val="yellow"/>
          <w:u w:val="single"/>
          <w:lang w:val="es-ES" w:eastAsia="es-ES"/>
          <w14:ligatures w14:val="none"/>
        </w:rPr>
        <w:t>*Los criterios de adjudicación se encuadran en el apartado V.</w:t>
      </w:r>
      <w:r w:rsidR="0087631A" w:rsidRPr="000C193D">
        <w:rPr>
          <w:rFonts w:ascii="HelveticaNowText Regular" w:eastAsia="Times New Roman" w:hAnsi="HelveticaNowText Regular" w:cs="HelveticaNowText Regular"/>
          <w:i/>
          <w:iCs/>
          <w:snapToGrid w:val="0"/>
          <w:kern w:val="0"/>
          <w:sz w:val="22"/>
          <w:szCs w:val="20"/>
          <w:highlight w:val="yellow"/>
          <w:u w:val="single"/>
          <w:lang w:val="es-ES" w:eastAsia="es-ES"/>
          <w14:ligatures w14:val="none"/>
        </w:rPr>
        <w:t>2</w:t>
      </w:r>
      <w:r w:rsidRPr="000C193D">
        <w:rPr>
          <w:rFonts w:ascii="HelveticaNowText Regular" w:eastAsia="Times New Roman" w:hAnsi="HelveticaNowText Regular" w:cs="HelveticaNowText Regular"/>
          <w:i/>
          <w:iCs/>
          <w:snapToGrid w:val="0"/>
          <w:kern w:val="0"/>
          <w:sz w:val="22"/>
          <w:szCs w:val="20"/>
          <w:highlight w:val="yellow"/>
          <w:u w:val="single"/>
          <w:lang w:val="es-ES" w:eastAsia="es-ES"/>
          <w14:ligatures w14:val="none"/>
        </w:rPr>
        <w:t xml:space="preserve"> del Pliego de Cláusulas Administrativas Particulares.</w:t>
      </w:r>
      <w:commentRangeEnd w:id="6"/>
      <w:r w:rsidR="00785387" w:rsidRPr="000C193D">
        <w:rPr>
          <w:rStyle w:val="Refdecomentario"/>
          <w:rFonts w:ascii="HelveticaNowText Regular" w:eastAsia="Times New Roman" w:hAnsi="HelveticaNowText Regular" w:cs="HelveticaNowText Regular"/>
          <w:i/>
          <w:iCs/>
          <w:snapToGrid w:val="0"/>
          <w:kern w:val="0"/>
          <w:sz w:val="22"/>
          <w:szCs w:val="20"/>
          <w:u w:val="single"/>
          <w:lang w:val="es-ES" w:eastAsia="es-ES"/>
          <w14:ligatures w14:val="none"/>
        </w:rPr>
        <w:commentReference w:id="6"/>
      </w:r>
    </w:p>
    <w:p w14:paraId="62E4B500" w14:textId="77777777" w:rsidR="00A17990" w:rsidRPr="000C193D" w:rsidRDefault="00A17990" w:rsidP="00785387">
      <w:pPr>
        <w:spacing w:after="120" w:line="276"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0C193D">
        <w:rPr>
          <w:rFonts w:ascii="HelveticaNowText Regular" w:eastAsia="Times New Roman" w:hAnsi="HelveticaNowText Regular" w:cs="HelveticaNowText Regular"/>
          <w:snapToGrid w:val="0"/>
          <w:kern w:val="0"/>
          <w:sz w:val="22"/>
          <w:szCs w:val="20"/>
          <w:lang w:val="es-ES" w:eastAsia="es-ES"/>
          <w14:ligatures w14:val="none"/>
        </w:rPr>
        <w:t>Se valorará con la puntuación requerida, y los licitadores deben incluir en sus propuestas los documentos acreditativos que justifiquen a cada uno de los criterios de valoración, para permitir aplicar las puntuaciones establecidas en los criterios de adjudicación.</w:t>
      </w:r>
    </w:p>
    <w:p w14:paraId="7B00AD91" w14:textId="77777777" w:rsidR="00A17990" w:rsidRPr="000C193D" w:rsidRDefault="00A17990" w:rsidP="00785387">
      <w:pPr>
        <w:widowControl w:val="0"/>
        <w:numPr>
          <w:ilvl w:val="0"/>
          <w:numId w:val="7"/>
        </w:numPr>
        <w:tabs>
          <w:tab w:val="left" w:pos="1418"/>
          <w:tab w:val="left" w:pos="9923"/>
        </w:tabs>
        <w:autoSpaceDE w:val="0"/>
        <w:autoSpaceDN w:val="0"/>
        <w:spacing w:before="118" w:after="0" w:line="276" w:lineRule="auto"/>
        <w:ind w:right="1097" w:hanging="567"/>
        <w:jc w:val="both"/>
        <w:rPr>
          <w:rFonts w:ascii="HelveticaNowText Regular" w:eastAsia="Microsoft Sans Serif" w:hAnsi="HelveticaNowText Regular" w:cs="HelveticaNowText Regular"/>
          <w:iCs/>
          <w:kern w:val="0"/>
          <w:sz w:val="22"/>
          <w:szCs w:val="22"/>
          <w:lang w:val="es-ES"/>
          <w14:ligatures w14:val="none"/>
        </w:rPr>
      </w:pPr>
      <w:r w:rsidRPr="000C193D">
        <w:rPr>
          <w:rFonts w:ascii="HelveticaNowText Regular" w:eastAsia="Microsoft Sans Serif" w:hAnsi="HelveticaNowText Regular" w:cs="HelveticaNowText Regular"/>
          <w:iCs/>
          <w:kern w:val="0"/>
          <w:sz w:val="22"/>
          <w:szCs w:val="22"/>
          <w:lang w:val="es-ES"/>
          <w14:ligatures w14:val="none"/>
        </w:rPr>
        <w:t>Este/os valor/es prevalecerá/n sobre su/s valor/es homólogo/s escrito/s en cualquier documento anexo.</w:t>
      </w:r>
    </w:p>
    <w:p w14:paraId="640F9B72" w14:textId="77777777" w:rsidR="00A17990" w:rsidRPr="000C193D" w:rsidRDefault="00A17990" w:rsidP="00785387">
      <w:pPr>
        <w:widowControl w:val="0"/>
        <w:numPr>
          <w:ilvl w:val="0"/>
          <w:numId w:val="7"/>
        </w:numPr>
        <w:tabs>
          <w:tab w:val="left" w:pos="1418"/>
        </w:tabs>
        <w:autoSpaceDE w:val="0"/>
        <w:autoSpaceDN w:val="0"/>
        <w:spacing w:before="118" w:after="0" w:line="276" w:lineRule="auto"/>
        <w:ind w:right="1097" w:hanging="567"/>
        <w:jc w:val="both"/>
        <w:rPr>
          <w:rFonts w:ascii="HelveticaNowText Regular" w:eastAsia="Microsoft Sans Serif" w:hAnsi="HelveticaNowText Regular" w:cs="HelveticaNowText Regular"/>
          <w:iCs/>
          <w:kern w:val="0"/>
          <w:sz w:val="22"/>
          <w:szCs w:val="22"/>
          <w:lang w:val="es-ES"/>
          <w14:ligatures w14:val="none"/>
        </w:rPr>
      </w:pPr>
      <w:r w:rsidRPr="000C193D">
        <w:rPr>
          <w:rFonts w:ascii="HelveticaNowText Regular" w:eastAsia="Microsoft Sans Serif" w:hAnsi="HelveticaNowText Regular" w:cs="HelveticaNowText Regular"/>
          <w:iCs/>
          <w:kern w:val="0"/>
          <w:sz w:val="22"/>
          <w:szCs w:val="22"/>
          <w:lang w:val="es-ES"/>
          <w14:ligatures w14:val="none"/>
        </w:rPr>
        <w:t>Sin perjuicio de lo anterior, en aquellas ofertas económicas en que se adviertan discrepancias entre el importe global y los precios unitarios, prevalecerán estos últimos.</w:t>
      </w:r>
    </w:p>
    <w:p w14:paraId="45CB4359" w14:textId="77777777" w:rsidR="00A17990" w:rsidRPr="000C193D" w:rsidRDefault="00A17990" w:rsidP="00785387">
      <w:pPr>
        <w:spacing w:after="0" w:line="276" w:lineRule="auto"/>
        <w:ind w:left="709"/>
        <w:contextualSpacing/>
        <w:jc w:val="both"/>
        <w:rPr>
          <w:rFonts w:ascii="HelveticaNowText Regular" w:eastAsia="Calibri" w:hAnsi="HelveticaNowText Regular" w:cs="HelveticaNowText Regular"/>
          <w:kern w:val="0"/>
          <w:sz w:val="22"/>
          <w:szCs w:val="22"/>
          <w:lang w:val="es-ES"/>
          <w14:ligatures w14:val="none"/>
        </w:rPr>
      </w:pPr>
    </w:p>
    <w:p w14:paraId="21E38C7E" w14:textId="77777777" w:rsidR="00A17990" w:rsidRPr="000C193D" w:rsidRDefault="00A17990" w:rsidP="00785387">
      <w:pPr>
        <w:spacing w:line="276" w:lineRule="auto"/>
        <w:rPr>
          <w:rFonts w:ascii="HelveticaNowText Regular" w:eastAsia="Times New Roman" w:hAnsi="HelveticaNowText Regular" w:cs="HelveticaNowText Regular"/>
          <w:b/>
          <w:bCs/>
          <w:iCs/>
          <w:snapToGrid w:val="0"/>
          <w:kern w:val="0"/>
          <w:sz w:val="22"/>
          <w:szCs w:val="20"/>
          <w:lang w:val="es-ES" w:eastAsia="es-ES"/>
          <w14:ligatures w14:val="none"/>
        </w:rPr>
      </w:pPr>
      <w:r w:rsidRPr="000C193D">
        <w:rPr>
          <w:rFonts w:ascii="HelveticaNowText Regular" w:eastAsia="Times New Roman" w:hAnsi="HelveticaNowText Regular" w:cs="HelveticaNowText Regular"/>
          <w:b/>
          <w:bCs/>
          <w:iCs/>
          <w:snapToGrid w:val="0"/>
          <w:kern w:val="0"/>
          <w:sz w:val="22"/>
          <w:szCs w:val="20"/>
          <w:lang w:val="es-ES" w:eastAsia="es-ES"/>
          <w14:ligatures w14:val="none"/>
        </w:rPr>
        <w:t>Firma electrónica de la persona que formula la proposición.</w:t>
      </w:r>
    </w:p>
    <w:p w14:paraId="31918B7A" w14:textId="77777777" w:rsidR="00561170" w:rsidRPr="000C193D" w:rsidRDefault="00561170" w:rsidP="00785387">
      <w:pPr>
        <w:spacing w:line="276" w:lineRule="auto"/>
        <w:rPr>
          <w:rFonts w:ascii="HelveticaNowText Regular" w:eastAsia="Times New Roman" w:hAnsi="HelveticaNowText Regular" w:cs="HelveticaNowText Regular"/>
          <w:b/>
          <w:bCs/>
          <w:iCs/>
          <w:snapToGrid w:val="0"/>
          <w:kern w:val="0"/>
          <w:sz w:val="22"/>
          <w:szCs w:val="20"/>
          <w:lang w:val="es-ES" w:eastAsia="es-ES"/>
          <w14:ligatures w14:val="none"/>
        </w:rPr>
      </w:pPr>
    </w:p>
    <w:p w14:paraId="24A77DDC" w14:textId="77777777" w:rsidR="00141759" w:rsidRPr="000C193D" w:rsidRDefault="00141759" w:rsidP="00785387">
      <w:pPr>
        <w:keepNext/>
        <w:spacing w:after="0" w:line="276" w:lineRule="auto"/>
        <w:ind w:left="852" w:hanging="852"/>
        <w:jc w:val="center"/>
        <w:outlineLvl w:val="0"/>
        <w:rPr>
          <w:rFonts w:ascii="HelveticaNowText Regular" w:eastAsia="Times New Roman" w:hAnsi="HelveticaNowText Regular" w:cs="HelveticaNowText Regular"/>
          <w:b/>
          <w:snapToGrid w:val="0"/>
          <w:kern w:val="28"/>
          <w:sz w:val="22"/>
          <w:szCs w:val="22"/>
          <w:u w:val="single"/>
          <w:lang w:val="es-ES_tradnl" w:eastAsia="ko-KR"/>
          <w14:ligatures w14:val="none"/>
        </w:rPr>
      </w:pPr>
      <w:r w:rsidRPr="000C193D">
        <w:rPr>
          <w:rFonts w:ascii="HelveticaNowText Regular" w:eastAsia="Times New Roman" w:hAnsi="HelveticaNowText Regular" w:cs="HelveticaNowText Regular"/>
          <w:b/>
          <w:snapToGrid w:val="0"/>
          <w:kern w:val="28"/>
          <w:sz w:val="22"/>
          <w:szCs w:val="22"/>
          <w:u w:val="single"/>
          <w:lang w:val="es-ES_tradnl" w:eastAsia="es-ES"/>
          <w14:ligatures w14:val="none"/>
        </w:rPr>
        <w:t xml:space="preserve">ANEXO V. - </w:t>
      </w:r>
      <w:r w:rsidRPr="000C193D">
        <w:rPr>
          <w:rFonts w:ascii="HelveticaNowText Regular" w:eastAsia="Times New Roman" w:hAnsi="HelveticaNowText Regular" w:cs="HelveticaNowText Regular"/>
          <w:b/>
          <w:snapToGrid w:val="0"/>
          <w:kern w:val="28"/>
          <w:sz w:val="22"/>
          <w:szCs w:val="22"/>
          <w:u w:val="single"/>
          <w:lang w:val="es-ES_tradnl" w:eastAsia="ko-KR"/>
          <w14:ligatures w14:val="none"/>
        </w:rPr>
        <w:t xml:space="preserve">DECLARACIÓN DE CONFIDENCIALIDAD DE DOCUMENTOS </w:t>
      </w:r>
      <w:r w:rsidR="00E422E7" w:rsidRPr="000C193D">
        <w:rPr>
          <w:rFonts w:ascii="HelveticaNowText Regular" w:eastAsia="Times New Roman" w:hAnsi="HelveticaNowText Regular" w:cs="HelveticaNowText Regular"/>
          <w:b/>
          <w:snapToGrid w:val="0"/>
          <w:kern w:val="28"/>
          <w:sz w:val="22"/>
          <w:szCs w:val="22"/>
          <w:u w:val="single"/>
          <w:lang w:val="es-ES_tradnl" w:eastAsia="ko-KR"/>
          <w14:ligatures w14:val="none"/>
        </w:rPr>
        <w:br/>
      </w:r>
      <w:r w:rsidRPr="000C193D">
        <w:rPr>
          <w:rFonts w:ascii="HelveticaNowText Regular" w:eastAsia="Times New Roman" w:hAnsi="HelveticaNowText Regular" w:cs="HelveticaNowText Regular"/>
          <w:b/>
          <w:snapToGrid w:val="0"/>
          <w:kern w:val="28"/>
          <w:sz w:val="22"/>
          <w:szCs w:val="22"/>
          <w:u w:val="single"/>
          <w:lang w:val="es-ES_tradnl" w:eastAsia="ko-KR"/>
          <w14:ligatures w14:val="none"/>
        </w:rPr>
        <w:t xml:space="preserve">(SOBRE ELECTRÓNICO </w:t>
      </w:r>
      <w:r w:rsidR="00E422E7" w:rsidRPr="000C193D">
        <w:rPr>
          <w:rFonts w:ascii="HelveticaNowText Regular" w:eastAsia="Times New Roman" w:hAnsi="HelveticaNowText Regular" w:cs="HelveticaNowText Regular"/>
          <w:b/>
          <w:snapToGrid w:val="0"/>
          <w:kern w:val="28"/>
          <w:sz w:val="22"/>
          <w:szCs w:val="22"/>
          <w:u w:val="single"/>
          <w:lang w:val="es-ES_tradnl" w:eastAsia="ko-KR"/>
          <w14:ligatures w14:val="none"/>
        </w:rPr>
        <w:t>A</w:t>
      </w:r>
      <w:r w:rsidRPr="000C193D">
        <w:rPr>
          <w:rFonts w:ascii="HelveticaNowText Regular" w:eastAsia="Times New Roman" w:hAnsi="HelveticaNowText Regular" w:cs="HelveticaNowText Regular"/>
          <w:b/>
          <w:snapToGrid w:val="0"/>
          <w:kern w:val="28"/>
          <w:sz w:val="22"/>
          <w:szCs w:val="22"/>
          <w:u w:val="single"/>
          <w:lang w:val="es-ES_tradnl" w:eastAsia="ko-KR"/>
          <w14:ligatures w14:val="none"/>
        </w:rPr>
        <w:t>)</w:t>
      </w:r>
    </w:p>
    <w:p w14:paraId="489418D1" w14:textId="77777777" w:rsidR="00E422E7" w:rsidRPr="000C193D" w:rsidRDefault="00E422E7" w:rsidP="00785387">
      <w:pPr>
        <w:keepNext/>
        <w:spacing w:after="0" w:line="276" w:lineRule="auto"/>
        <w:ind w:left="852" w:hanging="852"/>
        <w:jc w:val="center"/>
        <w:outlineLvl w:val="0"/>
        <w:rPr>
          <w:rFonts w:ascii="HelveticaNowText Regular" w:eastAsia="Times New Roman" w:hAnsi="HelveticaNowText Regular" w:cs="HelveticaNowText Regular"/>
          <w:b/>
          <w:snapToGrid w:val="0"/>
          <w:kern w:val="28"/>
          <w:sz w:val="22"/>
          <w:szCs w:val="22"/>
          <w:u w:val="single"/>
          <w:lang w:val="es-ES_tradnl" w:eastAsia="es-ES"/>
          <w14:ligatures w14:val="none"/>
        </w:rPr>
      </w:pPr>
    </w:p>
    <w:p w14:paraId="7488F718" w14:textId="77777777" w:rsidR="00141759" w:rsidRPr="000C193D" w:rsidRDefault="00141759" w:rsidP="00785387">
      <w:pPr>
        <w:shd w:val="clear" w:color="auto" w:fill="FFFFFF"/>
        <w:tabs>
          <w:tab w:val="left" w:leader="dot" w:pos="7162"/>
        </w:tabs>
        <w:spacing w:after="120" w:line="276" w:lineRule="auto"/>
        <w:ind w:left="284"/>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0C193D">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El/la Sr/a. .................................................................., con domicilio en ................................., calle ............................................................................ núm. ..........., provisto de D.N.I. número ....................................................................................., en nombre y </w:t>
      </w:r>
      <w:r w:rsidRPr="000C193D">
        <w:rPr>
          <w:rFonts w:ascii="HelveticaNowText Regular" w:eastAsia="Times New Roman" w:hAnsi="HelveticaNowText Regular" w:cs="HelveticaNowText Regular"/>
          <w:snapToGrid w:val="0"/>
          <w:color w:val="000000"/>
          <w:spacing w:val="1"/>
          <w:kern w:val="0"/>
          <w:sz w:val="22"/>
          <w:szCs w:val="20"/>
          <w:lang w:val="es-ES" w:eastAsia="es-ES"/>
          <w14:ligatures w14:val="none"/>
        </w:rPr>
        <w:lastRenderedPageBreak/>
        <w:t xml:space="preserve">representación de la empresa ...................................................................., con domicilio en ....................................., calle ................................................, provta de N.I.F. núm. …………………….. </w:t>
      </w:r>
    </w:p>
    <w:p w14:paraId="457C4682" w14:textId="77777777" w:rsidR="00141759" w:rsidRPr="000C193D" w:rsidRDefault="00141759" w:rsidP="00785387">
      <w:pPr>
        <w:spacing w:after="120" w:line="276"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4BA9CD8E" w14:textId="77777777" w:rsidR="00141759" w:rsidRPr="000C193D" w:rsidRDefault="00141759" w:rsidP="00785387">
      <w:pPr>
        <w:shd w:val="clear" w:color="auto" w:fill="FFFFFF"/>
        <w:tabs>
          <w:tab w:val="left" w:leader="dot" w:pos="7162"/>
        </w:tabs>
        <w:spacing w:after="120" w:line="276"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0C193D">
        <w:rPr>
          <w:rFonts w:ascii="HelveticaNowText Regular" w:eastAsia="Calibri" w:hAnsi="HelveticaNowText Regular" w:cs="HelveticaNowText Regular"/>
          <w:snapToGrid w:val="0"/>
          <w:color w:val="000000"/>
          <w:spacing w:val="1"/>
          <w:kern w:val="0"/>
          <w:sz w:val="22"/>
          <w:szCs w:val="20"/>
          <w:lang w:val="es-ES"/>
          <w14:ligatures w14:val="none"/>
        </w:rPr>
        <w:t>A efectos de cumplimentar lo dispuesto en el artículo 133 de la LCSP, declaro bajo mi responsabilidad que los documentos que a continuación se relacionan tienen carácter confidencial: (</w:t>
      </w:r>
      <w:r w:rsidRPr="000C193D">
        <w:rPr>
          <w:rFonts w:ascii="HelveticaNowText Regular" w:eastAsia="Calibri" w:hAnsi="HelveticaNowText Regular" w:cs="HelveticaNowText Regular"/>
          <w:i/>
          <w:iCs/>
          <w:snapToGrid w:val="0"/>
          <w:color w:val="000000"/>
          <w:spacing w:val="1"/>
          <w:kern w:val="0"/>
          <w:sz w:val="22"/>
          <w:szCs w:val="20"/>
          <w:u w:val="single"/>
          <w:lang w:val="es-ES"/>
          <w14:ligatures w14:val="none"/>
        </w:rPr>
        <w:t>Motivar la confidencialidad de los documentos</w:t>
      </w:r>
      <w:r w:rsidRPr="000C193D">
        <w:rPr>
          <w:rFonts w:ascii="HelveticaNowText Regular" w:eastAsia="Calibri" w:hAnsi="HelveticaNowText Regular" w:cs="HelveticaNowText Regular"/>
          <w:snapToGrid w:val="0"/>
          <w:color w:val="000000"/>
          <w:spacing w:val="1"/>
          <w:kern w:val="0"/>
          <w:sz w:val="22"/>
          <w:szCs w:val="20"/>
          <w:lang w:val="es-ES"/>
          <w14:ligatures w14:val="none"/>
        </w:rPr>
        <w:t>)</w:t>
      </w:r>
    </w:p>
    <w:p w14:paraId="4C3FA2BE" w14:textId="77777777" w:rsidR="00141759" w:rsidRPr="000C193D" w:rsidRDefault="00141759" w:rsidP="00785387">
      <w:pPr>
        <w:spacing w:after="120" w:line="276"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tbl>
      <w:tblPr>
        <w:tblW w:w="87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10"/>
      </w:tblGrid>
      <w:tr w:rsidR="00141759" w:rsidRPr="000C193D" w14:paraId="51A22F52" w14:textId="77777777" w:rsidTr="00416639">
        <w:trPr>
          <w:trHeight w:val="70"/>
        </w:trPr>
        <w:tc>
          <w:tcPr>
            <w:tcW w:w="8710" w:type="dxa"/>
          </w:tcPr>
          <w:p w14:paraId="40532AEA" w14:textId="77777777" w:rsidR="00141759" w:rsidRPr="000C193D" w:rsidRDefault="00141759" w:rsidP="00785387">
            <w:pPr>
              <w:spacing w:after="120" w:line="276"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0C193D">
              <w:rPr>
                <w:rFonts w:ascii="HelveticaNowText Regular" w:eastAsia="Times New Roman" w:hAnsi="HelveticaNowText Regular" w:cs="HelveticaNowText Regular"/>
                <w:snapToGrid w:val="0"/>
                <w:kern w:val="0"/>
                <w:sz w:val="22"/>
                <w:szCs w:val="20"/>
                <w:lang w:val="es-ES" w:eastAsia="es-ES"/>
                <w14:ligatures w14:val="none"/>
              </w:rPr>
              <w:t>DOCUMENTACIÓN ADMINISTRATIVA (Sobre núm. A)</w:t>
            </w:r>
          </w:p>
        </w:tc>
      </w:tr>
    </w:tbl>
    <w:p w14:paraId="55FE2E3C" w14:textId="77777777" w:rsidR="00141759" w:rsidRPr="000C193D" w:rsidRDefault="00141759" w:rsidP="00785387">
      <w:pPr>
        <w:shd w:val="clear" w:color="auto" w:fill="FFFFFF"/>
        <w:tabs>
          <w:tab w:val="left" w:leader="dot" w:pos="7162"/>
        </w:tabs>
        <w:spacing w:after="120" w:line="276"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0C193D">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13409EA6" w14:textId="77777777" w:rsidR="00141759" w:rsidRPr="000C193D" w:rsidRDefault="00141759" w:rsidP="00785387">
      <w:pPr>
        <w:shd w:val="clear" w:color="auto" w:fill="FFFFFF"/>
        <w:tabs>
          <w:tab w:val="left" w:leader="dot" w:pos="7162"/>
        </w:tabs>
        <w:spacing w:after="120" w:line="276"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0C193D">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3112FA88" w14:textId="77777777" w:rsidR="00141759" w:rsidRPr="000C193D" w:rsidRDefault="00141759" w:rsidP="00785387">
      <w:pPr>
        <w:shd w:val="clear" w:color="auto" w:fill="FFFFFF"/>
        <w:tabs>
          <w:tab w:val="left" w:leader="dot" w:pos="7162"/>
        </w:tabs>
        <w:spacing w:after="120" w:line="276"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0C193D">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4021FE09" w14:textId="77777777" w:rsidR="00141759" w:rsidRPr="000C193D" w:rsidRDefault="00141759" w:rsidP="00785387">
      <w:pPr>
        <w:spacing w:after="120" w:line="276" w:lineRule="auto"/>
        <w:ind w:left="993"/>
        <w:jc w:val="both"/>
        <w:rPr>
          <w:rFonts w:ascii="HelveticaNowText Regular" w:eastAsia="Times New Roman" w:hAnsi="HelveticaNowText Regular" w:cs="HelveticaNowText Regular"/>
          <w:snapToGrid w:val="0"/>
          <w:kern w:val="0"/>
          <w:sz w:val="22"/>
          <w:szCs w:val="20"/>
          <w:lang w:val="es-ES" w:eastAsia="es-ES"/>
          <w14:ligatures w14:val="none"/>
        </w:rPr>
      </w:pPr>
    </w:p>
    <w:tbl>
      <w:tblPr>
        <w:tblW w:w="87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10"/>
      </w:tblGrid>
      <w:tr w:rsidR="00141759" w:rsidRPr="000C193D" w14:paraId="7F837E88" w14:textId="77777777" w:rsidTr="00416639">
        <w:trPr>
          <w:trHeight w:val="70"/>
        </w:trPr>
        <w:tc>
          <w:tcPr>
            <w:tcW w:w="8710" w:type="dxa"/>
            <w:tcBorders>
              <w:top w:val="single" w:sz="4" w:space="0" w:color="auto"/>
              <w:left w:val="single" w:sz="4" w:space="0" w:color="auto"/>
              <w:bottom w:val="single" w:sz="4" w:space="0" w:color="auto"/>
              <w:right w:val="single" w:sz="4" w:space="0" w:color="auto"/>
            </w:tcBorders>
          </w:tcPr>
          <w:p w14:paraId="731B75CF" w14:textId="77777777" w:rsidR="00141759" w:rsidRPr="000C193D" w:rsidRDefault="00141759" w:rsidP="00785387">
            <w:pPr>
              <w:spacing w:after="120" w:line="276"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0C193D">
              <w:rPr>
                <w:rFonts w:ascii="HelveticaNowText Regular" w:eastAsia="Times New Roman" w:hAnsi="HelveticaNowText Regular" w:cs="HelveticaNowText Regular"/>
                <w:snapToGrid w:val="0"/>
                <w:kern w:val="0"/>
                <w:sz w:val="22"/>
                <w:szCs w:val="20"/>
                <w:lang w:val="es-ES" w:eastAsia="es-ES"/>
                <w14:ligatures w14:val="none"/>
              </w:rPr>
              <w:t>DOCUMENTACIÓN TÉCNICA (Sobre núm. B)</w:t>
            </w:r>
          </w:p>
        </w:tc>
      </w:tr>
    </w:tbl>
    <w:p w14:paraId="729A1CD1" w14:textId="77777777" w:rsidR="00141759" w:rsidRPr="000C193D" w:rsidRDefault="00141759" w:rsidP="00785387">
      <w:pPr>
        <w:shd w:val="clear" w:color="auto" w:fill="FFFFFF"/>
        <w:tabs>
          <w:tab w:val="left" w:leader="dot" w:pos="7162"/>
        </w:tabs>
        <w:spacing w:after="120" w:line="276"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0C193D">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1D50700B" w14:textId="77777777" w:rsidR="00141759" w:rsidRPr="000C193D" w:rsidRDefault="00141759" w:rsidP="00785387">
      <w:pPr>
        <w:shd w:val="clear" w:color="auto" w:fill="FFFFFF"/>
        <w:tabs>
          <w:tab w:val="left" w:leader="dot" w:pos="7162"/>
        </w:tabs>
        <w:spacing w:after="120" w:line="276"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0C193D">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31E7220D" w14:textId="77777777" w:rsidR="00141759" w:rsidRPr="000C193D" w:rsidRDefault="00141759" w:rsidP="00785387">
      <w:pPr>
        <w:shd w:val="clear" w:color="auto" w:fill="FFFFFF"/>
        <w:tabs>
          <w:tab w:val="left" w:leader="dot" w:pos="7162"/>
        </w:tabs>
        <w:spacing w:after="120" w:line="276"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0C193D">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0B120E37" w14:textId="77777777" w:rsidR="00141759" w:rsidRPr="000C193D" w:rsidRDefault="00141759" w:rsidP="00785387">
      <w:pPr>
        <w:spacing w:after="120" w:line="276"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4EB7FE04" w14:textId="77777777" w:rsidR="00141759" w:rsidRPr="000C193D" w:rsidRDefault="00141759" w:rsidP="00785387">
      <w:pPr>
        <w:spacing w:after="120" w:line="276"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0398B57A" w14:textId="77777777" w:rsidR="00141759" w:rsidRPr="000C193D" w:rsidRDefault="00141759" w:rsidP="00785387">
      <w:pPr>
        <w:spacing w:after="120" w:line="276"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0C193D">
        <w:rPr>
          <w:rFonts w:ascii="HelveticaNowText Regular" w:eastAsia="Times New Roman" w:hAnsi="HelveticaNowText Regular" w:cs="HelveticaNowText Regular"/>
          <w:snapToGrid w:val="0"/>
          <w:kern w:val="0"/>
          <w:sz w:val="22"/>
          <w:szCs w:val="20"/>
          <w:highlight w:val="yellow"/>
          <w:lang w:val="es-ES" w:eastAsia="es-ES"/>
          <w14:ligatures w14:val="none"/>
        </w:rPr>
        <w:t>X</w:t>
      </w:r>
      <w:r w:rsidRPr="000C193D">
        <w:rPr>
          <w:rFonts w:ascii="HelveticaNowText Regular" w:eastAsia="Times New Roman" w:hAnsi="HelveticaNowText Regular" w:cs="HelveticaNowText Regular"/>
          <w:snapToGrid w:val="0"/>
          <w:kern w:val="0"/>
          <w:sz w:val="22"/>
          <w:szCs w:val="20"/>
          <w:lang w:val="es-ES" w:eastAsia="es-ES"/>
          <w14:ligatures w14:val="none"/>
        </w:rPr>
        <w:t xml:space="preserve"> Ninguno de los documentos que constan en mi oferta tienen carácter confidencial.</w:t>
      </w:r>
    </w:p>
    <w:p w14:paraId="1476AA84" w14:textId="77777777" w:rsidR="00141759" w:rsidRPr="000C193D" w:rsidRDefault="00141759" w:rsidP="00785387">
      <w:pPr>
        <w:spacing w:after="120" w:line="276"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27784F57" w14:textId="77777777" w:rsidR="001A531F" w:rsidRPr="000C193D" w:rsidRDefault="001A531F" w:rsidP="00785387">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0C193D">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4D8877B9" w14:textId="77777777" w:rsidR="00CD0280" w:rsidRDefault="00CD0280" w:rsidP="00785387">
      <w:pPr>
        <w:spacing w:after="120" w:line="276" w:lineRule="auto"/>
        <w:jc w:val="both"/>
        <w:rPr>
          <w:rFonts w:ascii="HelveticaNowText Regular" w:eastAsia="Times New Roman" w:hAnsi="HelveticaNowText Regular" w:cs="HelveticaNowText Regular"/>
          <w:iCs/>
          <w:kern w:val="0"/>
          <w:sz w:val="22"/>
          <w:szCs w:val="20"/>
          <w:lang w:val="es-ES" w:eastAsia="es-ES"/>
          <w14:ligatures w14:val="none"/>
        </w:rPr>
      </w:pPr>
    </w:p>
    <w:p w14:paraId="37A781FC" w14:textId="77777777" w:rsidR="00C84BB8" w:rsidRPr="000C193D" w:rsidRDefault="00C84BB8" w:rsidP="00785387">
      <w:pPr>
        <w:spacing w:after="120" w:line="276" w:lineRule="auto"/>
        <w:jc w:val="both"/>
        <w:rPr>
          <w:rFonts w:ascii="HelveticaNowText Regular" w:eastAsia="Times New Roman" w:hAnsi="HelveticaNowText Regular" w:cs="HelveticaNowText Regular"/>
          <w:iCs/>
          <w:kern w:val="0"/>
          <w:sz w:val="22"/>
          <w:szCs w:val="20"/>
          <w:lang w:val="es-ES" w:eastAsia="es-ES"/>
          <w14:ligatures w14:val="none"/>
        </w:rPr>
      </w:pPr>
    </w:p>
    <w:p w14:paraId="0765DA1D" w14:textId="25110304" w:rsidR="00C84BB8" w:rsidRDefault="00C84BB8">
      <w:pPr>
        <w:rPr>
          <w:rFonts w:ascii="HelveticaNowText Regular" w:eastAsia="Times New Roman" w:hAnsi="HelveticaNowText Regular" w:cs="HelveticaNowText Regular"/>
          <w:iCs/>
          <w:kern w:val="0"/>
          <w:sz w:val="22"/>
          <w:szCs w:val="20"/>
          <w:lang w:val="es-ES" w:eastAsia="es-ES"/>
          <w14:ligatures w14:val="none"/>
        </w:rPr>
      </w:pPr>
      <w:r>
        <w:rPr>
          <w:rFonts w:ascii="HelveticaNowText Regular" w:eastAsia="Times New Roman" w:hAnsi="HelveticaNowText Regular" w:cs="HelveticaNowText Regular"/>
          <w:iCs/>
          <w:kern w:val="0"/>
          <w:sz w:val="22"/>
          <w:szCs w:val="20"/>
          <w:lang w:val="es-ES" w:eastAsia="es-ES"/>
          <w14:ligatures w14:val="none"/>
        </w:rPr>
        <w:br w:type="page"/>
      </w:r>
    </w:p>
    <w:p w14:paraId="18AD77A3" w14:textId="77777777" w:rsidR="00CD0280" w:rsidRPr="000C193D" w:rsidRDefault="00CD0280" w:rsidP="00785387">
      <w:pPr>
        <w:spacing w:after="120" w:line="276" w:lineRule="auto"/>
        <w:jc w:val="both"/>
        <w:rPr>
          <w:rFonts w:ascii="HelveticaNowText Regular" w:eastAsia="Times New Roman" w:hAnsi="HelveticaNowText Regular" w:cs="HelveticaNowText Regular"/>
          <w:iCs/>
          <w:kern w:val="0"/>
          <w:sz w:val="22"/>
          <w:szCs w:val="20"/>
          <w:lang w:val="es-ES" w:eastAsia="es-ES"/>
          <w14:ligatures w14:val="none"/>
        </w:rPr>
      </w:pPr>
    </w:p>
    <w:p w14:paraId="696D3F35" w14:textId="77777777" w:rsidR="0052287C" w:rsidRPr="000C193D" w:rsidRDefault="0052287C" w:rsidP="00785387">
      <w:pPr>
        <w:keepNext/>
        <w:keepLines/>
        <w:tabs>
          <w:tab w:val="left" w:pos="964"/>
        </w:tabs>
        <w:spacing w:after="0" w:line="276"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r w:rsidRPr="000C193D">
        <w:rPr>
          <w:rFonts w:ascii="HelveticaNowText Regular" w:eastAsia="Times New Roman" w:hAnsi="HelveticaNowText Regular" w:cs="HelveticaNowText Regular"/>
          <w:b/>
          <w:snapToGrid w:val="0"/>
          <w:kern w:val="0"/>
          <w:sz w:val="22"/>
          <w:szCs w:val="22"/>
          <w:u w:val="single"/>
          <w:lang w:val="es-ES" w:eastAsia="es-ES"/>
          <w14:ligatures w14:val="none"/>
        </w:rPr>
        <w:t xml:space="preserve">ANEXO </w:t>
      </w:r>
      <w:r w:rsidR="008B024B" w:rsidRPr="000C193D">
        <w:rPr>
          <w:rFonts w:ascii="HelveticaNowText Regular" w:eastAsia="Times New Roman" w:hAnsi="HelveticaNowText Regular" w:cs="HelveticaNowText Regular"/>
          <w:b/>
          <w:snapToGrid w:val="0"/>
          <w:kern w:val="0"/>
          <w:sz w:val="22"/>
          <w:szCs w:val="22"/>
          <w:u w:val="single"/>
          <w:lang w:val="es-ES" w:eastAsia="es-ES"/>
          <w14:ligatures w14:val="none"/>
        </w:rPr>
        <w:t>VI. -</w:t>
      </w:r>
      <w:r w:rsidRPr="000C193D">
        <w:rPr>
          <w:rFonts w:ascii="HelveticaNowText Regular" w:eastAsia="Times New Roman" w:hAnsi="HelveticaNowText Regular" w:cs="HelveticaNowText Regular"/>
          <w:b/>
          <w:snapToGrid w:val="0"/>
          <w:kern w:val="0"/>
          <w:sz w:val="22"/>
          <w:szCs w:val="22"/>
          <w:u w:val="single"/>
          <w:lang w:val="es-ES" w:eastAsia="es-ES"/>
          <w14:ligatures w14:val="none"/>
        </w:rPr>
        <w:t xml:space="preserve"> DECLARACIÓN RESPONSABLE JUSTIFICACIÓN DE LA SOLVENCIA ECONÓMICA Y FINANCIERA (DOCUMENTACIÓN COMO ADJUDICATARIO)</w:t>
      </w:r>
    </w:p>
    <w:p w14:paraId="1F1EC8B2" w14:textId="77777777" w:rsidR="00966BF5" w:rsidRPr="000C193D" w:rsidRDefault="00966BF5" w:rsidP="00785387">
      <w:pPr>
        <w:keepNext/>
        <w:keepLines/>
        <w:tabs>
          <w:tab w:val="left" w:pos="964"/>
        </w:tabs>
        <w:spacing w:after="0" w:line="276"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p>
    <w:p w14:paraId="7B06127A" w14:textId="77777777" w:rsidR="00C96175" w:rsidRPr="000C193D" w:rsidRDefault="00C96175" w:rsidP="00785387">
      <w:pPr>
        <w:shd w:val="clear" w:color="auto" w:fill="FFFFFF"/>
        <w:tabs>
          <w:tab w:val="left" w:leader="dot" w:pos="7162"/>
        </w:tabs>
        <w:spacing w:after="120" w:line="276" w:lineRule="auto"/>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0C193D">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El/la Sr/a. .................................................................., con domicilio en ................................., calle ............................................................................ núm. ..........., provisto de D.N.I. número ....................................................................................., en nombre propio y/o representación de la empresa ...................................................................., con domicilio en ....................................., calle ................................................, provta de N.I.F. núm. ……………………. </w:t>
      </w:r>
    </w:p>
    <w:p w14:paraId="32FFCCE7" w14:textId="77777777" w:rsidR="0052287C" w:rsidRPr="000C193D" w:rsidRDefault="0052287C" w:rsidP="00785387">
      <w:pPr>
        <w:spacing w:after="0" w:line="276"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0C193D">
        <w:rPr>
          <w:rFonts w:ascii="HelveticaNowText Regular" w:eastAsia="Times New Roman" w:hAnsi="HelveticaNowText Regular" w:cs="HelveticaNowText Regular"/>
          <w:b/>
          <w:snapToGrid w:val="0"/>
          <w:kern w:val="0"/>
          <w:sz w:val="22"/>
          <w:szCs w:val="22"/>
          <w:lang w:val="es-ES" w:eastAsia="es-ES"/>
          <w14:ligatures w14:val="none"/>
        </w:rPr>
        <w:t>EXPONE:</w:t>
      </w:r>
    </w:p>
    <w:p w14:paraId="1A649A0E" w14:textId="77777777" w:rsidR="0052287C" w:rsidRPr="000C193D" w:rsidRDefault="0052287C" w:rsidP="00785387">
      <w:pPr>
        <w:keepLines/>
        <w:spacing w:after="0" w:line="276" w:lineRule="auto"/>
        <w:jc w:val="both"/>
        <w:rPr>
          <w:rFonts w:ascii="HelveticaNowText Regular" w:eastAsia="Times New Roman" w:hAnsi="HelveticaNowText Regular" w:cs="HelveticaNowText Regular"/>
          <w:snapToGrid w:val="0"/>
          <w:kern w:val="0"/>
          <w:sz w:val="22"/>
          <w:szCs w:val="22"/>
          <w:lang w:val="es-ES" w:eastAsia="es-ES"/>
          <w14:ligatures w14:val="none"/>
        </w:rPr>
      </w:pPr>
      <w:r w:rsidRPr="000C193D">
        <w:rPr>
          <w:rFonts w:ascii="HelveticaNowText Regular" w:eastAsia="Times New Roman" w:hAnsi="HelveticaNowText Regular" w:cs="HelveticaNowText Regular"/>
          <w:snapToGrid w:val="0"/>
          <w:kern w:val="0"/>
          <w:sz w:val="22"/>
          <w:szCs w:val="22"/>
          <w:lang w:val="es-ES" w:eastAsia="es-ES"/>
          <w14:ligatures w14:val="none"/>
        </w:rPr>
        <w:t xml:space="preserve">Que en cumplimiento de las condiciones y requisitos exigidos en el Pliego de Cláusulas </w:t>
      </w:r>
      <w:r w:rsidR="00D011BB" w:rsidRPr="000C193D">
        <w:rPr>
          <w:rFonts w:ascii="HelveticaNowText Regular" w:eastAsia="Times New Roman" w:hAnsi="HelveticaNowText Regular" w:cs="HelveticaNowText Regular"/>
          <w:snapToGrid w:val="0"/>
          <w:kern w:val="0"/>
          <w:sz w:val="22"/>
          <w:szCs w:val="22"/>
          <w:lang w:val="es-ES" w:eastAsia="es-ES"/>
          <w14:ligatures w14:val="none"/>
        </w:rPr>
        <w:t>Administrativas Particulares</w:t>
      </w:r>
      <w:r w:rsidRPr="000C193D">
        <w:rPr>
          <w:rFonts w:ascii="HelveticaNowText Regular" w:eastAsia="Times New Roman" w:hAnsi="HelveticaNowText Regular" w:cs="HelveticaNowText Regular"/>
          <w:snapToGrid w:val="0"/>
          <w:kern w:val="0"/>
          <w:sz w:val="22"/>
          <w:szCs w:val="22"/>
          <w:lang w:val="es-ES" w:eastAsia="es-ES"/>
          <w14:ligatures w14:val="none"/>
        </w:rPr>
        <w:t xml:space="preserve"> para concurrir a la licitación convocada por Mutua Intercomarcal” para la contratación de </w:t>
      </w:r>
      <w:sdt>
        <w:sdtPr>
          <w:rPr>
            <w:rFonts w:ascii="HelveticaNowText Regular" w:eastAsia="Times New Roman" w:hAnsi="HelveticaNowText Regular" w:cs="HelveticaNowText Regular"/>
            <w:b/>
            <w:caps/>
            <w:snapToGrid w:val="0"/>
            <w:color w:val="808080"/>
            <w:kern w:val="0"/>
            <w:sz w:val="22"/>
            <w:szCs w:val="20"/>
            <w:highlight w:val="yellow"/>
            <w:lang w:val="es-ES" w:eastAsia="es-ES"/>
            <w14:ligatures w14:val="none"/>
          </w:rPr>
          <w:alias w:val="Título"/>
          <w:tag w:val=""/>
          <w:id w:val="-1309088789"/>
          <w:showingPlcHdr/>
          <w:dataBinding w:prefixMappings="xmlns:ns0='http://purl.org/dc/elements/1.1/' xmlns:ns1='http://schemas.openxmlformats.org/package/2006/metadata/core-properties' " w:xpath="/ns1:coreProperties[1]/ns0:title[1]" w:storeItemID="{6C3C8BC8-F283-45AE-878A-BAB7291924A1}"/>
          <w:text/>
        </w:sdtPr>
        <w:sdtEndPr>
          <w:rPr>
            <w:b w:val="0"/>
            <w:caps w:val="0"/>
            <w:szCs w:val="22"/>
          </w:rPr>
        </w:sdtEndPr>
        <w:sdtContent>
          <w:r w:rsidRPr="000C193D">
            <w:rPr>
              <w:rFonts w:ascii="HelveticaNowText Regular" w:eastAsia="Times New Roman" w:hAnsi="HelveticaNowText Regular" w:cs="HelveticaNowText Regular"/>
              <w:b/>
              <w:caps/>
              <w:snapToGrid w:val="0"/>
              <w:color w:val="808080"/>
              <w:kern w:val="0"/>
              <w:sz w:val="22"/>
              <w:szCs w:val="20"/>
              <w:highlight w:val="yellow"/>
              <w:lang w:val="es-ES" w:eastAsia="es-ES"/>
              <w14:ligatures w14:val="none"/>
            </w:rPr>
            <w:t xml:space="preserve">     </w:t>
          </w:r>
        </w:sdtContent>
      </w:sdt>
      <w:r w:rsidRPr="000C193D">
        <w:rPr>
          <w:rFonts w:ascii="HelveticaNowText Regular" w:eastAsia="Times New Roman" w:hAnsi="HelveticaNowText Regular" w:cs="HelveticaNowText Regular"/>
          <w:snapToGrid w:val="0"/>
          <w:kern w:val="0"/>
          <w:sz w:val="22"/>
          <w:szCs w:val="22"/>
          <w:lang w:val="es-ES" w:eastAsia="es-ES"/>
          <w14:ligatures w14:val="none"/>
        </w:rPr>
        <w:t>,</w:t>
      </w:r>
      <w:r w:rsidRPr="000C193D">
        <w:rPr>
          <w:rFonts w:ascii="HelveticaNowText Regular" w:eastAsia="Times New Roman" w:hAnsi="HelveticaNowText Regular" w:cs="HelveticaNowText Regular"/>
          <w:b/>
          <w:snapToGrid w:val="0"/>
          <w:kern w:val="0"/>
          <w:sz w:val="22"/>
          <w:szCs w:val="22"/>
          <w:lang w:val="es-ES" w:eastAsia="es-ES"/>
          <w14:ligatures w14:val="none"/>
        </w:rPr>
        <w:t xml:space="preserve"> </w:t>
      </w:r>
      <w:r w:rsidRPr="000C193D">
        <w:rPr>
          <w:rFonts w:ascii="HelveticaNowText Regular" w:eastAsia="Times New Roman" w:hAnsi="HelveticaNowText Regular" w:cs="HelveticaNowText Regular"/>
          <w:snapToGrid w:val="0"/>
          <w:kern w:val="0"/>
          <w:sz w:val="22"/>
          <w:szCs w:val="22"/>
          <w:lang w:val="es-ES" w:eastAsia="es-ES"/>
          <w14:ligatures w14:val="none"/>
        </w:rPr>
        <w:t xml:space="preserve">con número de expediente </w:t>
      </w:r>
      <w:sdt>
        <w:sdtPr>
          <w:rPr>
            <w:rFonts w:ascii="HelveticaNowText Regular" w:eastAsia="Times New Roman" w:hAnsi="HelveticaNowText Regular" w:cs="HelveticaNowText Regular"/>
            <w:snapToGrid w:val="0"/>
            <w:kern w:val="0"/>
            <w:sz w:val="22"/>
            <w:szCs w:val="22"/>
            <w:highlight w:val="yellow"/>
            <w:lang w:val="es-ES" w:eastAsia="es-ES"/>
            <w14:ligatures w14:val="none"/>
          </w:rPr>
          <w:alias w:val="Categoría"/>
          <w:tag w:val=""/>
          <w:id w:val="724948705"/>
          <w:showingPlcHdr/>
          <w:dataBinding w:prefixMappings="xmlns:ns0='http://purl.org/dc/elements/1.1/' xmlns:ns1='http://schemas.openxmlformats.org/package/2006/metadata/core-properties' " w:xpath="/ns1:coreProperties[1]/ns1:category[1]" w:storeItemID="{6C3C8BC8-F283-45AE-878A-BAB7291924A1}"/>
          <w:text/>
        </w:sdtPr>
        <w:sdtEndPr/>
        <w:sdtContent>
          <w:r w:rsidRPr="000C193D">
            <w:rPr>
              <w:rFonts w:ascii="HelveticaNowText Regular" w:eastAsia="Times New Roman" w:hAnsi="HelveticaNowText Regular" w:cs="HelveticaNowText Regular"/>
              <w:snapToGrid w:val="0"/>
              <w:kern w:val="0"/>
              <w:sz w:val="22"/>
              <w:szCs w:val="22"/>
              <w:highlight w:val="yellow"/>
              <w:lang w:val="es-ES" w:eastAsia="es-ES"/>
              <w14:ligatures w14:val="none"/>
            </w:rPr>
            <w:t xml:space="preserve">     </w:t>
          </w:r>
        </w:sdtContent>
      </w:sdt>
      <w:r w:rsidRPr="000C193D">
        <w:rPr>
          <w:rFonts w:ascii="HelveticaNowText Regular" w:eastAsia="Times New Roman" w:hAnsi="HelveticaNowText Regular" w:cs="HelveticaNowText Regular"/>
          <w:snapToGrid w:val="0"/>
          <w:kern w:val="0"/>
          <w:sz w:val="22"/>
          <w:szCs w:val="22"/>
          <w:lang w:val="es-ES" w:eastAsia="es-ES"/>
          <w14:ligatures w14:val="none"/>
        </w:rPr>
        <w:t>,</w:t>
      </w:r>
    </w:p>
    <w:p w14:paraId="2076C04A" w14:textId="77777777" w:rsidR="0052287C" w:rsidRPr="000C193D" w:rsidRDefault="0052287C" w:rsidP="00785387">
      <w:pPr>
        <w:spacing w:after="0" w:line="276" w:lineRule="auto"/>
        <w:jc w:val="both"/>
        <w:rPr>
          <w:rFonts w:ascii="HelveticaNowText Regular" w:eastAsia="Times New Roman" w:hAnsi="HelveticaNowText Regular" w:cs="HelveticaNowText Regular"/>
          <w:b/>
          <w:snapToGrid w:val="0"/>
          <w:kern w:val="0"/>
          <w:sz w:val="22"/>
          <w:szCs w:val="22"/>
          <w:lang w:val="es-ES" w:eastAsia="es-ES"/>
          <w14:ligatures w14:val="none"/>
        </w:rPr>
      </w:pPr>
    </w:p>
    <w:p w14:paraId="06BB8903" w14:textId="77777777" w:rsidR="0052287C" w:rsidRPr="000C193D" w:rsidRDefault="0052287C" w:rsidP="00785387">
      <w:pPr>
        <w:spacing w:after="0" w:line="276"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0C193D">
        <w:rPr>
          <w:rFonts w:ascii="HelveticaNowText Regular" w:eastAsia="Times New Roman" w:hAnsi="HelveticaNowText Regular" w:cs="HelveticaNowText Regular"/>
          <w:b/>
          <w:snapToGrid w:val="0"/>
          <w:kern w:val="0"/>
          <w:sz w:val="22"/>
          <w:szCs w:val="22"/>
          <w:lang w:val="es-ES" w:eastAsia="es-ES"/>
          <w14:ligatures w14:val="none"/>
        </w:rPr>
        <w:t>DECLARA:</w:t>
      </w:r>
    </w:p>
    <w:p w14:paraId="6383FF6B" w14:textId="77777777" w:rsidR="0052287C" w:rsidRPr="000C193D" w:rsidRDefault="0052287C" w:rsidP="00785387">
      <w:pPr>
        <w:numPr>
          <w:ilvl w:val="0"/>
          <w:numId w:val="8"/>
        </w:numPr>
        <w:spacing w:after="0" w:line="276" w:lineRule="auto"/>
        <w:ind w:left="284" w:hanging="284"/>
        <w:contextualSpacing/>
        <w:jc w:val="both"/>
        <w:rPr>
          <w:rFonts w:ascii="HelveticaNowText Regular" w:eastAsia="Calibri" w:hAnsi="HelveticaNowText Regular" w:cs="HelveticaNowText Regular"/>
          <w:b/>
          <w:kern w:val="0"/>
          <w:sz w:val="22"/>
          <w:szCs w:val="22"/>
          <w:lang w:val="es-ES"/>
          <w14:ligatures w14:val="none"/>
        </w:rPr>
      </w:pPr>
      <w:r w:rsidRPr="000C193D">
        <w:rPr>
          <w:rFonts w:ascii="HelveticaNowText Regular" w:eastAsia="Calibri" w:hAnsi="HelveticaNowText Regular" w:cs="HelveticaNowText Regular"/>
          <w:kern w:val="0"/>
          <w:sz w:val="22"/>
          <w:szCs w:val="22"/>
          <w:lang w:val="es-ES"/>
          <w14:ligatures w14:val="none"/>
        </w:rPr>
        <w:t>Que el año de mayor volumen anual de negocios de los tres (3) últimos concluidos es:</w:t>
      </w:r>
    </w:p>
    <w:p w14:paraId="59EAA913" w14:textId="77777777" w:rsidR="0052287C" w:rsidRPr="000C193D" w:rsidRDefault="0052287C" w:rsidP="00785387">
      <w:pPr>
        <w:spacing w:after="0" w:line="276" w:lineRule="auto"/>
        <w:ind w:left="426" w:hanging="426"/>
        <w:jc w:val="both"/>
        <w:rPr>
          <w:rFonts w:ascii="HelveticaNowText Regular" w:eastAsia="Times New Roman" w:hAnsi="HelveticaNowText Regular" w:cs="HelveticaNowText Regular"/>
          <w:b/>
          <w:snapToGrid w:val="0"/>
          <w:kern w:val="0"/>
          <w:sz w:val="22"/>
          <w:szCs w:val="22"/>
          <w:lang w:val="es-ES" w:eastAsia="es-ES"/>
          <w14:ligatures w14:val="none"/>
        </w:rPr>
      </w:pPr>
    </w:p>
    <w:tbl>
      <w:tblPr>
        <w:tblW w:w="6736" w:type="dxa"/>
        <w:jc w:val="center"/>
        <w:tblCellMar>
          <w:left w:w="70" w:type="dxa"/>
          <w:right w:w="70" w:type="dxa"/>
        </w:tblCellMar>
        <w:tblLook w:val="04A0" w:firstRow="1" w:lastRow="0" w:firstColumn="1" w:lastColumn="0" w:noHBand="0" w:noVBand="1"/>
      </w:tblPr>
      <w:tblGrid>
        <w:gridCol w:w="3116"/>
        <w:gridCol w:w="3620"/>
      </w:tblGrid>
      <w:tr w:rsidR="0052287C" w:rsidRPr="000C193D" w14:paraId="21EDE7DD" w14:textId="77777777" w:rsidTr="00416639">
        <w:trPr>
          <w:trHeight w:val="527"/>
          <w:jc w:val="center"/>
        </w:trPr>
        <w:tc>
          <w:tcPr>
            <w:tcW w:w="3116" w:type="dxa"/>
            <w:tcBorders>
              <w:top w:val="single" w:sz="4" w:space="0" w:color="auto"/>
              <w:left w:val="single" w:sz="4" w:space="0" w:color="auto"/>
              <w:bottom w:val="single" w:sz="4" w:space="0" w:color="auto"/>
              <w:right w:val="single" w:sz="4" w:space="0" w:color="auto"/>
            </w:tcBorders>
            <w:shd w:val="clear" w:color="auto" w:fill="00B050"/>
            <w:vAlign w:val="center"/>
            <w:hideMark/>
          </w:tcPr>
          <w:p w14:paraId="1A652BC0" w14:textId="77777777" w:rsidR="0052287C" w:rsidRPr="000C193D" w:rsidRDefault="0052287C" w:rsidP="00785387">
            <w:pPr>
              <w:spacing w:after="0" w:line="276" w:lineRule="auto"/>
              <w:ind w:left="426" w:hanging="426"/>
              <w:jc w:val="center"/>
              <w:rPr>
                <w:rFonts w:ascii="HelveticaNowText Regular" w:eastAsia="Times New Roman" w:hAnsi="HelveticaNowText Regular" w:cs="HelveticaNowText Regular"/>
                <w:b/>
                <w:bCs/>
                <w:snapToGrid w:val="0"/>
                <w:color w:val="FFFFFF"/>
                <w:kern w:val="0"/>
                <w:sz w:val="22"/>
                <w:szCs w:val="22"/>
                <w:u w:val="single"/>
                <w14:ligatures w14:val="none"/>
              </w:rPr>
            </w:pPr>
            <w:r w:rsidRPr="000C193D">
              <w:rPr>
                <w:rFonts w:ascii="HelveticaNowText Regular" w:eastAsia="Times New Roman" w:hAnsi="HelveticaNowText Regular" w:cs="HelveticaNowText Regular"/>
                <w:b/>
                <w:bCs/>
                <w:snapToGrid w:val="0"/>
                <w:color w:val="FFFFFF"/>
                <w:kern w:val="0"/>
                <w:sz w:val="22"/>
                <w:szCs w:val="22"/>
                <w:u w:val="single"/>
                <w14:ligatures w14:val="none"/>
              </w:rPr>
              <w:t>EJERCICIO</w:t>
            </w:r>
          </w:p>
        </w:tc>
        <w:tc>
          <w:tcPr>
            <w:tcW w:w="3620" w:type="dxa"/>
            <w:tcBorders>
              <w:top w:val="single" w:sz="4" w:space="0" w:color="auto"/>
              <w:left w:val="nil"/>
              <w:bottom w:val="single" w:sz="4" w:space="0" w:color="auto"/>
              <w:right w:val="single" w:sz="4" w:space="0" w:color="auto"/>
            </w:tcBorders>
            <w:shd w:val="clear" w:color="auto" w:fill="00B050"/>
            <w:vAlign w:val="center"/>
            <w:hideMark/>
          </w:tcPr>
          <w:p w14:paraId="364C232B" w14:textId="77777777" w:rsidR="0052287C" w:rsidRPr="000C193D" w:rsidRDefault="0052287C" w:rsidP="00785387">
            <w:pPr>
              <w:spacing w:after="0" w:line="276" w:lineRule="auto"/>
              <w:ind w:left="426" w:hanging="426"/>
              <w:jc w:val="center"/>
              <w:rPr>
                <w:rFonts w:ascii="HelveticaNowText Regular" w:eastAsia="Times New Roman" w:hAnsi="HelveticaNowText Regular" w:cs="HelveticaNowText Regular"/>
                <w:b/>
                <w:bCs/>
                <w:snapToGrid w:val="0"/>
                <w:color w:val="FFFFFF"/>
                <w:kern w:val="0"/>
                <w:sz w:val="22"/>
                <w:szCs w:val="22"/>
                <w:u w:val="single"/>
                <w:lang w:val="es-ES"/>
                <w14:ligatures w14:val="none"/>
              </w:rPr>
            </w:pPr>
            <w:r w:rsidRPr="000C193D">
              <w:rPr>
                <w:rFonts w:ascii="HelveticaNowText Regular" w:eastAsia="Times New Roman" w:hAnsi="HelveticaNowText Regular" w:cs="HelveticaNowText Regular"/>
                <w:b/>
                <w:bCs/>
                <w:snapToGrid w:val="0"/>
                <w:color w:val="FFFFFF"/>
                <w:kern w:val="0"/>
                <w:sz w:val="22"/>
                <w:szCs w:val="22"/>
                <w:u w:val="single"/>
                <w:lang w:val="es-ES"/>
                <w14:ligatures w14:val="none"/>
              </w:rPr>
              <w:t>IMPORTE GLOBAL FACTURADO (€) (sin IVA</w:t>
            </w:r>
            <w:r w:rsidRPr="000C193D">
              <w:rPr>
                <w:rFonts w:ascii="HelveticaNowText Regular" w:eastAsia="Times New Roman" w:hAnsi="HelveticaNowText Regular" w:cs="HelveticaNowText Regular"/>
                <w:b/>
                <w:snapToGrid w:val="0"/>
                <w:color w:val="FFFFFF"/>
                <w:kern w:val="0"/>
                <w:sz w:val="22"/>
                <w:szCs w:val="22"/>
                <w:u w:val="single"/>
                <w:lang w:val="es-ES" w:eastAsia="es-ES"/>
                <w14:ligatures w14:val="none"/>
              </w:rPr>
              <w:t>, IGIC o IPSI</w:t>
            </w:r>
            <w:r w:rsidRPr="000C193D">
              <w:rPr>
                <w:rFonts w:ascii="HelveticaNowText Regular" w:eastAsia="Times New Roman" w:hAnsi="HelveticaNowText Regular" w:cs="HelveticaNowText Regular"/>
                <w:b/>
                <w:bCs/>
                <w:snapToGrid w:val="0"/>
                <w:color w:val="FFFFFF"/>
                <w:kern w:val="0"/>
                <w:sz w:val="22"/>
                <w:szCs w:val="22"/>
                <w:u w:val="single"/>
                <w:lang w:val="es-ES"/>
                <w14:ligatures w14:val="none"/>
              </w:rPr>
              <w:t>)</w:t>
            </w:r>
          </w:p>
        </w:tc>
      </w:tr>
      <w:tr w:rsidR="0052287C" w:rsidRPr="000C193D" w14:paraId="6E2E3FEC" w14:textId="77777777" w:rsidTr="00416639">
        <w:trPr>
          <w:trHeight w:val="646"/>
          <w:jc w:val="center"/>
        </w:trPr>
        <w:tc>
          <w:tcPr>
            <w:tcW w:w="3116" w:type="dxa"/>
            <w:tcBorders>
              <w:top w:val="nil"/>
              <w:left w:val="single" w:sz="4" w:space="0" w:color="auto"/>
              <w:bottom w:val="nil"/>
              <w:right w:val="single" w:sz="4" w:space="0" w:color="auto"/>
            </w:tcBorders>
            <w:noWrap/>
            <w:vAlign w:val="center"/>
          </w:tcPr>
          <w:p w14:paraId="3EE4C873" w14:textId="77777777" w:rsidR="0052287C" w:rsidRPr="000C193D" w:rsidRDefault="0052287C" w:rsidP="00785387">
            <w:pPr>
              <w:spacing w:after="0" w:line="276" w:lineRule="auto"/>
              <w:ind w:left="426" w:hanging="426"/>
              <w:jc w:val="center"/>
              <w:rPr>
                <w:rFonts w:ascii="HelveticaNowText Regular" w:eastAsia="Times New Roman" w:hAnsi="HelveticaNowText Regular" w:cs="HelveticaNowText Regular"/>
                <w:snapToGrid w:val="0"/>
                <w:kern w:val="0"/>
                <w:sz w:val="22"/>
                <w:szCs w:val="22"/>
                <w:lang w:val="es-ES"/>
                <w14:ligatures w14:val="none"/>
              </w:rPr>
            </w:pPr>
          </w:p>
        </w:tc>
        <w:tc>
          <w:tcPr>
            <w:tcW w:w="3620" w:type="dxa"/>
            <w:tcBorders>
              <w:top w:val="nil"/>
              <w:left w:val="nil"/>
              <w:bottom w:val="nil"/>
              <w:right w:val="single" w:sz="4" w:space="0" w:color="auto"/>
            </w:tcBorders>
            <w:noWrap/>
            <w:vAlign w:val="bottom"/>
            <w:hideMark/>
          </w:tcPr>
          <w:p w14:paraId="69EAC256" w14:textId="77777777" w:rsidR="0052287C" w:rsidRPr="000C193D" w:rsidRDefault="0052287C" w:rsidP="00785387">
            <w:pPr>
              <w:spacing w:after="0" w:line="276" w:lineRule="auto"/>
              <w:ind w:left="426" w:hanging="426"/>
              <w:rPr>
                <w:rFonts w:ascii="HelveticaNowText Regular" w:eastAsia="Times New Roman" w:hAnsi="HelveticaNowText Regular" w:cs="HelveticaNowText Regular"/>
                <w:snapToGrid w:val="0"/>
                <w:kern w:val="0"/>
                <w:sz w:val="22"/>
                <w:szCs w:val="22"/>
                <w:lang w:val="es-ES"/>
                <w14:ligatures w14:val="none"/>
              </w:rPr>
            </w:pPr>
            <w:r w:rsidRPr="000C193D">
              <w:rPr>
                <w:rFonts w:ascii="HelveticaNowText Regular" w:eastAsia="Times New Roman" w:hAnsi="HelveticaNowText Regular" w:cs="HelveticaNowText Regular"/>
                <w:snapToGrid w:val="0"/>
                <w:kern w:val="0"/>
                <w:sz w:val="22"/>
                <w:szCs w:val="22"/>
                <w:lang w:val="es-ES"/>
                <w14:ligatures w14:val="none"/>
              </w:rPr>
              <w:t> </w:t>
            </w:r>
          </w:p>
        </w:tc>
      </w:tr>
      <w:tr w:rsidR="0052287C" w:rsidRPr="000C193D" w14:paraId="7F98AF02" w14:textId="77777777" w:rsidTr="00416639">
        <w:trPr>
          <w:trHeight w:val="646"/>
          <w:jc w:val="center"/>
        </w:trPr>
        <w:tc>
          <w:tcPr>
            <w:tcW w:w="3116" w:type="dxa"/>
            <w:tcBorders>
              <w:top w:val="nil"/>
              <w:left w:val="single" w:sz="4" w:space="0" w:color="auto"/>
              <w:bottom w:val="single" w:sz="4" w:space="0" w:color="auto"/>
              <w:right w:val="single" w:sz="4" w:space="0" w:color="auto"/>
            </w:tcBorders>
            <w:noWrap/>
            <w:vAlign w:val="center"/>
          </w:tcPr>
          <w:p w14:paraId="7F572309" w14:textId="77777777" w:rsidR="0052287C" w:rsidRPr="000C193D" w:rsidRDefault="0052287C" w:rsidP="00785387">
            <w:pPr>
              <w:spacing w:after="0" w:line="276" w:lineRule="auto"/>
              <w:ind w:left="426" w:hanging="426"/>
              <w:jc w:val="center"/>
              <w:rPr>
                <w:rFonts w:ascii="HelveticaNowText Regular" w:eastAsia="Times New Roman" w:hAnsi="HelveticaNowText Regular" w:cs="HelveticaNowText Regular"/>
                <w:snapToGrid w:val="0"/>
                <w:kern w:val="0"/>
                <w:sz w:val="22"/>
                <w:szCs w:val="22"/>
                <w:lang w:val="es-ES"/>
                <w14:ligatures w14:val="none"/>
              </w:rPr>
            </w:pPr>
          </w:p>
        </w:tc>
        <w:tc>
          <w:tcPr>
            <w:tcW w:w="3620" w:type="dxa"/>
            <w:tcBorders>
              <w:top w:val="nil"/>
              <w:left w:val="nil"/>
              <w:bottom w:val="single" w:sz="4" w:space="0" w:color="auto"/>
              <w:right w:val="single" w:sz="4" w:space="0" w:color="auto"/>
            </w:tcBorders>
            <w:noWrap/>
            <w:vAlign w:val="bottom"/>
          </w:tcPr>
          <w:p w14:paraId="4CE81C76" w14:textId="77777777" w:rsidR="0052287C" w:rsidRPr="000C193D" w:rsidRDefault="0052287C" w:rsidP="00785387">
            <w:pPr>
              <w:spacing w:after="0" w:line="276" w:lineRule="auto"/>
              <w:ind w:left="426" w:hanging="426"/>
              <w:rPr>
                <w:rFonts w:ascii="HelveticaNowText Regular" w:eastAsia="Times New Roman" w:hAnsi="HelveticaNowText Regular" w:cs="HelveticaNowText Regular"/>
                <w:snapToGrid w:val="0"/>
                <w:kern w:val="0"/>
                <w:sz w:val="22"/>
                <w:szCs w:val="22"/>
                <w:lang w:val="es-ES"/>
                <w14:ligatures w14:val="none"/>
              </w:rPr>
            </w:pPr>
          </w:p>
        </w:tc>
      </w:tr>
    </w:tbl>
    <w:p w14:paraId="1F7EDF42" w14:textId="77777777" w:rsidR="0052287C" w:rsidRPr="000C193D" w:rsidRDefault="0052287C" w:rsidP="00785387">
      <w:pPr>
        <w:spacing w:after="0" w:line="276" w:lineRule="auto"/>
        <w:ind w:left="426" w:hanging="426"/>
        <w:jc w:val="both"/>
        <w:rPr>
          <w:rFonts w:ascii="HelveticaNowText Regular" w:eastAsia="Times New Roman" w:hAnsi="HelveticaNowText Regular" w:cs="HelveticaNowText Regular"/>
          <w:snapToGrid w:val="0"/>
          <w:kern w:val="0"/>
          <w:sz w:val="22"/>
          <w:szCs w:val="22"/>
          <w:lang w:val="es-ES" w:eastAsia="es-ES"/>
          <w14:ligatures w14:val="none"/>
        </w:rPr>
      </w:pPr>
    </w:p>
    <w:p w14:paraId="6147A072" w14:textId="77777777" w:rsidR="00966BF5" w:rsidRPr="000C193D" w:rsidRDefault="00966BF5" w:rsidP="00785387">
      <w:pPr>
        <w:spacing w:after="0" w:line="276" w:lineRule="auto"/>
        <w:ind w:left="426" w:hanging="426"/>
        <w:jc w:val="both"/>
        <w:rPr>
          <w:rFonts w:ascii="HelveticaNowText Regular" w:eastAsia="Times New Roman" w:hAnsi="HelveticaNowText Regular" w:cs="HelveticaNowText Regular"/>
          <w:snapToGrid w:val="0"/>
          <w:kern w:val="0"/>
          <w:sz w:val="22"/>
          <w:szCs w:val="22"/>
          <w:lang w:val="es-ES" w:eastAsia="es-ES"/>
          <w14:ligatures w14:val="none"/>
        </w:rPr>
      </w:pPr>
    </w:p>
    <w:p w14:paraId="13E31B78" w14:textId="77777777" w:rsidR="0052287C" w:rsidRPr="000C193D" w:rsidRDefault="0052287C" w:rsidP="00785387">
      <w:pPr>
        <w:numPr>
          <w:ilvl w:val="0"/>
          <w:numId w:val="8"/>
        </w:numPr>
        <w:spacing w:after="200" w:line="276" w:lineRule="auto"/>
        <w:ind w:left="284" w:hanging="284"/>
        <w:contextualSpacing/>
        <w:jc w:val="both"/>
        <w:rPr>
          <w:rFonts w:ascii="HelveticaNowText Regular" w:eastAsia="Calibri" w:hAnsi="HelveticaNowText Regular" w:cs="HelveticaNowText Regular"/>
          <w:snapToGrid w:val="0"/>
          <w:kern w:val="0"/>
          <w:sz w:val="22"/>
          <w:szCs w:val="22"/>
          <w:lang w:val="es-ES"/>
          <w14:ligatures w14:val="none"/>
        </w:rPr>
      </w:pPr>
      <w:r w:rsidRPr="000C193D">
        <w:rPr>
          <w:rFonts w:ascii="HelveticaNowText Regular" w:eastAsia="Calibri" w:hAnsi="HelveticaNowText Regular" w:cs="HelveticaNowText Regular"/>
          <w:snapToGrid w:val="0"/>
          <w:kern w:val="0"/>
          <w:sz w:val="22"/>
          <w:szCs w:val="22"/>
          <w:lang w:val="es-ES"/>
          <w14:ligatures w14:val="none"/>
        </w:rPr>
        <w:t>Que,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0AA18D35" w14:textId="77777777" w:rsidR="0052287C" w:rsidRPr="000C193D" w:rsidRDefault="0052287C" w:rsidP="00785387">
      <w:pPr>
        <w:spacing w:after="0" w:line="276" w:lineRule="auto"/>
        <w:ind w:left="426" w:hanging="426"/>
        <w:contextualSpacing/>
        <w:jc w:val="both"/>
        <w:rPr>
          <w:rFonts w:ascii="HelveticaNowText Regular" w:eastAsia="Times New Roman" w:hAnsi="HelveticaNowText Regular" w:cs="HelveticaNowText Regular"/>
          <w:snapToGrid w:val="0"/>
          <w:kern w:val="0"/>
          <w:sz w:val="22"/>
          <w:szCs w:val="22"/>
          <w:lang w:val="es-ES" w:eastAsia="es-ES"/>
          <w14:ligatures w14:val="none"/>
        </w:rPr>
      </w:pPr>
    </w:p>
    <w:p w14:paraId="72B2F016" w14:textId="77777777" w:rsidR="00966BF5" w:rsidRPr="000C193D" w:rsidRDefault="00966BF5" w:rsidP="00785387">
      <w:pPr>
        <w:spacing w:after="0" w:line="276" w:lineRule="auto"/>
        <w:ind w:left="426" w:hanging="426"/>
        <w:contextualSpacing/>
        <w:jc w:val="both"/>
        <w:rPr>
          <w:rFonts w:ascii="HelveticaNowText Regular" w:eastAsia="Times New Roman" w:hAnsi="HelveticaNowText Regular" w:cs="HelveticaNowText Regular"/>
          <w:snapToGrid w:val="0"/>
          <w:kern w:val="0"/>
          <w:sz w:val="22"/>
          <w:szCs w:val="22"/>
          <w:lang w:val="es-ES" w:eastAsia="es-ES"/>
          <w14:ligatures w14:val="none"/>
        </w:rPr>
      </w:pPr>
    </w:p>
    <w:p w14:paraId="55B160EB" w14:textId="77777777" w:rsidR="0052287C" w:rsidRDefault="0052287C" w:rsidP="00785387">
      <w:pPr>
        <w:spacing w:after="0" w:line="276"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0C193D">
        <w:rPr>
          <w:rFonts w:ascii="HelveticaNowText Regular" w:eastAsia="Times New Roman" w:hAnsi="HelveticaNowText Regular" w:cs="HelveticaNowText Regular"/>
          <w:snapToGrid w:val="0"/>
          <w:kern w:val="0"/>
          <w:sz w:val="22"/>
          <w:szCs w:val="20"/>
          <w:lang w:val="es-ES" w:eastAsia="es-ES"/>
          <w14:ligatures w14:val="none"/>
        </w:rPr>
        <w:t>Los empresarios individuales no inscritos en el Registro Mercantil acreditarán su volumen anual de negocios mediante sus libros de inventarios y cuentas anuales legalizados por el Registro Mercantil.</w:t>
      </w:r>
    </w:p>
    <w:p w14:paraId="1D14E80D" w14:textId="4616FCBC" w:rsidR="00C84BB8" w:rsidRDefault="00C84BB8">
      <w:pPr>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br w:type="page"/>
      </w:r>
    </w:p>
    <w:p w14:paraId="10E00AFD" w14:textId="77777777" w:rsidR="00966BF5" w:rsidRPr="000C193D" w:rsidRDefault="00966BF5" w:rsidP="00785387">
      <w:pPr>
        <w:spacing w:after="0" w:line="276"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7E1249CC" w14:textId="77777777" w:rsidR="00966BF5" w:rsidRPr="000C193D" w:rsidRDefault="005C7469" w:rsidP="00785387">
      <w:pPr>
        <w:spacing w:after="0" w:line="276"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sidRPr="000C193D">
        <w:rPr>
          <w:rFonts w:ascii="HelveticaNowText Regular" w:eastAsia="Times New Roman" w:hAnsi="HelveticaNowText Regular" w:cs="HelveticaNowText Regular"/>
          <w:noProof/>
          <w:kern w:val="0"/>
          <w:sz w:val="20"/>
          <w:szCs w:val="20"/>
          <w:lang w:val="es-ES" w:eastAsia="es-ES"/>
        </w:rPr>
        <mc:AlternateContent>
          <mc:Choice Requires="wps">
            <w:drawing>
              <wp:anchor distT="0" distB="0" distL="114300" distR="114300" simplePos="0" relativeHeight="251659264" behindDoc="0" locked="0" layoutInCell="1" allowOverlap="1" wp14:anchorId="26D92466" wp14:editId="619F69DC">
                <wp:simplePos x="0" y="0"/>
                <wp:positionH relativeFrom="column">
                  <wp:posOffset>-139700</wp:posOffset>
                </wp:positionH>
                <wp:positionV relativeFrom="paragraph">
                  <wp:posOffset>-84455</wp:posOffset>
                </wp:positionV>
                <wp:extent cx="5695950" cy="2085975"/>
                <wp:effectExtent l="0" t="0" r="19050" b="28575"/>
                <wp:wrapNone/>
                <wp:docPr id="538913580" name="Rectángulo 1"/>
                <wp:cNvGraphicFramePr/>
                <a:graphic xmlns:a="http://schemas.openxmlformats.org/drawingml/2006/main">
                  <a:graphicData uri="http://schemas.microsoft.com/office/word/2010/wordprocessingShape">
                    <wps:wsp>
                      <wps:cNvSpPr/>
                      <wps:spPr>
                        <a:xfrm>
                          <a:off x="0" y="0"/>
                          <a:ext cx="5695950" cy="208597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3F4B303" id="Rectángulo 1" o:spid="_x0000_s1026" style="position:absolute;margin-left:-11pt;margin-top:-6.65pt;width:448.5pt;height:164.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" filled="f" strokecolor="windowText" strokeweight="1pt"/>
            </w:pict>
          </mc:Fallback>
        </mc:AlternateContent>
      </w:r>
      <w:r w:rsidR="00966BF5" w:rsidRPr="000C193D">
        <w:rPr>
          <w:rFonts w:ascii="HelveticaNowText Regular" w:eastAsia="Times New Roman" w:hAnsi="HelveticaNowText Regular" w:cs="HelveticaNowText Regular"/>
          <w:b/>
          <w:bCs/>
          <w:snapToGrid w:val="0"/>
          <w:kern w:val="0"/>
          <w:sz w:val="20"/>
          <w:szCs w:val="20"/>
          <w:lang w:val="es-ES" w:eastAsia="es-ES"/>
          <w14:ligatures w14:val="none"/>
        </w:rPr>
        <w:t>*De conformidad con lo previsto en el artículo 69 de la Ley 39/2015 (LPACAP), las declaraciones responsables aportadas por los licitadores producirán efectos desde su presentación, siempre que en ellas se manifieste, bajo su responsabilidad, que cumplen con los requisitos establecidos en la normativa aplicable, que disponen de la documentación que así lo acredita, y que se comprometen a mantener su cumplimiento durante la vigencia del procedimiento.</w:t>
      </w:r>
    </w:p>
    <w:p w14:paraId="1EA618AA" w14:textId="77777777" w:rsidR="00966BF5" w:rsidRPr="000C193D" w:rsidRDefault="00966BF5" w:rsidP="00785387">
      <w:pPr>
        <w:spacing w:after="0" w:line="276"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sidRPr="000C193D">
        <w:rPr>
          <w:rFonts w:ascii="HelveticaNowText Regular" w:eastAsia="Times New Roman" w:hAnsi="HelveticaNowText Regular" w:cs="HelveticaNowText Regular"/>
          <w:b/>
          <w:bCs/>
          <w:snapToGrid w:val="0"/>
          <w:kern w:val="0"/>
          <w:sz w:val="20"/>
          <w:szCs w:val="20"/>
          <w:lang w:val="es-ES" w:eastAsia="es-ES"/>
          <w14:ligatures w14:val="none"/>
        </w:rPr>
        <w:t>*El órgano de contratación o la Mesa de contratación podrán exigir a los licitadores que presenten la totalidad o una parte de los documentos justificativos de la información contenida en las declaraciones cuando existan dudas sobre su vigencia o fiabilidad de la declaración, cuando resulte necesario para el buen desarrollo del procedimiento de licitación.</w:t>
      </w:r>
    </w:p>
    <w:p w14:paraId="650CE77B" w14:textId="77777777" w:rsidR="00966BF5" w:rsidRPr="000C193D" w:rsidRDefault="00966BF5" w:rsidP="00785387">
      <w:pPr>
        <w:spacing w:after="0" w:line="276"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3B193C97" w14:textId="77777777" w:rsidR="00966BF5" w:rsidRPr="000C193D" w:rsidRDefault="00966BF5" w:rsidP="00785387">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2363DB4" w14:textId="77777777" w:rsidR="00966BF5" w:rsidRPr="000C193D" w:rsidRDefault="00966BF5" w:rsidP="00785387">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5E9FBDC" w14:textId="77777777" w:rsidR="00966BF5" w:rsidRPr="000C193D" w:rsidRDefault="00966BF5" w:rsidP="00785387">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7C6FD5C0" w14:textId="77777777" w:rsidR="001A531F" w:rsidRDefault="001A531F" w:rsidP="00785387">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0C193D">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74051877" w14:textId="77777777" w:rsidR="00C25C3B" w:rsidRDefault="00C25C3B" w:rsidP="00785387">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B8FAE1B" w14:textId="77777777" w:rsidR="00C25C3B" w:rsidRPr="000C193D" w:rsidRDefault="00C25C3B" w:rsidP="00785387">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696814BE" w14:textId="77777777" w:rsidR="0052287C" w:rsidRPr="000C193D" w:rsidRDefault="0052287C" w:rsidP="00785387">
      <w:pPr>
        <w:spacing w:after="120" w:line="276" w:lineRule="auto"/>
        <w:ind w:left="284"/>
        <w:jc w:val="both"/>
        <w:rPr>
          <w:rFonts w:ascii="HelveticaNowText Regular" w:eastAsia="Times New Roman" w:hAnsi="HelveticaNowText Regular" w:cs="HelveticaNowText Regular"/>
          <w:b/>
          <w:bCs/>
          <w:iCs/>
          <w:snapToGrid w:val="0"/>
          <w:kern w:val="0"/>
          <w:sz w:val="22"/>
          <w:szCs w:val="20"/>
          <w:lang w:val="es-ES" w:eastAsia="es-ES"/>
          <w14:ligatures w14:val="none"/>
        </w:rPr>
      </w:pPr>
      <w:r w:rsidRPr="000C193D">
        <w:rPr>
          <w:rFonts w:ascii="HelveticaNowText Regular" w:eastAsia="Times New Roman" w:hAnsi="HelveticaNowText Regular" w:cs="HelveticaNowText Regular"/>
          <w:b/>
          <w:bCs/>
          <w:iCs/>
          <w:snapToGrid w:val="0"/>
          <w:kern w:val="0"/>
          <w:sz w:val="22"/>
          <w:szCs w:val="20"/>
          <w:lang w:val="es-ES" w:eastAsia="es-ES"/>
          <w14:ligatures w14:val="none"/>
        </w:rPr>
        <w:br w:type="page"/>
      </w:r>
    </w:p>
    <w:p w14:paraId="58F0AFBD" w14:textId="77777777" w:rsidR="00CE6694" w:rsidRPr="000C193D" w:rsidRDefault="00CE6694" w:rsidP="00785387">
      <w:pPr>
        <w:keepNext/>
        <w:keepLines/>
        <w:spacing w:after="0" w:line="276"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bookmarkStart w:id="7" w:name="_Toc497460266"/>
      <w:bookmarkStart w:id="8" w:name="_Toc127438720"/>
      <w:bookmarkStart w:id="9" w:name="_Toc214853171"/>
      <w:r w:rsidRPr="000C193D">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ANEXO V</w:t>
      </w:r>
      <w:r w:rsidR="002F7A38" w:rsidRPr="000C193D">
        <w:rPr>
          <w:rFonts w:ascii="HelveticaNowText Regular" w:eastAsia="Times New Roman" w:hAnsi="HelveticaNowText Regular" w:cs="HelveticaNowText Regular"/>
          <w:b/>
          <w:snapToGrid w:val="0"/>
          <w:kern w:val="0"/>
          <w:sz w:val="22"/>
          <w:szCs w:val="22"/>
          <w:u w:val="single"/>
          <w:lang w:val="es-ES" w:eastAsia="es-ES"/>
          <w14:ligatures w14:val="none"/>
        </w:rPr>
        <w:t>II</w:t>
      </w:r>
      <w:r w:rsidRPr="000C193D">
        <w:rPr>
          <w:rFonts w:ascii="HelveticaNowText Regular" w:eastAsia="Times New Roman" w:hAnsi="HelveticaNowText Regular" w:cs="HelveticaNowText Regular"/>
          <w:b/>
          <w:snapToGrid w:val="0"/>
          <w:kern w:val="0"/>
          <w:sz w:val="22"/>
          <w:szCs w:val="22"/>
          <w:u w:val="single"/>
          <w:lang w:val="es-ES" w:eastAsia="es-ES"/>
          <w14:ligatures w14:val="none"/>
        </w:rPr>
        <w:t>.- DECLARACIÓN RESPONSABLE</w:t>
      </w:r>
      <w:r w:rsidRPr="000C193D">
        <w:rPr>
          <w:rFonts w:ascii="HelveticaNowText Regular" w:eastAsia="Times New Roman" w:hAnsi="HelveticaNowText Regular" w:cs="HelveticaNowText Regular"/>
          <w:b/>
          <w:snapToGrid w:val="0"/>
          <w:kern w:val="0"/>
          <w:sz w:val="22"/>
          <w:szCs w:val="20"/>
          <w:u w:val="single"/>
          <w:lang w:val="es-ES" w:eastAsia="es-ES"/>
          <w14:ligatures w14:val="none"/>
        </w:rPr>
        <w:t xml:space="preserve"> DE LA JUSTIFICACIÓN DE SOLVENCIA TÉCNICA O </w:t>
      </w:r>
      <w:bookmarkEnd w:id="7"/>
      <w:r w:rsidRPr="000C193D">
        <w:rPr>
          <w:rFonts w:ascii="HelveticaNowText Regular" w:eastAsia="Times New Roman" w:hAnsi="HelveticaNowText Regular" w:cs="HelveticaNowText Regular"/>
          <w:b/>
          <w:snapToGrid w:val="0"/>
          <w:kern w:val="0"/>
          <w:sz w:val="22"/>
          <w:szCs w:val="20"/>
          <w:u w:val="single"/>
          <w:lang w:val="es-ES" w:eastAsia="es-ES"/>
          <w14:ligatures w14:val="none"/>
        </w:rPr>
        <w:t xml:space="preserve">PROFESIONAL </w:t>
      </w:r>
      <w:bookmarkEnd w:id="8"/>
      <w:r w:rsidRPr="000C193D">
        <w:rPr>
          <w:rFonts w:ascii="HelveticaNowText Regular" w:eastAsia="Times New Roman" w:hAnsi="HelveticaNowText Regular" w:cs="HelveticaNowText Regular"/>
          <w:b/>
          <w:snapToGrid w:val="0"/>
          <w:kern w:val="0"/>
          <w:sz w:val="22"/>
          <w:szCs w:val="20"/>
          <w:u w:val="single"/>
          <w:lang w:val="es-ES" w:eastAsia="es-ES"/>
          <w14:ligatures w14:val="none"/>
        </w:rPr>
        <w:t>(</w:t>
      </w:r>
      <w:r w:rsidRPr="000C193D">
        <w:rPr>
          <w:rFonts w:ascii="HelveticaNowText Regular" w:eastAsia="Times New Roman" w:hAnsi="HelveticaNowText Regular" w:cs="HelveticaNowText Regular"/>
          <w:b/>
          <w:snapToGrid w:val="0"/>
          <w:kern w:val="0"/>
          <w:sz w:val="22"/>
          <w:szCs w:val="22"/>
          <w:u w:val="single"/>
          <w:lang w:val="es-ES" w:eastAsia="es-ES"/>
          <w14:ligatures w14:val="none"/>
        </w:rPr>
        <w:t>DOCUMENTACIÓN COMO ADJUDICATARIO)</w:t>
      </w:r>
    </w:p>
    <w:p w14:paraId="2492C306" w14:textId="77777777" w:rsidR="00966BF5" w:rsidRPr="000C193D" w:rsidRDefault="00966BF5" w:rsidP="00785387">
      <w:pPr>
        <w:keepNext/>
        <w:keepLines/>
        <w:spacing w:after="0" w:line="276" w:lineRule="auto"/>
        <w:jc w:val="center"/>
        <w:outlineLvl w:val="0"/>
        <w:rPr>
          <w:rFonts w:ascii="HelveticaNowText Regular" w:eastAsia="Times New Roman" w:hAnsi="HelveticaNowText Regular" w:cs="HelveticaNowText Regular"/>
          <w:b/>
          <w:snapToGrid w:val="0"/>
          <w:kern w:val="0"/>
          <w:sz w:val="22"/>
          <w:szCs w:val="20"/>
          <w:u w:val="single"/>
          <w:lang w:val="es-ES" w:eastAsia="es-ES"/>
          <w14:ligatures w14:val="none"/>
        </w:rPr>
      </w:pPr>
    </w:p>
    <w:p w14:paraId="2D507D18" w14:textId="77777777" w:rsidR="00CE6694" w:rsidRPr="000C193D" w:rsidRDefault="00C96175" w:rsidP="00785387">
      <w:pPr>
        <w:shd w:val="clear" w:color="auto" w:fill="FFFFFF"/>
        <w:tabs>
          <w:tab w:val="left" w:leader="dot" w:pos="7162"/>
        </w:tabs>
        <w:spacing w:after="120" w:line="276" w:lineRule="auto"/>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0C193D">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El/la Sr/a. .................................................................., con domicilio en ................................., calle ............................................................................ núm. ..........., provisto de D.N.I. número ....................................................................................., en nombre propio y/o representación de la empresa ...................................................................., con domicilio en ....................................., calle ................................................, provta de N.I.F. núm. …………………….. </w:t>
      </w:r>
    </w:p>
    <w:p w14:paraId="03DBD93D" w14:textId="77777777" w:rsidR="00CE6694" w:rsidRPr="000C193D" w:rsidRDefault="00CE6694" w:rsidP="00785387">
      <w:pPr>
        <w:spacing w:after="0" w:line="276" w:lineRule="auto"/>
        <w:jc w:val="both"/>
        <w:rPr>
          <w:rFonts w:ascii="HelveticaNowText Regular" w:eastAsia="Times New Roman" w:hAnsi="HelveticaNowText Regular" w:cs="HelveticaNowText Regular"/>
          <w:b/>
          <w:snapToGrid w:val="0"/>
          <w:kern w:val="0"/>
          <w:sz w:val="22"/>
          <w:szCs w:val="20"/>
          <w:lang w:val="es-ES" w:eastAsia="es-ES"/>
          <w14:ligatures w14:val="none"/>
        </w:rPr>
      </w:pPr>
      <w:r w:rsidRPr="000C193D">
        <w:rPr>
          <w:rFonts w:ascii="HelveticaNowText Regular" w:eastAsia="Times New Roman" w:hAnsi="HelveticaNowText Regular" w:cs="HelveticaNowText Regular"/>
          <w:b/>
          <w:snapToGrid w:val="0"/>
          <w:kern w:val="0"/>
          <w:sz w:val="22"/>
          <w:szCs w:val="20"/>
          <w:lang w:val="es-ES" w:eastAsia="es-ES"/>
          <w14:ligatures w14:val="none"/>
        </w:rPr>
        <w:t>EXPONE:</w:t>
      </w:r>
    </w:p>
    <w:p w14:paraId="2429B2A2" w14:textId="77777777" w:rsidR="00CE6694" w:rsidRPr="000C193D" w:rsidRDefault="00CE6694" w:rsidP="00785387">
      <w:pPr>
        <w:keepLines/>
        <w:spacing w:after="0" w:line="276" w:lineRule="auto"/>
        <w:jc w:val="both"/>
        <w:rPr>
          <w:rFonts w:ascii="HelveticaNowText Regular" w:eastAsia="Times New Roman" w:hAnsi="HelveticaNowText Regular" w:cs="HelveticaNowText Regular"/>
          <w:snapToGrid w:val="0"/>
          <w:kern w:val="0"/>
          <w:sz w:val="22"/>
          <w:szCs w:val="22"/>
          <w:lang w:val="es-ES" w:eastAsia="es-ES"/>
          <w14:ligatures w14:val="none"/>
        </w:rPr>
      </w:pPr>
    </w:p>
    <w:p w14:paraId="6EB6B08A" w14:textId="77777777" w:rsidR="00CE6694" w:rsidRPr="000C193D" w:rsidRDefault="00CE6694" w:rsidP="00785387">
      <w:pPr>
        <w:keepLines/>
        <w:spacing w:after="0" w:line="276"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0C193D">
        <w:rPr>
          <w:rFonts w:ascii="HelveticaNowText Regular" w:eastAsia="Times New Roman" w:hAnsi="HelveticaNowText Regular" w:cs="HelveticaNowText Regular"/>
          <w:snapToGrid w:val="0"/>
          <w:kern w:val="0"/>
          <w:sz w:val="22"/>
          <w:szCs w:val="22"/>
          <w:lang w:val="es-ES" w:eastAsia="es-ES"/>
          <w14:ligatures w14:val="none"/>
        </w:rPr>
        <w:t xml:space="preserve">Que en cumplimiento de las condiciones y requisitos exigidos en el Pliego de Cláusulas Administrativas Particulares para concurrir a la licitación convocada por Mutua Intercomarcal, para la contratación de </w:t>
      </w:r>
      <w:sdt>
        <w:sdtPr>
          <w:rPr>
            <w:rFonts w:ascii="HelveticaNowText Regular" w:eastAsia="Times New Roman" w:hAnsi="HelveticaNowText Regular" w:cs="HelveticaNowText Regular"/>
            <w:b/>
            <w:caps/>
            <w:snapToGrid w:val="0"/>
            <w:color w:val="808080"/>
            <w:kern w:val="0"/>
            <w:sz w:val="22"/>
            <w:szCs w:val="20"/>
            <w:highlight w:val="yellow"/>
            <w:lang w:val="es-ES" w:eastAsia="es-ES"/>
            <w14:ligatures w14:val="none"/>
          </w:rPr>
          <w:alias w:val="Título"/>
          <w:tag w:val=""/>
          <w:id w:val="1785463473"/>
          <w:showingPlcHdr/>
          <w:dataBinding w:prefixMappings="xmlns:ns0='http://purl.org/dc/elements/1.1/' xmlns:ns1='http://schemas.openxmlformats.org/package/2006/metadata/core-properties' " w:xpath="/ns1:coreProperties[1]/ns0:title[1]" w:storeItemID="{6C3C8BC8-F283-45AE-878A-BAB7291924A1}"/>
          <w:text/>
        </w:sdtPr>
        <w:sdtEndPr>
          <w:rPr>
            <w:b w:val="0"/>
            <w:caps w:val="0"/>
            <w:szCs w:val="22"/>
          </w:rPr>
        </w:sdtEndPr>
        <w:sdtContent>
          <w:r w:rsidRPr="000C193D">
            <w:rPr>
              <w:rFonts w:ascii="HelveticaNowText Regular" w:eastAsia="Times New Roman" w:hAnsi="HelveticaNowText Regular" w:cs="HelveticaNowText Regular"/>
              <w:b/>
              <w:caps/>
              <w:snapToGrid w:val="0"/>
              <w:color w:val="808080"/>
              <w:kern w:val="0"/>
              <w:sz w:val="22"/>
              <w:szCs w:val="20"/>
              <w:highlight w:val="yellow"/>
              <w:lang w:val="es-ES" w:eastAsia="es-ES"/>
              <w14:ligatures w14:val="none"/>
            </w:rPr>
            <w:t xml:space="preserve">     </w:t>
          </w:r>
        </w:sdtContent>
      </w:sdt>
      <w:r w:rsidRPr="000C193D">
        <w:rPr>
          <w:rFonts w:ascii="HelveticaNowText Regular" w:eastAsia="Times New Roman" w:hAnsi="HelveticaNowText Regular" w:cs="HelveticaNowText Regular"/>
          <w:b/>
          <w:snapToGrid w:val="0"/>
          <w:kern w:val="0"/>
          <w:sz w:val="22"/>
          <w:szCs w:val="22"/>
          <w:lang w:val="es-ES" w:eastAsia="es-ES"/>
          <w14:ligatures w14:val="none"/>
        </w:rPr>
        <w:t xml:space="preserve">, </w:t>
      </w:r>
      <w:r w:rsidRPr="000C193D">
        <w:rPr>
          <w:rFonts w:ascii="HelveticaNowText Regular" w:eastAsia="Times New Roman" w:hAnsi="HelveticaNowText Regular" w:cs="HelveticaNowText Regular"/>
          <w:snapToGrid w:val="0"/>
          <w:kern w:val="0"/>
          <w:sz w:val="22"/>
          <w:szCs w:val="22"/>
          <w:lang w:val="es-ES" w:eastAsia="es-ES"/>
          <w14:ligatures w14:val="none"/>
        </w:rPr>
        <w:t xml:space="preserve">con número de expediente </w:t>
      </w:r>
      <w:sdt>
        <w:sdtPr>
          <w:rPr>
            <w:rFonts w:ascii="HelveticaNowText Regular" w:eastAsia="Times New Roman" w:hAnsi="HelveticaNowText Regular" w:cs="HelveticaNowText Regular"/>
            <w:snapToGrid w:val="0"/>
            <w:kern w:val="0"/>
            <w:sz w:val="22"/>
            <w:szCs w:val="22"/>
            <w:highlight w:val="yellow"/>
            <w:lang w:val="es-ES" w:eastAsia="es-ES"/>
            <w14:ligatures w14:val="none"/>
          </w:rPr>
          <w:alias w:val="Categoría"/>
          <w:tag w:val=""/>
          <w:id w:val="897633746"/>
          <w:showingPlcHdr/>
          <w:dataBinding w:prefixMappings="xmlns:ns0='http://purl.org/dc/elements/1.1/' xmlns:ns1='http://schemas.openxmlformats.org/package/2006/metadata/core-properties' " w:xpath="/ns1:coreProperties[1]/ns1:category[1]" w:storeItemID="{6C3C8BC8-F283-45AE-878A-BAB7291924A1}"/>
          <w:text/>
        </w:sdtPr>
        <w:sdtEndPr/>
        <w:sdtContent>
          <w:r w:rsidRPr="000C193D">
            <w:rPr>
              <w:rFonts w:ascii="HelveticaNowText Regular" w:eastAsia="Times New Roman" w:hAnsi="HelveticaNowText Regular" w:cs="HelveticaNowText Regular"/>
              <w:snapToGrid w:val="0"/>
              <w:kern w:val="0"/>
              <w:sz w:val="22"/>
              <w:szCs w:val="22"/>
              <w:highlight w:val="yellow"/>
              <w:lang w:val="es-ES" w:eastAsia="es-ES"/>
              <w14:ligatures w14:val="none"/>
            </w:rPr>
            <w:t xml:space="preserve">     </w:t>
          </w:r>
        </w:sdtContent>
      </w:sdt>
      <w:r w:rsidRPr="000C193D">
        <w:rPr>
          <w:rFonts w:ascii="HelveticaNowText Regular" w:eastAsia="Times New Roman" w:hAnsi="HelveticaNowText Regular" w:cs="HelveticaNowText Regular"/>
          <w:b/>
          <w:snapToGrid w:val="0"/>
          <w:kern w:val="0"/>
          <w:sz w:val="22"/>
          <w:szCs w:val="22"/>
          <w:lang w:val="es-ES" w:eastAsia="es-ES"/>
          <w14:ligatures w14:val="none"/>
        </w:rPr>
        <w:t>,</w:t>
      </w:r>
    </w:p>
    <w:p w14:paraId="719F871B" w14:textId="77777777" w:rsidR="00CE6694" w:rsidRPr="000C193D" w:rsidRDefault="00CE6694" w:rsidP="00785387">
      <w:pPr>
        <w:spacing w:after="0" w:line="276" w:lineRule="auto"/>
        <w:jc w:val="both"/>
        <w:rPr>
          <w:rFonts w:ascii="HelveticaNowText Regular" w:eastAsia="Times New Roman" w:hAnsi="HelveticaNowText Regular" w:cs="HelveticaNowText Regular"/>
          <w:snapToGrid w:val="0"/>
          <w:kern w:val="0"/>
          <w:sz w:val="22"/>
          <w:szCs w:val="20"/>
          <w:lang w:val="es-ES" w:eastAsia="es-ES"/>
          <w14:ligatures w14:val="none"/>
        </w:rPr>
      </w:pPr>
    </w:p>
    <w:p w14:paraId="100F0315" w14:textId="77777777" w:rsidR="00CE6694" w:rsidRPr="000C193D" w:rsidRDefault="00CE6694" w:rsidP="00785387">
      <w:pPr>
        <w:autoSpaceDE w:val="0"/>
        <w:autoSpaceDN w:val="0"/>
        <w:adjustRightInd w:val="0"/>
        <w:spacing w:after="0" w:line="276"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0C193D">
        <w:rPr>
          <w:rFonts w:ascii="HelveticaNowText Regular" w:eastAsia="Times New Roman" w:hAnsi="HelveticaNowText Regular" w:cs="HelveticaNowText Regular"/>
          <w:b/>
          <w:snapToGrid w:val="0"/>
          <w:kern w:val="0"/>
          <w:sz w:val="22"/>
          <w:szCs w:val="22"/>
          <w:lang w:val="es-ES" w:eastAsia="es-ES"/>
          <w14:ligatures w14:val="none"/>
        </w:rPr>
        <w:t>DECLARA:</w:t>
      </w:r>
    </w:p>
    <w:p w14:paraId="2AF6023D" w14:textId="77777777" w:rsidR="00CE6694" w:rsidRPr="000C193D" w:rsidRDefault="00CE6694" w:rsidP="00785387">
      <w:pPr>
        <w:autoSpaceDE w:val="0"/>
        <w:autoSpaceDN w:val="0"/>
        <w:adjustRightInd w:val="0"/>
        <w:spacing w:after="0" w:line="276" w:lineRule="auto"/>
        <w:jc w:val="both"/>
        <w:rPr>
          <w:rFonts w:ascii="HelveticaNowText Regular" w:eastAsia="Times New Roman" w:hAnsi="HelveticaNowText Regular" w:cs="HelveticaNowText Regular"/>
          <w:b/>
          <w:snapToGrid w:val="0"/>
          <w:kern w:val="0"/>
          <w:sz w:val="22"/>
          <w:szCs w:val="22"/>
          <w:lang w:val="es-ES" w:eastAsia="es-ES"/>
          <w14:ligatures w14:val="none"/>
        </w:rPr>
      </w:pPr>
    </w:p>
    <w:p w14:paraId="3AC0AE2F" w14:textId="77777777" w:rsidR="00CE6694" w:rsidRPr="000C193D" w:rsidRDefault="00CE6694" w:rsidP="00785387">
      <w:pPr>
        <w:snapToGrid w:val="0"/>
        <w:spacing w:after="0" w:line="276"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0C193D">
        <w:rPr>
          <w:rFonts w:ascii="HelveticaNowText Regular" w:eastAsia="Times New Roman" w:hAnsi="HelveticaNowText Regular" w:cs="HelveticaNowText Regular"/>
          <w:snapToGrid w:val="0"/>
          <w:kern w:val="0"/>
          <w:sz w:val="22"/>
          <w:szCs w:val="22"/>
          <w:lang w:val="es-ES" w:eastAsia="es-ES"/>
          <w14:ligatures w14:val="none"/>
        </w:rPr>
        <w:t>Que la relación de los principales servicios o trabajos realizados igual o similar naturaleza al que corresponde el contrato, que incluya importe, fechas y beneficiarios públicos o privados de los mismos realizados en el curso de los últimos tres (3) años, correspondientes al mismo tipo o naturaleza al que corresponde el objeto de la presente licitación.</w:t>
      </w:r>
    </w:p>
    <w:p w14:paraId="0CE71A9E" w14:textId="77777777" w:rsidR="00CE6694" w:rsidRPr="000C193D" w:rsidRDefault="00CE6694" w:rsidP="00785387">
      <w:pPr>
        <w:snapToGrid w:val="0"/>
        <w:spacing w:after="0" w:line="276" w:lineRule="auto"/>
        <w:jc w:val="both"/>
        <w:rPr>
          <w:rFonts w:ascii="HelveticaNowText Regular" w:eastAsia="Times New Roman" w:hAnsi="HelveticaNowText Regular" w:cs="HelveticaNowText Regular"/>
          <w:bCs/>
          <w:snapToGrid w:val="0"/>
          <w:color w:val="FF0000"/>
          <w:kern w:val="0"/>
          <w:sz w:val="22"/>
          <w:szCs w:val="22"/>
          <w:lang w:val="es-ES" w:eastAsia="es-ES"/>
          <w14:ligatures w14:val="none"/>
        </w:rPr>
      </w:pPr>
    </w:p>
    <w:tbl>
      <w:tblPr>
        <w:tblW w:w="5201" w:type="pct"/>
        <w:tblCellMar>
          <w:left w:w="70" w:type="dxa"/>
          <w:right w:w="70" w:type="dxa"/>
        </w:tblCellMar>
        <w:tblLook w:val="01E0" w:firstRow="1" w:lastRow="1" w:firstColumn="1" w:lastColumn="1" w:noHBand="0" w:noVBand="0"/>
      </w:tblPr>
      <w:tblGrid>
        <w:gridCol w:w="792"/>
        <w:gridCol w:w="2588"/>
        <w:gridCol w:w="2228"/>
        <w:gridCol w:w="1786"/>
        <w:gridCol w:w="1421"/>
      </w:tblGrid>
      <w:tr w:rsidR="00CE6694" w:rsidRPr="000C193D" w14:paraId="3B81C87B" w14:textId="77777777" w:rsidTr="00416639">
        <w:trPr>
          <w:trHeight w:hRule="exact" w:val="1113"/>
        </w:trPr>
        <w:tc>
          <w:tcPr>
            <w:tcW w:w="449" w:type="pct"/>
            <w:tcBorders>
              <w:top w:val="single" w:sz="12" w:space="0" w:color="000000"/>
              <w:left w:val="single" w:sz="12" w:space="0" w:color="000000"/>
              <w:bottom w:val="single" w:sz="4" w:space="0" w:color="auto"/>
              <w:right w:val="nil"/>
            </w:tcBorders>
            <w:shd w:val="clear" w:color="auto" w:fill="00B050"/>
            <w:vAlign w:val="center"/>
            <w:hideMark/>
          </w:tcPr>
          <w:p w14:paraId="18F4D533" w14:textId="77777777" w:rsidR="00CE6694" w:rsidRPr="000C193D" w:rsidRDefault="00CE6694" w:rsidP="00785387">
            <w:pPr>
              <w:snapToGrid w:val="0"/>
              <w:spacing w:after="0" w:line="276" w:lineRule="auto"/>
              <w:jc w:val="center"/>
              <w:rPr>
                <w:rFonts w:ascii="HelveticaNowText Regular" w:eastAsia="Times New Roman" w:hAnsi="HelveticaNowText Regular" w:cs="HelveticaNowText Regular"/>
                <w:b/>
                <w:bCs/>
                <w:snapToGrid w:val="0"/>
                <w:color w:val="FFFFFF"/>
                <w:kern w:val="0"/>
                <w:sz w:val="20"/>
                <w:szCs w:val="20"/>
                <w:u w:val="single"/>
                <w:lang w:eastAsia="es-ES"/>
                <w14:ligatures w14:val="none"/>
              </w:rPr>
            </w:pPr>
            <w:r w:rsidRPr="000C193D">
              <w:rPr>
                <w:rFonts w:ascii="HelveticaNowText Regular" w:eastAsia="Times New Roman" w:hAnsi="HelveticaNowText Regular" w:cs="HelveticaNowText Regular"/>
                <w:b/>
                <w:bCs/>
                <w:snapToGrid w:val="0"/>
                <w:color w:val="FFFFFF"/>
                <w:kern w:val="0"/>
                <w:sz w:val="20"/>
                <w:szCs w:val="20"/>
                <w:u w:val="single"/>
                <w:lang w:eastAsia="es-ES"/>
                <w14:ligatures w14:val="none"/>
              </w:rPr>
              <w:t>AÑOS</w:t>
            </w:r>
          </w:p>
        </w:tc>
        <w:tc>
          <w:tcPr>
            <w:tcW w:w="1468" w:type="pct"/>
            <w:tcBorders>
              <w:top w:val="single" w:sz="12" w:space="0" w:color="000000"/>
              <w:left w:val="single" w:sz="8" w:space="0" w:color="000000"/>
              <w:bottom w:val="single" w:sz="12" w:space="0" w:color="000000"/>
              <w:right w:val="single" w:sz="8" w:space="0" w:color="000000"/>
            </w:tcBorders>
            <w:shd w:val="clear" w:color="auto" w:fill="00B050"/>
            <w:vAlign w:val="center"/>
            <w:hideMark/>
          </w:tcPr>
          <w:p w14:paraId="03A3C90B" w14:textId="77777777" w:rsidR="00CE6694" w:rsidRPr="000C193D" w:rsidRDefault="00CE6694" w:rsidP="00785387">
            <w:pPr>
              <w:snapToGrid w:val="0"/>
              <w:spacing w:after="0" w:line="276" w:lineRule="auto"/>
              <w:jc w:val="center"/>
              <w:rPr>
                <w:rFonts w:ascii="HelveticaNowText Regular" w:eastAsia="Times New Roman" w:hAnsi="HelveticaNowText Regular" w:cs="HelveticaNowText Regular"/>
                <w:b/>
                <w:bCs/>
                <w:snapToGrid w:val="0"/>
                <w:color w:val="FFFFFF"/>
                <w:kern w:val="0"/>
                <w:sz w:val="20"/>
                <w:szCs w:val="20"/>
                <w:u w:val="single"/>
                <w:lang w:eastAsia="es-ES"/>
                <w14:ligatures w14:val="none"/>
              </w:rPr>
            </w:pPr>
            <w:r w:rsidRPr="000C193D">
              <w:rPr>
                <w:rFonts w:ascii="HelveticaNowText Regular" w:eastAsia="Times New Roman" w:hAnsi="HelveticaNowText Regular" w:cs="HelveticaNowText Regular"/>
                <w:b/>
                <w:bCs/>
                <w:snapToGrid w:val="0"/>
                <w:color w:val="FFFFFF"/>
                <w:kern w:val="0"/>
                <w:sz w:val="20"/>
                <w:szCs w:val="20"/>
                <w:u w:val="single"/>
                <w:lang w:eastAsia="es-ES"/>
                <w14:ligatures w14:val="none"/>
              </w:rPr>
              <w:t>CLIENTE</w:t>
            </w:r>
          </w:p>
        </w:tc>
        <w:tc>
          <w:tcPr>
            <w:tcW w:w="1264" w:type="pct"/>
            <w:tcBorders>
              <w:top w:val="single" w:sz="12" w:space="0" w:color="000000"/>
              <w:left w:val="nil"/>
              <w:bottom w:val="single" w:sz="12" w:space="0" w:color="000000"/>
              <w:right w:val="single" w:sz="8" w:space="0" w:color="000000"/>
            </w:tcBorders>
            <w:shd w:val="clear" w:color="auto" w:fill="00B050"/>
            <w:vAlign w:val="center"/>
            <w:hideMark/>
          </w:tcPr>
          <w:p w14:paraId="3D64515C" w14:textId="77777777" w:rsidR="00CE6694" w:rsidRPr="000C193D" w:rsidRDefault="00CE6694" w:rsidP="00785387">
            <w:pPr>
              <w:snapToGrid w:val="0"/>
              <w:spacing w:after="0" w:line="276" w:lineRule="auto"/>
              <w:jc w:val="center"/>
              <w:rPr>
                <w:rFonts w:ascii="HelveticaNowText Regular" w:eastAsia="Times New Roman" w:hAnsi="HelveticaNowText Regular" w:cs="HelveticaNowText Regular"/>
                <w:b/>
                <w:bCs/>
                <w:snapToGrid w:val="0"/>
                <w:color w:val="FFFFFF"/>
                <w:kern w:val="0"/>
                <w:sz w:val="20"/>
                <w:szCs w:val="20"/>
                <w:u w:val="single"/>
                <w:lang w:eastAsia="es-ES"/>
                <w14:ligatures w14:val="none"/>
              </w:rPr>
            </w:pPr>
            <w:r w:rsidRPr="000C193D">
              <w:rPr>
                <w:rFonts w:ascii="HelveticaNowText Regular" w:eastAsia="Times New Roman" w:hAnsi="HelveticaNowText Regular" w:cs="HelveticaNowText Regular"/>
                <w:b/>
                <w:bCs/>
                <w:snapToGrid w:val="0"/>
                <w:color w:val="FFFFFF"/>
                <w:kern w:val="0"/>
                <w:sz w:val="20"/>
                <w:szCs w:val="20"/>
                <w:u w:val="single"/>
                <w:lang w:eastAsia="es-ES"/>
                <w14:ligatures w14:val="none"/>
              </w:rPr>
              <w:t>PERSONA DE CONTACTO</w:t>
            </w:r>
          </w:p>
        </w:tc>
        <w:tc>
          <w:tcPr>
            <w:tcW w:w="1013" w:type="pct"/>
            <w:tcBorders>
              <w:top w:val="single" w:sz="12" w:space="0" w:color="000000"/>
              <w:left w:val="nil"/>
              <w:bottom w:val="single" w:sz="12" w:space="0" w:color="000000"/>
              <w:right w:val="nil"/>
            </w:tcBorders>
            <w:shd w:val="clear" w:color="auto" w:fill="00B050"/>
            <w:vAlign w:val="center"/>
            <w:hideMark/>
          </w:tcPr>
          <w:p w14:paraId="4C921043" w14:textId="77777777" w:rsidR="00CE6694" w:rsidRPr="000C193D" w:rsidRDefault="00CE6694" w:rsidP="00785387">
            <w:pPr>
              <w:snapToGrid w:val="0"/>
              <w:spacing w:after="0" w:line="276" w:lineRule="auto"/>
              <w:jc w:val="center"/>
              <w:rPr>
                <w:rFonts w:ascii="HelveticaNowText Regular" w:eastAsia="Times New Roman" w:hAnsi="HelveticaNowText Regular" w:cs="HelveticaNowText Regular"/>
                <w:b/>
                <w:bCs/>
                <w:snapToGrid w:val="0"/>
                <w:color w:val="FFFFFF"/>
                <w:kern w:val="0"/>
                <w:sz w:val="20"/>
                <w:szCs w:val="20"/>
                <w:u w:val="single"/>
                <w:lang w:eastAsia="es-ES"/>
                <w14:ligatures w14:val="none"/>
              </w:rPr>
            </w:pPr>
            <w:r w:rsidRPr="000C193D">
              <w:rPr>
                <w:rFonts w:ascii="HelveticaNowText Regular" w:eastAsia="Times New Roman" w:hAnsi="HelveticaNowText Regular" w:cs="HelveticaNowText Regular"/>
                <w:b/>
                <w:bCs/>
                <w:snapToGrid w:val="0"/>
                <w:color w:val="FFFFFF"/>
                <w:kern w:val="0"/>
                <w:sz w:val="20"/>
                <w:szCs w:val="20"/>
                <w:u w:val="single"/>
                <w:lang w:eastAsia="es-ES"/>
                <w14:ligatures w14:val="none"/>
              </w:rPr>
              <w:t>DESCRIPCIÓN DEL SERVICIO</w:t>
            </w:r>
          </w:p>
        </w:tc>
        <w:tc>
          <w:tcPr>
            <w:tcW w:w="806" w:type="pct"/>
            <w:tcBorders>
              <w:top w:val="single" w:sz="12" w:space="0" w:color="000000"/>
              <w:left w:val="single" w:sz="8" w:space="0" w:color="000000"/>
              <w:bottom w:val="single" w:sz="12" w:space="0" w:color="000000"/>
              <w:right w:val="single" w:sz="12" w:space="0" w:color="000000"/>
            </w:tcBorders>
            <w:shd w:val="clear" w:color="auto" w:fill="00B050"/>
            <w:vAlign w:val="center"/>
            <w:hideMark/>
          </w:tcPr>
          <w:p w14:paraId="1A86AC04" w14:textId="77777777" w:rsidR="00CE6694" w:rsidRPr="000C193D" w:rsidRDefault="00CE6694" w:rsidP="00785387">
            <w:pPr>
              <w:snapToGrid w:val="0"/>
              <w:spacing w:after="0" w:line="276" w:lineRule="auto"/>
              <w:jc w:val="center"/>
              <w:rPr>
                <w:rFonts w:ascii="HelveticaNowText Regular" w:eastAsia="Times New Roman" w:hAnsi="HelveticaNowText Regular" w:cs="HelveticaNowText Regular"/>
                <w:b/>
                <w:bCs/>
                <w:snapToGrid w:val="0"/>
                <w:color w:val="FFFFFF"/>
                <w:kern w:val="0"/>
                <w:sz w:val="20"/>
                <w:szCs w:val="20"/>
                <w:u w:val="single"/>
                <w:lang w:eastAsia="es-ES"/>
                <w14:ligatures w14:val="none"/>
              </w:rPr>
            </w:pPr>
            <w:r w:rsidRPr="000C193D">
              <w:rPr>
                <w:rFonts w:ascii="HelveticaNowText Regular" w:eastAsia="Times New Roman" w:hAnsi="HelveticaNowText Regular" w:cs="HelveticaNowText Regular"/>
                <w:b/>
                <w:bCs/>
                <w:snapToGrid w:val="0"/>
                <w:color w:val="FFFFFF"/>
                <w:kern w:val="0"/>
                <w:sz w:val="20"/>
                <w:szCs w:val="20"/>
                <w:u w:val="single"/>
                <w:lang w:eastAsia="es-ES"/>
                <w14:ligatures w14:val="none"/>
              </w:rPr>
              <w:t>IMPORTE FACTURADO (Sin IVA)</w:t>
            </w:r>
          </w:p>
        </w:tc>
      </w:tr>
      <w:tr w:rsidR="00CE6694" w:rsidRPr="000C193D" w14:paraId="1B36D6C4" w14:textId="77777777" w:rsidTr="00C84BB8">
        <w:trPr>
          <w:trHeight w:val="737"/>
        </w:trPr>
        <w:tc>
          <w:tcPr>
            <w:tcW w:w="449" w:type="pct"/>
            <w:tcBorders>
              <w:top w:val="single" w:sz="4" w:space="0" w:color="auto"/>
              <w:left w:val="single" w:sz="4" w:space="0" w:color="auto"/>
              <w:bottom w:val="single" w:sz="4" w:space="0" w:color="auto"/>
              <w:right w:val="single" w:sz="4" w:space="0" w:color="auto"/>
            </w:tcBorders>
            <w:vAlign w:val="center"/>
            <w:hideMark/>
          </w:tcPr>
          <w:p w14:paraId="7CF4E4E8" w14:textId="77777777" w:rsidR="00CE6694" w:rsidRPr="000C193D" w:rsidRDefault="00CE6694" w:rsidP="00785387">
            <w:pPr>
              <w:snapToGrid w:val="0"/>
              <w:spacing w:after="0" w:line="276" w:lineRule="auto"/>
              <w:rPr>
                <w:rFonts w:ascii="HelveticaNowText Regular" w:eastAsia="Times New Roman" w:hAnsi="HelveticaNowText Regular" w:cs="HelveticaNowText Regular"/>
                <w:b/>
                <w:bCs/>
                <w:snapToGrid w:val="0"/>
                <w:kern w:val="0"/>
                <w:sz w:val="22"/>
                <w:szCs w:val="22"/>
                <w:lang w:eastAsia="es-ES"/>
                <w14:ligatures w14:val="none"/>
              </w:rPr>
            </w:pPr>
            <w:r w:rsidRPr="000C193D">
              <w:rPr>
                <w:rFonts w:ascii="HelveticaNowText Regular" w:eastAsia="Times New Roman" w:hAnsi="HelveticaNowText Regular" w:cs="HelveticaNowText Regular"/>
                <w:b/>
                <w:bCs/>
                <w:snapToGrid w:val="0"/>
                <w:kern w:val="0"/>
                <w:sz w:val="22"/>
                <w:szCs w:val="22"/>
                <w:lang w:eastAsia="es-ES"/>
                <w14:ligatures w14:val="none"/>
              </w:rPr>
              <w:t> </w:t>
            </w:r>
          </w:p>
        </w:tc>
        <w:tc>
          <w:tcPr>
            <w:tcW w:w="1468" w:type="pct"/>
            <w:tcBorders>
              <w:top w:val="nil"/>
              <w:left w:val="single" w:sz="4" w:space="0" w:color="auto"/>
              <w:bottom w:val="single" w:sz="8" w:space="0" w:color="000000"/>
              <w:right w:val="single" w:sz="8" w:space="0" w:color="000000"/>
            </w:tcBorders>
            <w:vAlign w:val="center"/>
            <w:hideMark/>
          </w:tcPr>
          <w:p w14:paraId="59FE8A65" w14:textId="77777777" w:rsidR="00CE6694" w:rsidRPr="000C193D" w:rsidRDefault="00CE6694" w:rsidP="00785387">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0C193D">
              <w:rPr>
                <w:rFonts w:ascii="HelveticaNowText Regular" w:eastAsia="Times New Roman" w:hAnsi="HelveticaNowText Regular" w:cs="HelveticaNowText Regular"/>
                <w:b/>
                <w:bCs/>
                <w:snapToGrid w:val="0"/>
                <w:kern w:val="0"/>
                <w:sz w:val="22"/>
                <w:szCs w:val="22"/>
                <w:lang w:eastAsia="es-ES"/>
                <w14:ligatures w14:val="none"/>
              </w:rPr>
              <w:t> </w:t>
            </w:r>
          </w:p>
        </w:tc>
        <w:tc>
          <w:tcPr>
            <w:tcW w:w="1264" w:type="pct"/>
            <w:tcBorders>
              <w:top w:val="nil"/>
              <w:left w:val="nil"/>
              <w:bottom w:val="single" w:sz="8" w:space="0" w:color="000000"/>
              <w:right w:val="single" w:sz="8" w:space="0" w:color="000000"/>
            </w:tcBorders>
            <w:vAlign w:val="center"/>
            <w:hideMark/>
          </w:tcPr>
          <w:p w14:paraId="1510371C" w14:textId="77777777" w:rsidR="00CE6694" w:rsidRPr="000C193D" w:rsidRDefault="00CE6694" w:rsidP="00785387">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0C193D">
              <w:rPr>
                <w:rFonts w:ascii="HelveticaNowText Regular" w:eastAsia="Times New Roman" w:hAnsi="HelveticaNowText Regular" w:cs="HelveticaNowText Regular"/>
                <w:b/>
                <w:bCs/>
                <w:snapToGrid w:val="0"/>
                <w:kern w:val="0"/>
                <w:sz w:val="22"/>
                <w:szCs w:val="22"/>
                <w:lang w:eastAsia="es-ES"/>
                <w14:ligatures w14:val="none"/>
              </w:rPr>
              <w:t> </w:t>
            </w:r>
          </w:p>
        </w:tc>
        <w:tc>
          <w:tcPr>
            <w:tcW w:w="1013" w:type="pct"/>
            <w:vMerge w:val="restart"/>
            <w:tcBorders>
              <w:top w:val="nil"/>
              <w:left w:val="single" w:sz="8" w:space="0" w:color="000000"/>
              <w:bottom w:val="single" w:sz="12" w:space="0" w:color="000000"/>
              <w:right w:val="nil"/>
            </w:tcBorders>
            <w:vAlign w:val="center"/>
            <w:hideMark/>
          </w:tcPr>
          <w:p w14:paraId="2A1EEEA9" w14:textId="77777777" w:rsidR="00CE6694" w:rsidRPr="000C193D" w:rsidRDefault="00CE6694" w:rsidP="00785387">
            <w:pPr>
              <w:snapToGrid w:val="0"/>
              <w:spacing w:after="0" w:line="276" w:lineRule="auto"/>
              <w:jc w:val="center"/>
              <w:rPr>
                <w:rFonts w:ascii="HelveticaNowText Regular" w:eastAsia="Times New Roman" w:hAnsi="HelveticaNowText Regular" w:cs="HelveticaNowText Regular"/>
                <w:b/>
                <w:bCs/>
                <w:snapToGrid w:val="0"/>
                <w:kern w:val="0"/>
                <w:sz w:val="16"/>
                <w:szCs w:val="22"/>
                <w:lang w:val="es-ES" w:eastAsia="es-ES"/>
                <w14:ligatures w14:val="none"/>
              </w:rPr>
            </w:pPr>
            <w:r w:rsidRPr="000C193D">
              <w:rPr>
                <w:rFonts w:ascii="HelveticaNowText Regular" w:eastAsia="Times New Roman" w:hAnsi="HelveticaNowText Regular" w:cs="HelveticaNowText Regular"/>
                <w:b/>
                <w:bCs/>
                <w:snapToGrid w:val="0"/>
                <w:kern w:val="0"/>
                <w:sz w:val="16"/>
                <w:szCs w:val="22"/>
                <w:highlight w:val="yellow"/>
                <w:lang w:val="es-ES" w:eastAsia="es-ES"/>
                <w14:ligatures w14:val="none"/>
              </w:rPr>
              <w:t>XXXXXXXX</w:t>
            </w:r>
          </w:p>
        </w:tc>
        <w:tc>
          <w:tcPr>
            <w:tcW w:w="806" w:type="pct"/>
            <w:tcBorders>
              <w:top w:val="nil"/>
              <w:left w:val="single" w:sz="8" w:space="0" w:color="000000"/>
              <w:bottom w:val="single" w:sz="8" w:space="0" w:color="000000"/>
              <w:right w:val="single" w:sz="12" w:space="0" w:color="000000"/>
            </w:tcBorders>
            <w:vAlign w:val="center"/>
            <w:hideMark/>
          </w:tcPr>
          <w:p w14:paraId="7FB699CA" w14:textId="77777777" w:rsidR="00CE6694" w:rsidRPr="000C193D" w:rsidRDefault="00CE6694" w:rsidP="00785387">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0C193D">
              <w:rPr>
                <w:rFonts w:ascii="HelveticaNowText Regular" w:eastAsia="Times New Roman" w:hAnsi="HelveticaNowText Regular" w:cs="HelveticaNowText Regular"/>
                <w:b/>
                <w:bCs/>
                <w:snapToGrid w:val="0"/>
                <w:kern w:val="0"/>
                <w:sz w:val="22"/>
                <w:szCs w:val="22"/>
                <w:lang w:val="es-ES" w:eastAsia="es-ES"/>
                <w14:ligatures w14:val="none"/>
              </w:rPr>
              <w:t> </w:t>
            </w:r>
          </w:p>
        </w:tc>
      </w:tr>
      <w:tr w:rsidR="00CE6694" w:rsidRPr="000C193D" w14:paraId="7893F903" w14:textId="77777777" w:rsidTr="00C84BB8">
        <w:trPr>
          <w:trHeight w:val="737"/>
        </w:trPr>
        <w:tc>
          <w:tcPr>
            <w:tcW w:w="449" w:type="pct"/>
            <w:tcBorders>
              <w:top w:val="single" w:sz="4" w:space="0" w:color="auto"/>
              <w:left w:val="single" w:sz="4" w:space="0" w:color="auto"/>
              <w:bottom w:val="single" w:sz="4" w:space="0" w:color="auto"/>
              <w:right w:val="single" w:sz="4" w:space="0" w:color="auto"/>
            </w:tcBorders>
            <w:vAlign w:val="center"/>
            <w:hideMark/>
          </w:tcPr>
          <w:p w14:paraId="21D9E4C3" w14:textId="77777777" w:rsidR="00CE6694" w:rsidRPr="000C193D" w:rsidRDefault="00CE6694" w:rsidP="00785387">
            <w:pPr>
              <w:snapToGrid w:val="0"/>
              <w:spacing w:after="0" w:line="276" w:lineRule="auto"/>
              <w:rPr>
                <w:rFonts w:ascii="HelveticaNowText Regular" w:eastAsia="Times New Roman" w:hAnsi="HelveticaNowText Regular" w:cs="HelveticaNowText Regular"/>
                <w:b/>
                <w:bCs/>
                <w:snapToGrid w:val="0"/>
                <w:kern w:val="0"/>
                <w:sz w:val="22"/>
                <w:szCs w:val="22"/>
                <w:lang w:eastAsia="es-ES"/>
                <w14:ligatures w14:val="none"/>
              </w:rPr>
            </w:pPr>
            <w:r w:rsidRPr="000C193D">
              <w:rPr>
                <w:rFonts w:ascii="HelveticaNowText Regular" w:eastAsia="Times New Roman" w:hAnsi="HelveticaNowText Regular" w:cs="HelveticaNowText Regular"/>
                <w:b/>
                <w:bCs/>
                <w:snapToGrid w:val="0"/>
                <w:kern w:val="0"/>
                <w:sz w:val="22"/>
                <w:szCs w:val="22"/>
                <w:lang w:eastAsia="es-ES"/>
                <w14:ligatures w14:val="none"/>
              </w:rPr>
              <w:t> </w:t>
            </w:r>
          </w:p>
        </w:tc>
        <w:tc>
          <w:tcPr>
            <w:tcW w:w="1468" w:type="pct"/>
            <w:tcBorders>
              <w:top w:val="nil"/>
              <w:left w:val="single" w:sz="4" w:space="0" w:color="auto"/>
              <w:bottom w:val="single" w:sz="8" w:space="0" w:color="000000"/>
              <w:right w:val="single" w:sz="8" w:space="0" w:color="000000"/>
            </w:tcBorders>
            <w:vAlign w:val="center"/>
            <w:hideMark/>
          </w:tcPr>
          <w:p w14:paraId="3F29D239" w14:textId="77777777" w:rsidR="00CE6694" w:rsidRPr="000C193D" w:rsidRDefault="00CE6694" w:rsidP="00785387">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0C193D">
              <w:rPr>
                <w:rFonts w:ascii="HelveticaNowText Regular" w:eastAsia="Times New Roman" w:hAnsi="HelveticaNowText Regular" w:cs="HelveticaNowText Regular"/>
                <w:b/>
                <w:bCs/>
                <w:snapToGrid w:val="0"/>
                <w:kern w:val="0"/>
                <w:sz w:val="22"/>
                <w:szCs w:val="22"/>
                <w:lang w:val="es-ES" w:eastAsia="es-ES"/>
                <w14:ligatures w14:val="none"/>
              </w:rPr>
              <w:t> </w:t>
            </w:r>
          </w:p>
        </w:tc>
        <w:tc>
          <w:tcPr>
            <w:tcW w:w="1264" w:type="pct"/>
            <w:tcBorders>
              <w:top w:val="nil"/>
              <w:left w:val="nil"/>
              <w:bottom w:val="single" w:sz="8" w:space="0" w:color="000000"/>
              <w:right w:val="single" w:sz="8" w:space="0" w:color="000000"/>
            </w:tcBorders>
            <w:vAlign w:val="center"/>
            <w:hideMark/>
          </w:tcPr>
          <w:p w14:paraId="4272B630" w14:textId="77777777" w:rsidR="00CE6694" w:rsidRPr="000C193D" w:rsidRDefault="00CE6694" w:rsidP="00785387">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0C193D">
              <w:rPr>
                <w:rFonts w:ascii="HelveticaNowText Regular" w:eastAsia="Times New Roman" w:hAnsi="HelveticaNowText Regular" w:cs="HelveticaNowText Regular"/>
                <w:b/>
                <w:bCs/>
                <w:snapToGrid w:val="0"/>
                <w:kern w:val="0"/>
                <w:sz w:val="22"/>
                <w:szCs w:val="22"/>
                <w:lang w:val="es-ES" w:eastAsia="es-ES"/>
                <w14:ligatures w14:val="none"/>
              </w:rPr>
              <w:t> </w:t>
            </w:r>
          </w:p>
        </w:tc>
        <w:tc>
          <w:tcPr>
            <w:tcW w:w="1013" w:type="pct"/>
            <w:vMerge/>
            <w:tcBorders>
              <w:top w:val="nil"/>
              <w:left w:val="single" w:sz="8" w:space="0" w:color="000000"/>
              <w:bottom w:val="single" w:sz="12" w:space="0" w:color="000000"/>
              <w:right w:val="nil"/>
            </w:tcBorders>
            <w:vAlign w:val="center"/>
            <w:hideMark/>
          </w:tcPr>
          <w:p w14:paraId="45C43557" w14:textId="77777777" w:rsidR="00CE6694" w:rsidRPr="000C193D" w:rsidRDefault="00CE6694" w:rsidP="00785387">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806" w:type="pct"/>
            <w:tcBorders>
              <w:top w:val="nil"/>
              <w:left w:val="single" w:sz="8" w:space="0" w:color="000000"/>
              <w:bottom w:val="single" w:sz="8" w:space="0" w:color="000000"/>
              <w:right w:val="single" w:sz="12" w:space="0" w:color="000000"/>
            </w:tcBorders>
            <w:vAlign w:val="center"/>
            <w:hideMark/>
          </w:tcPr>
          <w:p w14:paraId="133F25A5" w14:textId="77777777" w:rsidR="00CE6694" w:rsidRPr="000C193D" w:rsidRDefault="00CE6694" w:rsidP="00785387">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0C193D">
              <w:rPr>
                <w:rFonts w:ascii="HelveticaNowText Regular" w:eastAsia="Times New Roman" w:hAnsi="HelveticaNowText Regular" w:cs="HelveticaNowText Regular"/>
                <w:b/>
                <w:bCs/>
                <w:snapToGrid w:val="0"/>
                <w:kern w:val="0"/>
                <w:sz w:val="22"/>
                <w:szCs w:val="22"/>
                <w:lang w:val="es-ES" w:eastAsia="es-ES"/>
                <w14:ligatures w14:val="none"/>
              </w:rPr>
              <w:t> </w:t>
            </w:r>
          </w:p>
        </w:tc>
      </w:tr>
      <w:tr w:rsidR="00CE6694" w:rsidRPr="000C193D" w14:paraId="1CF8FEE6" w14:textId="77777777" w:rsidTr="00C84BB8">
        <w:trPr>
          <w:trHeight w:val="737"/>
        </w:trPr>
        <w:tc>
          <w:tcPr>
            <w:tcW w:w="449" w:type="pct"/>
            <w:tcBorders>
              <w:top w:val="single" w:sz="4" w:space="0" w:color="auto"/>
              <w:left w:val="single" w:sz="4" w:space="0" w:color="auto"/>
              <w:bottom w:val="single" w:sz="4" w:space="0" w:color="auto"/>
              <w:right w:val="single" w:sz="4" w:space="0" w:color="auto"/>
            </w:tcBorders>
            <w:vAlign w:val="center"/>
            <w:hideMark/>
          </w:tcPr>
          <w:p w14:paraId="5FC4F2A1" w14:textId="77777777" w:rsidR="00CE6694" w:rsidRPr="000C193D" w:rsidRDefault="00CE6694" w:rsidP="00785387">
            <w:pPr>
              <w:snapToGrid w:val="0"/>
              <w:spacing w:after="0" w:line="276" w:lineRule="auto"/>
              <w:rPr>
                <w:rFonts w:ascii="HelveticaNowText Regular" w:eastAsia="Times New Roman" w:hAnsi="HelveticaNowText Regular" w:cs="HelveticaNowText Regular"/>
                <w:b/>
                <w:bCs/>
                <w:snapToGrid w:val="0"/>
                <w:kern w:val="0"/>
                <w:sz w:val="22"/>
                <w:szCs w:val="22"/>
                <w:lang w:eastAsia="es-ES"/>
                <w14:ligatures w14:val="none"/>
              </w:rPr>
            </w:pPr>
            <w:r w:rsidRPr="000C193D">
              <w:rPr>
                <w:rFonts w:ascii="HelveticaNowText Regular" w:eastAsia="Times New Roman" w:hAnsi="HelveticaNowText Regular" w:cs="HelveticaNowText Regular"/>
                <w:b/>
                <w:bCs/>
                <w:snapToGrid w:val="0"/>
                <w:kern w:val="0"/>
                <w:sz w:val="22"/>
                <w:szCs w:val="22"/>
                <w:lang w:eastAsia="es-ES"/>
                <w14:ligatures w14:val="none"/>
              </w:rPr>
              <w:t> </w:t>
            </w:r>
          </w:p>
        </w:tc>
        <w:tc>
          <w:tcPr>
            <w:tcW w:w="1468" w:type="pct"/>
            <w:tcBorders>
              <w:top w:val="nil"/>
              <w:left w:val="single" w:sz="4" w:space="0" w:color="auto"/>
              <w:bottom w:val="single" w:sz="12" w:space="0" w:color="000000"/>
              <w:right w:val="single" w:sz="8" w:space="0" w:color="000000"/>
            </w:tcBorders>
            <w:vAlign w:val="center"/>
            <w:hideMark/>
          </w:tcPr>
          <w:p w14:paraId="219D0526" w14:textId="77777777" w:rsidR="00CE6694" w:rsidRPr="000C193D" w:rsidRDefault="00CE6694" w:rsidP="00785387">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0C193D">
              <w:rPr>
                <w:rFonts w:ascii="HelveticaNowText Regular" w:eastAsia="Times New Roman" w:hAnsi="HelveticaNowText Regular" w:cs="HelveticaNowText Regular"/>
                <w:b/>
                <w:bCs/>
                <w:snapToGrid w:val="0"/>
                <w:kern w:val="0"/>
                <w:sz w:val="22"/>
                <w:szCs w:val="22"/>
                <w:lang w:val="es-ES" w:eastAsia="es-ES"/>
                <w14:ligatures w14:val="none"/>
              </w:rPr>
              <w:t> </w:t>
            </w:r>
          </w:p>
        </w:tc>
        <w:tc>
          <w:tcPr>
            <w:tcW w:w="1264" w:type="pct"/>
            <w:tcBorders>
              <w:top w:val="nil"/>
              <w:left w:val="nil"/>
              <w:bottom w:val="single" w:sz="12" w:space="0" w:color="000000"/>
              <w:right w:val="single" w:sz="8" w:space="0" w:color="000000"/>
            </w:tcBorders>
            <w:vAlign w:val="center"/>
            <w:hideMark/>
          </w:tcPr>
          <w:p w14:paraId="1FDB438C" w14:textId="77777777" w:rsidR="00CE6694" w:rsidRPr="000C193D" w:rsidRDefault="00CE6694" w:rsidP="00785387">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0C193D">
              <w:rPr>
                <w:rFonts w:ascii="HelveticaNowText Regular" w:eastAsia="Times New Roman" w:hAnsi="HelveticaNowText Regular" w:cs="HelveticaNowText Regular"/>
                <w:b/>
                <w:bCs/>
                <w:snapToGrid w:val="0"/>
                <w:kern w:val="0"/>
                <w:sz w:val="22"/>
                <w:szCs w:val="22"/>
                <w:lang w:val="es-ES" w:eastAsia="es-ES"/>
                <w14:ligatures w14:val="none"/>
              </w:rPr>
              <w:t> </w:t>
            </w:r>
          </w:p>
        </w:tc>
        <w:tc>
          <w:tcPr>
            <w:tcW w:w="1013" w:type="pct"/>
            <w:vMerge/>
            <w:tcBorders>
              <w:top w:val="nil"/>
              <w:left w:val="single" w:sz="8" w:space="0" w:color="000000"/>
              <w:bottom w:val="single" w:sz="12" w:space="0" w:color="000000"/>
              <w:right w:val="nil"/>
            </w:tcBorders>
            <w:vAlign w:val="center"/>
            <w:hideMark/>
          </w:tcPr>
          <w:p w14:paraId="39BB02F0" w14:textId="77777777" w:rsidR="00CE6694" w:rsidRPr="000C193D" w:rsidRDefault="00CE6694" w:rsidP="00785387">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806" w:type="pct"/>
            <w:tcBorders>
              <w:top w:val="nil"/>
              <w:left w:val="single" w:sz="8" w:space="0" w:color="000000"/>
              <w:bottom w:val="single" w:sz="12" w:space="0" w:color="auto"/>
              <w:right w:val="single" w:sz="12" w:space="0" w:color="000000"/>
            </w:tcBorders>
            <w:vAlign w:val="center"/>
            <w:hideMark/>
          </w:tcPr>
          <w:p w14:paraId="566C8A0D" w14:textId="77777777" w:rsidR="00CE6694" w:rsidRPr="000C193D" w:rsidRDefault="00CE6694" w:rsidP="00785387">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0C193D">
              <w:rPr>
                <w:rFonts w:ascii="HelveticaNowText Regular" w:eastAsia="Times New Roman" w:hAnsi="HelveticaNowText Regular" w:cs="HelveticaNowText Regular"/>
                <w:b/>
                <w:bCs/>
                <w:snapToGrid w:val="0"/>
                <w:kern w:val="0"/>
                <w:sz w:val="22"/>
                <w:szCs w:val="22"/>
                <w:lang w:val="es-ES" w:eastAsia="es-ES"/>
                <w14:ligatures w14:val="none"/>
              </w:rPr>
              <w:t> </w:t>
            </w:r>
          </w:p>
        </w:tc>
      </w:tr>
      <w:tr w:rsidR="00CE6694" w:rsidRPr="000C193D" w14:paraId="4272F5FB" w14:textId="77777777" w:rsidTr="00C84BB8">
        <w:trPr>
          <w:trHeight w:val="737"/>
        </w:trPr>
        <w:tc>
          <w:tcPr>
            <w:tcW w:w="449" w:type="pct"/>
            <w:tcBorders>
              <w:top w:val="single" w:sz="4" w:space="0" w:color="auto"/>
              <w:left w:val="nil"/>
              <w:bottom w:val="nil"/>
              <w:right w:val="nil"/>
            </w:tcBorders>
            <w:vAlign w:val="center"/>
            <w:hideMark/>
          </w:tcPr>
          <w:p w14:paraId="17577FCB" w14:textId="77777777" w:rsidR="00CE6694" w:rsidRPr="000C193D" w:rsidRDefault="00CE6694" w:rsidP="00785387">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468" w:type="pct"/>
            <w:tcBorders>
              <w:top w:val="nil"/>
              <w:left w:val="nil"/>
              <w:bottom w:val="nil"/>
              <w:right w:val="nil"/>
            </w:tcBorders>
            <w:vAlign w:val="center"/>
            <w:hideMark/>
          </w:tcPr>
          <w:p w14:paraId="12CE581B" w14:textId="77777777" w:rsidR="00CE6694" w:rsidRPr="000C193D" w:rsidRDefault="00CE6694" w:rsidP="00785387">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264" w:type="pct"/>
            <w:tcBorders>
              <w:top w:val="nil"/>
              <w:left w:val="nil"/>
              <w:bottom w:val="nil"/>
              <w:right w:val="nil"/>
            </w:tcBorders>
            <w:vAlign w:val="center"/>
            <w:hideMark/>
          </w:tcPr>
          <w:p w14:paraId="1116B09E" w14:textId="77777777" w:rsidR="00CE6694" w:rsidRPr="000C193D" w:rsidRDefault="00CE6694" w:rsidP="00785387">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013" w:type="pct"/>
            <w:tcBorders>
              <w:top w:val="nil"/>
              <w:left w:val="nil"/>
              <w:bottom w:val="nil"/>
              <w:right w:val="nil"/>
            </w:tcBorders>
            <w:vAlign w:val="center"/>
            <w:hideMark/>
          </w:tcPr>
          <w:p w14:paraId="2E8268B4" w14:textId="77777777" w:rsidR="00CE6694" w:rsidRPr="000C193D" w:rsidRDefault="00CE6694" w:rsidP="00785387">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0C193D">
              <w:rPr>
                <w:rFonts w:ascii="HelveticaNowText Regular" w:eastAsia="Times New Roman" w:hAnsi="HelveticaNowText Regular" w:cs="HelveticaNowText Regular"/>
                <w:b/>
                <w:bCs/>
                <w:snapToGrid w:val="0"/>
                <w:kern w:val="0"/>
                <w:sz w:val="22"/>
                <w:szCs w:val="22"/>
                <w:lang w:eastAsia="es-ES"/>
                <w14:ligatures w14:val="none"/>
              </w:rPr>
              <w:t>TOTAL</w:t>
            </w:r>
          </w:p>
        </w:tc>
        <w:tc>
          <w:tcPr>
            <w:tcW w:w="806" w:type="pct"/>
            <w:tcBorders>
              <w:top w:val="nil"/>
              <w:left w:val="single" w:sz="12" w:space="0" w:color="auto"/>
              <w:bottom w:val="nil"/>
              <w:right w:val="single" w:sz="12" w:space="0" w:color="auto"/>
            </w:tcBorders>
            <w:shd w:val="clear" w:color="000000" w:fill="FFFF00"/>
            <w:vAlign w:val="center"/>
            <w:hideMark/>
          </w:tcPr>
          <w:p w14:paraId="5BF789EB" w14:textId="77777777" w:rsidR="00CE6694" w:rsidRPr="000C193D" w:rsidRDefault="00CE6694" w:rsidP="00785387">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0C193D">
              <w:rPr>
                <w:rFonts w:ascii="HelveticaNowText Regular" w:eastAsia="Times New Roman" w:hAnsi="HelveticaNowText Regular" w:cs="HelveticaNowText Regular"/>
                <w:b/>
                <w:bCs/>
                <w:snapToGrid w:val="0"/>
                <w:kern w:val="0"/>
                <w:sz w:val="22"/>
                <w:szCs w:val="22"/>
                <w:lang w:eastAsia="es-ES"/>
                <w14:ligatures w14:val="none"/>
              </w:rPr>
              <w:t> </w:t>
            </w:r>
          </w:p>
        </w:tc>
      </w:tr>
      <w:tr w:rsidR="00CE6694" w:rsidRPr="000C193D" w14:paraId="23821503" w14:textId="77777777" w:rsidTr="00C84BB8">
        <w:trPr>
          <w:trHeight w:val="737"/>
        </w:trPr>
        <w:tc>
          <w:tcPr>
            <w:tcW w:w="449" w:type="pct"/>
            <w:tcBorders>
              <w:top w:val="nil"/>
              <w:left w:val="nil"/>
              <w:bottom w:val="nil"/>
              <w:right w:val="nil"/>
            </w:tcBorders>
            <w:vAlign w:val="center"/>
          </w:tcPr>
          <w:p w14:paraId="4F537074" w14:textId="77777777" w:rsidR="00CE6694" w:rsidRPr="000C193D" w:rsidRDefault="00CE6694" w:rsidP="00785387">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468" w:type="pct"/>
            <w:tcBorders>
              <w:top w:val="nil"/>
              <w:left w:val="nil"/>
              <w:bottom w:val="nil"/>
              <w:right w:val="nil"/>
            </w:tcBorders>
            <w:vAlign w:val="center"/>
          </w:tcPr>
          <w:p w14:paraId="4F0DFCEA" w14:textId="77777777" w:rsidR="00CE6694" w:rsidRPr="000C193D" w:rsidRDefault="00CE6694" w:rsidP="00785387">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264" w:type="pct"/>
            <w:tcBorders>
              <w:top w:val="nil"/>
              <w:left w:val="nil"/>
              <w:bottom w:val="nil"/>
              <w:right w:val="nil"/>
            </w:tcBorders>
            <w:vAlign w:val="center"/>
          </w:tcPr>
          <w:p w14:paraId="66AC70A0" w14:textId="77777777" w:rsidR="00CE6694" w:rsidRPr="000C193D" w:rsidRDefault="00CE6694" w:rsidP="00785387">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013" w:type="pct"/>
            <w:tcBorders>
              <w:top w:val="nil"/>
              <w:left w:val="nil"/>
              <w:bottom w:val="nil"/>
              <w:right w:val="nil"/>
            </w:tcBorders>
            <w:vAlign w:val="center"/>
          </w:tcPr>
          <w:p w14:paraId="00699F3E" w14:textId="77777777" w:rsidR="00CE6694" w:rsidRPr="000C193D" w:rsidRDefault="00CE6694" w:rsidP="00785387">
            <w:pPr>
              <w:snapToGrid w:val="0"/>
              <w:spacing w:after="0" w:line="276" w:lineRule="auto"/>
              <w:rPr>
                <w:rFonts w:ascii="HelveticaNowText Regular" w:eastAsia="Times New Roman" w:hAnsi="HelveticaNowText Regular" w:cs="HelveticaNowText Regular"/>
                <w:b/>
                <w:bCs/>
                <w:snapToGrid w:val="0"/>
                <w:kern w:val="0"/>
                <w:sz w:val="22"/>
                <w:szCs w:val="22"/>
                <w:lang w:eastAsia="es-ES"/>
                <w14:ligatures w14:val="none"/>
              </w:rPr>
            </w:pPr>
          </w:p>
        </w:tc>
        <w:tc>
          <w:tcPr>
            <w:tcW w:w="806" w:type="pct"/>
            <w:tcBorders>
              <w:top w:val="nil"/>
              <w:left w:val="single" w:sz="12" w:space="0" w:color="auto"/>
              <w:bottom w:val="single" w:sz="12" w:space="0" w:color="auto"/>
              <w:right w:val="single" w:sz="12" w:space="0" w:color="auto"/>
            </w:tcBorders>
            <w:shd w:val="clear" w:color="000000" w:fill="FFFF00"/>
            <w:vAlign w:val="center"/>
          </w:tcPr>
          <w:p w14:paraId="6F0EBD53" w14:textId="77777777" w:rsidR="00CE6694" w:rsidRPr="000C193D" w:rsidRDefault="00CE6694" w:rsidP="00785387">
            <w:pPr>
              <w:snapToGrid w:val="0"/>
              <w:spacing w:after="0" w:line="276" w:lineRule="auto"/>
              <w:rPr>
                <w:rFonts w:ascii="HelveticaNowText Regular" w:eastAsia="Times New Roman" w:hAnsi="HelveticaNowText Regular" w:cs="HelveticaNowText Regular"/>
                <w:b/>
                <w:bCs/>
                <w:snapToGrid w:val="0"/>
                <w:kern w:val="0"/>
                <w:sz w:val="22"/>
                <w:szCs w:val="22"/>
                <w:lang w:eastAsia="es-ES"/>
                <w14:ligatures w14:val="none"/>
              </w:rPr>
            </w:pPr>
          </w:p>
        </w:tc>
      </w:tr>
    </w:tbl>
    <w:p w14:paraId="506CDFB1" w14:textId="6C8A8902" w:rsidR="00C84BB8" w:rsidRDefault="00C84BB8" w:rsidP="00785387">
      <w:pPr>
        <w:snapToGrid w:val="0"/>
        <w:spacing w:after="0"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p>
    <w:p w14:paraId="19B6F8E8" w14:textId="77777777" w:rsidR="00C84BB8" w:rsidRDefault="00C84BB8">
      <w:pPr>
        <w:rPr>
          <w:rFonts w:ascii="HelveticaNowText Regular" w:eastAsia="Times New Roman" w:hAnsi="HelveticaNowText Regular" w:cs="HelveticaNowText Regular"/>
          <w:bCs/>
          <w:snapToGrid w:val="0"/>
          <w:kern w:val="0"/>
          <w:sz w:val="22"/>
          <w:szCs w:val="22"/>
          <w:lang w:val="es-ES" w:eastAsia="es-ES"/>
          <w14:ligatures w14:val="none"/>
        </w:rPr>
      </w:pPr>
      <w:r>
        <w:rPr>
          <w:rFonts w:ascii="HelveticaNowText Regular" w:eastAsia="Times New Roman" w:hAnsi="HelveticaNowText Regular" w:cs="HelveticaNowText Regular"/>
          <w:bCs/>
          <w:snapToGrid w:val="0"/>
          <w:kern w:val="0"/>
          <w:sz w:val="22"/>
          <w:szCs w:val="22"/>
          <w:lang w:val="es-ES" w:eastAsia="es-ES"/>
          <w14:ligatures w14:val="none"/>
        </w:rPr>
        <w:br w:type="page"/>
      </w:r>
    </w:p>
    <w:p w14:paraId="4F50DF12" w14:textId="77777777" w:rsidR="00CE6694" w:rsidRPr="000C193D" w:rsidRDefault="00CE6694" w:rsidP="00785387">
      <w:pPr>
        <w:snapToGrid w:val="0"/>
        <w:spacing w:after="0"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p>
    <w:p w14:paraId="7BCE6DB4" w14:textId="77777777" w:rsidR="00CE6694" w:rsidRPr="000C193D" w:rsidRDefault="00CE6694" w:rsidP="00785387">
      <w:pPr>
        <w:autoSpaceDE w:val="0"/>
        <w:autoSpaceDN w:val="0"/>
        <w:adjustRightInd w:val="0"/>
        <w:spacing w:after="0" w:line="276" w:lineRule="auto"/>
        <w:ind w:left="360"/>
        <w:jc w:val="both"/>
        <w:rPr>
          <w:rFonts w:ascii="HelveticaNowText Regular" w:eastAsia="Calibri" w:hAnsi="HelveticaNowText Regular" w:cs="HelveticaNowText Regular"/>
          <w:snapToGrid w:val="0"/>
          <w:color w:val="000000"/>
          <w:kern w:val="0"/>
          <w:sz w:val="22"/>
          <w:szCs w:val="20"/>
          <w:lang w:val="es-ES" w:eastAsia="es-ES"/>
          <w14:ligatures w14:val="none"/>
        </w:rPr>
      </w:pPr>
      <w:r w:rsidRPr="000C193D">
        <w:rPr>
          <w:rFonts w:ascii="HelveticaNowText Regular" w:eastAsia="Calibri" w:hAnsi="HelveticaNowText Regular" w:cs="HelveticaNowText Regular"/>
          <w:snapToGrid w:val="0"/>
          <w:color w:val="000000"/>
          <w:kern w:val="0"/>
          <w:sz w:val="22"/>
          <w:szCs w:val="20"/>
          <w:lang w:val="es-ES" w:eastAsia="es-ES"/>
          <w14:ligatures w14:val="none"/>
        </w:rPr>
        <w:t xml:space="preserve">Los trabajos efectuados se acreditarán mediante certificados expedidos o visados por el órgano competente, cuando el destinatario sea una entidad del sector público. Cuando el destinatario sea un proveedor privado, mediante un certificado expedido por éste y, a falta de este certificado, mediante una declaración del empresario, siempre que manifieste resultarle “imposible o muy difícil obtener un certificado de los proveedores privados”. </w:t>
      </w:r>
    </w:p>
    <w:p w14:paraId="56958202" w14:textId="77777777" w:rsidR="00C84BB8" w:rsidRDefault="00C84BB8" w:rsidP="00785387">
      <w:pPr>
        <w:autoSpaceDE w:val="0"/>
        <w:autoSpaceDN w:val="0"/>
        <w:adjustRightInd w:val="0"/>
        <w:spacing w:after="0" w:line="276" w:lineRule="auto"/>
        <w:ind w:left="360"/>
        <w:jc w:val="both"/>
        <w:rPr>
          <w:rFonts w:ascii="HelveticaNowText Regular" w:eastAsia="Calibri" w:hAnsi="HelveticaNowText Regular" w:cs="HelveticaNowText Regular"/>
          <w:snapToGrid w:val="0"/>
          <w:color w:val="000000"/>
          <w:kern w:val="0"/>
          <w:sz w:val="22"/>
          <w:szCs w:val="20"/>
          <w:lang w:val="es-ES" w:eastAsia="es-ES"/>
          <w14:ligatures w14:val="none"/>
        </w:rPr>
      </w:pPr>
    </w:p>
    <w:p w14:paraId="3CF30BF6" w14:textId="77777777" w:rsidR="00C84BB8" w:rsidRDefault="00C84BB8" w:rsidP="00785387">
      <w:pPr>
        <w:autoSpaceDE w:val="0"/>
        <w:autoSpaceDN w:val="0"/>
        <w:adjustRightInd w:val="0"/>
        <w:spacing w:after="0" w:line="276" w:lineRule="auto"/>
        <w:ind w:left="360"/>
        <w:jc w:val="both"/>
        <w:rPr>
          <w:rFonts w:ascii="HelveticaNowText Regular" w:eastAsia="Calibri" w:hAnsi="HelveticaNowText Regular" w:cs="HelveticaNowText Regular"/>
          <w:snapToGrid w:val="0"/>
          <w:color w:val="000000"/>
          <w:kern w:val="0"/>
          <w:sz w:val="22"/>
          <w:szCs w:val="20"/>
          <w:lang w:val="es-ES" w:eastAsia="es-ES"/>
          <w14:ligatures w14:val="none"/>
        </w:rPr>
      </w:pPr>
    </w:p>
    <w:p w14:paraId="5A55570A" w14:textId="77777777" w:rsidR="00C84BB8" w:rsidRDefault="00C84BB8" w:rsidP="00785387">
      <w:pPr>
        <w:autoSpaceDE w:val="0"/>
        <w:autoSpaceDN w:val="0"/>
        <w:adjustRightInd w:val="0"/>
        <w:spacing w:after="0" w:line="276" w:lineRule="auto"/>
        <w:ind w:left="360"/>
        <w:jc w:val="both"/>
        <w:rPr>
          <w:rFonts w:ascii="HelveticaNowText Regular" w:eastAsia="Calibri" w:hAnsi="HelveticaNowText Regular" w:cs="HelveticaNowText Regular"/>
          <w:snapToGrid w:val="0"/>
          <w:color w:val="000000"/>
          <w:kern w:val="0"/>
          <w:sz w:val="22"/>
          <w:szCs w:val="20"/>
          <w:lang w:val="es-ES" w:eastAsia="es-ES"/>
          <w14:ligatures w14:val="none"/>
        </w:rPr>
      </w:pPr>
    </w:p>
    <w:p w14:paraId="69D59FF6" w14:textId="77777777" w:rsidR="00C84BB8" w:rsidRDefault="00C84BB8" w:rsidP="00785387">
      <w:pPr>
        <w:autoSpaceDE w:val="0"/>
        <w:autoSpaceDN w:val="0"/>
        <w:adjustRightInd w:val="0"/>
        <w:spacing w:after="0" w:line="276" w:lineRule="auto"/>
        <w:ind w:left="360"/>
        <w:jc w:val="both"/>
        <w:rPr>
          <w:rFonts w:ascii="HelveticaNowText Regular" w:eastAsia="Calibri" w:hAnsi="HelveticaNowText Regular" w:cs="HelveticaNowText Regular"/>
          <w:snapToGrid w:val="0"/>
          <w:color w:val="000000"/>
          <w:kern w:val="0"/>
          <w:sz w:val="22"/>
          <w:szCs w:val="20"/>
          <w:lang w:val="es-ES" w:eastAsia="es-ES"/>
          <w14:ligatures w14:val="none"/>
        </w:rPr>
      </w:pPr>
    </w:p>
    <w:p w14:paraId="39537B84" w14:textId="16F90230" w:rsidR="00966BF5" w:rsidRPr="000C193D" w:rsidRDefault="00966BF5" w:rsidP="00785387">
      <w:pPr>
        <w:autoSpaceDE w:val="0"/>
        <w:autoSpaceDN w:val="0"/>
        <w:adjustRightInd w:val="0"/>
        <w:spacing w:after="0" w:line="276" w:lineRule="auto"/>
        <w:ind w:left="360"/>
        <w:jc w:val="both"/>
        <w:rPr>
          <w:rFonts w:ascii="HelveticaNowText Regular" w:eastAsia="Calibri" w:hAnsi="HelveticaNowText Regular" w:cs="HelveticaNowText Regular"/>
          <w:snapToGrid w:val="0"/>
          <w:color w:val="000000"/>
          <w:kern w:val="0"/>
          <w:sz w:val="22"/>
          <w:szCs w:val="20"/>
          <w:lang w:val="es-ES" w:eastAsia="es-ES"/>
          <w14:ligatures w14:val="none"/>
        </w:rPr>
      </w:pPr>
      <w:r w:rsidRPr="000C193D">
        <w:rPr>
          <w:rFonts w:ascii="HelveticaNowText Regular" w:eastAsia="Times New Roman" w:hAnsi="HelveticaNowText Regular" w:cs="HelveticaNowText Regular"/>
          <w:noProof/>
          <w:kern w:val="0"/>
          <w:sz w:val="20"/>
          <w:szCs w:val="20"/>
          <w:lang w:val="es-ES" w:eastAsia="es-ES"/>
        </w:rPr>
        <mc:AlternateContent>
          <mc:Choice Requires="wps">
            <w:drawing>
              <wp:anchor distT="0" distB="0" distL="114300" distR="114300" simplePos="0" relativeHeight="251661312" behindDoc="0" locked="0" layoutInCell="1" allowOverlap="1" wp14:anchorId="3652BB03" wp14:editId="60D74A52">
                <wp:simplePos x="0" y="0"/>
                <wp:positionH relativeFrom="margin">
                  <wp:posOffset>-196850</wp:posOffset>
                </wp:positionH>
                <wp:positionV relativeFrom="paragraph">
                  <wp:posOffset>217170</wp:posOffset>
                </wp:positionV>
                <wp:extent cx="5695950" cy="2162175"/>
                <wp:effectExtent l="0" t="0" r="19050" b="28575"/>
                <wp:wrapNone/>
                <wp:docPr id="1045512734" name="Rectángulo 1"/>
                <wp:cNvGraphicFramePr/>
                <a:graphic xmlns:a="http://schemas.openxmlformats.org/drawingml/2006/main">
                  <a:graphicData uri="http://schemas.microsoft.com/office/word/2010/wordprocessingShape">
                    <wps:wsp>
                      <wps:cNvSpPr/>
                      <wps:spPr>
                        <a:xfrm>
                          <a:off x="0" y="0"/>
                          <a:ext cx="5695950" cy="216217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E3F17EC" id="Rectángulo 1" o:spid="_x0000_s1026" style="position:absolute;margin-left:-15.5pt;margin-top:17.1pt;width:448.5pt;height:170.25pt;z-index:2516613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" filled="f" strokecolor="windowText" strokeweight="1pt">
                <w10:wrap anchorx="margin"/>
              </v:rect>
            </w:pict>
          </mc:Fallback>
        </mc:AlternateContent>
      </w:r>
    </w:p>
    <w:p w14:paraId="52B64ACC" w14:textId="77777777" w:rsidR="00966BF5" w:rsidRPr="000C193D" w:rsidRDefault="00966BF5" w:rsidP="00785387">
      <w:pPr>
        <w:spacing w:after="0" w:line="276"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sidRPr="000C193D">
        <w:rPr>
          <w:rFonts w:ascii="HelveticaNowText Regular" w:eastAsia="Times New Roman" w:hAnsi="HelveticaNowText Regular" w:cs="HelveticaNowText Regular"/>
          <w:b/>
          <w:bCs/>
          <w:snapToGrid w:val="0"/>
          <w:kern w:val="0"/>
          <w:sz w:val="20"/>
          <w:szCs w:val="20"/>
          <w:lang w:val="es-ES" w:eastAsia="es-ES"/>
          <w14:ligatures w14:val="none"/>
        </w:rPr>
        <w:t>De conformidad con lo previsto en el artículo 69 de la Ley 39/2015 (LPACAP), las declaraciones responsables aportadas por los licitadores producirán efectos desde su presentación, siempre que en ellas se manifieste, bajo su responsabilidad, que cumplen con los requisitos establecidos en la normativa aplicable, que disponen de la documentación que así lo acredita, y que se comprometen a mantener su cumplimiento durante la vigencia del contrato.</w:t>
      </w:r>
    </w:p>
    <w:p w14:paraId="366057C4" w14:textId="77777777" w:rsidR="00966BF5" w:rsidRPr="000C193D" w:rsidRDefault="00966BF5" w:rsidP="00785387">
      <w:pPr>
        <w:spacing w:after="0" w:line="276"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p>
    <w:p w14:paraId="2913C402" w14:textId="77777777" w:rsidR="00966BF5" w:rsidRPr="000C193D" w:rsidRDefault="00966BF5" w:rsidP="00785387">
      <w:pPr>
        <w:spacing w:after="120" w:line="276"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sidRPr="000C193D">
        <w:rPr>
          <w:rFonts w:ascii="HelveticaNowText Regular" w:eastAsia="Times New Roman" w:hAnsi="HelveticaNowText Regular" w:cs="HelveticaNowText Regular"/>
          <w:b/>
          <w:bCs/>
          <w:snapToGrid w:val="0"/>
          <w:kern w:val="0"/>
          <w:sz w:val="20"/>
          <w:szCs w:val="20"/>
          <w:lang w:val="es-ES" w:eastAsia="es-ES"/>
          <w14:ligatures w14:val="none"/>
        </w:rPr>
        <w:t>No obstante, el órgano de contratación o la Mesa de contratación podrán exigir a los licitadores que presenten la totalidad o una parte de los documentos justificativos de la información contenida en las declaraciones cuando existan dudas sobre su vigencia o fiabilidad de la declaración, cuando resulte necesario para el buen desarrollo del procedimiento de licitación.</w:t>
      </w:r>
    </w:p>
    <w:p w14:paraId="76535757" w14:textId="77777777" w:rsidR="00966BF5" w:rsidRPr="000C193D" w:rsidRDefault="00966BF5" w:rsidP="00785387">
      <w:pPr>
        <w:autoSpaceDE w:val="0"/>
        <w:autoSpaceDN w:val="0"/>
        <w:adjustRightInd w:val="0"/>
        <w:spacing w:after="0" w:line="276" w:lineRule="auto"/>
        <w:ind w:left="360"/>
        <w:jc w:val="both"/>
        <w:rPr>
          <w:rFonts w:ascii="HelveticaNowText Regular" w:eastAsia="Calibri" w:hAnsi="HelveticaNowText Regular" w:cs="HelveticaNowText Regular"/>
          <w:snapToGrid w:val="0"/>
          <w:color w:val="000000"/>
          <w:kern w:val="0"/>
          <w:sz w:val="22"/>
          <w:szCs w:val="20"/>
          <w:lang w:val="es-ES" w:eastAsia="es-ES"/>
          <w14:ligatures w14:val="none"/>
        </w:rPr>
      </w:pPr>
    </w:p>
    <w:bookmarkEnd w:id="9"/>
    <w:p w14:paraId="764AA3E8" w14:textId="77777777" w:rsidR="001A531F" w:rsidRPr="000C193D" w:rsidRDefault="001A531F" w:rsidP="00785387">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0C193D">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287EEC80" w14:textId="77777777" w:rsidR="00457421" w:rsidRPr="000C193D" w:rsidRDefault="00457421" w:rsidP="00785387">
      <w:pPr>
        <w:spacing w:after="120" w:line="276"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2843AFA9" w14:textId="77777777" w:rsidR="00457421" w:rsidRPr="000C193D" w:rsidRDefault="00457421" w:rsidP="00785387">
      <w:pPr>
        <w:spacing w:after="120" w:line="276"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47B6B2F9" w14:textId="77777777" w:rsidR="00457421" w:rsidRPr="000C193D" w:rsidRDefault="00457421" w:rsidP="00785387">
      <w:pPr>
        <w:spacing w:after="120" w:line="276"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46FCC65C" w14:textId="77777777" w:rsidR="00457421" w:rsidRPr="000C193D" w:rsidRDefault="00457421" w:rsidP="00785387">
      <w:pPr>
        <w:spacing w:after="120" w:line="276"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6A529155" w14:textId="77777777" w:rsidR="00457421" w:rsidRPr="000C193D" w:rsidRDefault="00457421" w:rsidP="00785387">
      <w:pPr>
        <w:spacing w:after="120" w:line="276"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7C9E68E1" w14:textId="62171CC6" w:rsidR="00C25C3B" w:rsidRDefault="00C25C3B" w:rsidP="00785387">
      <w:pPr>
        <w:spacing w:line="276" w:lineRule="auto"/>
        <w:rPr>
          <w:rFonts w:ascii="HelveticaNowText Regular" w:eastAsia="Times New Roman" w:hAnsi="HelveticaNowText Regular" w:cs="HelveticaNowText Regular"/>
          <w:b/>
          <w:bCs/>
          <w:iCs/>
          <w:snapToGrid w:val="0"/>
          <w:kern w:val="0"/>
          <w:sz w:val="22"/>
          <w:szCs w:val="20"/>
          <w:lang w:val="es-ES" w:eastAsia="es-ES"/>
          <w14:ligatures w14:val="none"/>
        </w:rPr>
      </w:pPr>
      <w:r>
        <w:rPr>
          <w:rFonts w:ascii="HelveticaNowText Regular" w:eastAsia="Times New Roman" w:hAnsi="HelveticaNowText Regular" w:cs="HelveticaNowText Regular"/>
          <w:b/>
          <w:bCs/>
          <w:iCs/>
          <w:snapToGrid w:val="0"/>
          <w:kern w:val="0"/>
          <w:sz w:val="22"/>
          <w:szCs w:val="20"/>
          <w:lang w:val="es-ES" w:eastAsia="es-ES"/>
          <w14:ligatures w14:val="none"/>
        </w:rPr>
        <w:br w:type="page"/>
      </w:r>
    </w:p>
    <w:p w14:paraId="3C35F762" w14:textId="055BC867" w:rsidR="003529E1" w:rsidRPr="000C193D" w:rsidRDefault="003529E1" w:rsidP="00785387">
      <w:pPr>
        <w:keepNext/>
        <w:keepLines/>
        <w:tabs>
          <w:tab w:val="left" w:pos="964"/>
        </w:tabs>
        <w:spacing w:after="0" w:line="276"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r w:rsidRPr="000C193D">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ANEXO VIII. - DECLARACIÓN RESPONSABLE DE COMPROMISO PARA LA INTEGRACIÓN DE LA SOLVENCIA CON MEDIOS EXTERNOS (DOCUMENTACIÓN COMO ADJUDICATARIO)</w:t>
      </w:r>
      <w:r w:rsidR="00C25C3B">
        <w:rPr>
          <w:rFonts w:ascii="HelveticaNowText Regular" w:eastAsia="Times New Roman" w:hAnsi="HelveticaNowText Regular" w:cs="HelveticaNowText Regular"/>
          <w:b/>
          <w:snapToGrid w:val="0"/>
          <w:kern w:val="0"/>
          <w:sz w:val="22"/>
          <w:szCs w:val="22"/>
          <w:u w:val="single"/>
          <w:lang w:val="es-ES" w:eastAsia="es-ES"/>
          <w14:ligatures w14:val="none"/>
        </w:rPr>
        <w:t xml:space="preserve"> (cumplimentar si procede)</w:t>
      </w:r>
    </w:p>
    <w:p w14:paraId="7D604137" w14:textId="77777777" w:rsidR="003529E1" w:rsidRPr="000C193D" w:rsidRDefault="003529E1" w:rsidP="00785387">
      <w:pPr>
        <w:spacing w:after="0" w:line="276" w:lineRule="auto"/>
        <w:jc w:val="both"/>
        <w:rPr>
          <w:rFonts w:ascii="HelveticaNowText Regular" w:eastAsia="Times New Roman" w:hAnsi="HelveticaNowText Regular" w:cs="HelveticaNowText Regular"/>
          <w:snapToGrid w:val="0"/>
          <w:kern w:val="0"/>
          <w:sz w:val="22"/>
          <w:szCs w:val="22"/>
          <w:lang w:val="es-ES" w:eastAsia="es-ES"/>
          <w14:ligatures w14:val="none"/>
        </w:rPr>
      </w:pPr>
    </w:p>
    <w:p w14:paraId="70B2DA48" w14:textId="77777777" w:rsidR="00C96175" w:rsidRPr="000C193D" w:rsidRDefault="00C96175" w:rsidP="00785387">
      <w:pPr>
        <w:shd w:val="clear" w:color="auto" w:fill="FFFFFF"/>
        <w:tabs>
          <w:tab w:val="left" w:leader="dot" w:pos="7162"/>
        </w:tabs>
        <w:spacing w:after="120" w:line="276" w:lineRule="auto"/>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0C193D">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El/la Sr/a. .................................................................., con domicilio en ................................., calle ............................................................................ núm. ..........., provisto de D.N.I. número ....................................................................................., en nombre propio y/o representación de la empresa ...................................................................., con domicilio en ....................................., calle ................................................, provta de N.I.F. núm. …………………….. </w:t>
      </w:r>
    </w:p>
    <w:p w14:paraId="186CED60" w14:textId="77777777" w:rsidR="003529E1" w:rsidRPr="000C193D" w:rsidRDefault="003529E1" w:rsidP="00785387">
      <w:pPr>
        <w:spacing w:after="0" w:line="276"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0C193D">
        <w:rPr>
          <w:rFonts w:ascii="HelveticaNowText Regular" w:eastAsia="Times New Roman" w:hAnsi="HelveticaNowText Regular" w:cs="HelveticaNowText Regular"/>
          <w:b/>
          <w:snapToGrid w:val="0"/>
          <w:kern w:val="0"/>
          <w:lang w:val="es-ES" w:eastAsia="es-ES"/>
          <w14:ligatures w14:val="none"/>
        </w:rPr>
        <w:t>Y</w:t>
      </w:r>
      <w:r w:rsidRPr="000C193D">
        <w:rPr>
          <w:rFonts w:ascii="HelveticaNowText Regular" w:eastAsia="Times New Roman" w:hAnsi="HelveticaNowText Regular" w:cs="HelveticaNowText Regular"/>
          <w:b/>
          <w:snapToGrid w:val="0"/>
          <w:kern w:val="0"/>
          <w:sz w:val="22"/>
          <w:szCs w:val="22"/>
          <w:lang w:val="es-ES" w:eastAsia="es-ES"/>
          <w14:ligatures w14:val="none"/>
        </w:rPr>
        <w:t>:</w:t>
      </w:r>
    </w:p>
    <w:p w14:paraId="25DB4109" w14:textId="77777777" w:rsidR="003529E1" w:rsidRPr="000C193D" w:rsidRDefault="003529E1" w:rsidP="00785387">
      <w:pPr>
        <w:keepLines/>
        <w:spacing w:after="0" w:line="276" w:lineRule="auto"/>
        <w:jc w:val="both"/>
        <w:rPr>
          <w:rFonts w:ascii="HelveticaNowText Regular" w:eastAsia="Times New Roman" w:hAnsi="HelveticaNowText Regular" w:cs="HelveticaNowText Regular"/>
          <w:snapToGrid w:val="0"/>
          <w:kern w:val="0"/>
          <w:sz w:val="22"/>
          <w:szCs w:val="22"/>
          <w:lang w:val="es-ES" w:eastAsia="es-ES"/>
          <w14:ligatures w14:val="none"/>
        </w:rPr>
      </w:pPr>
      <w:r w:rsidRPr="000C193D">
        <w:rPr>
          <w:rFonts w:ascii="HelveticaNowText Regular" w:eastAsia="Times New Roman" w:hAnsi="HelveticaNowText Regular" w:cs="HelveticaNowText Regular"/>
          <w:snapToGrid w:val="0"/>
          <w:kern w:val="0"/>
          <w:sz w:val="22"/>
          <w:szCs w:val="22"/>
          <w:lang w:val="es-ES" w:eastAsia="es-ES"/>
          <w14:ligatures w14:val="none"/>
        </w:rPr>
        <w:t xml:space="preserve">Que la empresa externa/integradora de la solvencia con medios externos. D./Dª </w:t>
      </w:r>
      <w:r w:rsidRPr="000C193D">
        <w:rPr>
          <w:rFonts w:ascii="HelveticaNowText Regular" w:eastAsia="Times New Roman" w:hAnsi="HelveticaNowText Regular" w:cs="HelveticaNowText Regular"/>
          <w:snapToGrid w:val="0"/>
          <w:kern w:val="0"/>
          <w:sz w:val="22"/>
          <w:szCs w:val="20"/>
          <w:lang w:val="es-ES" w:eastAsia="es-ES"/>
          <w14:ligatures w14:val="none"/>
        </w:rPr>
        <w:t xml:space="preserve">.................., con DNI número .................., en su calidad de .................. de la mercantil .................., en virtud de la escritura de poder otorgada ante el Notario de .................. D./Dª. .................., en fecha </w:t>
      </w:r>
      <w:sdt>
        <w:sdtPr>
          <w:rPr>
            <w:rFonts w:ascii="HelveticaNowText Regular" w:eastAsia="Times New Roman" w:hAnsi="HelveticaNowText Regular" w:cs="HelveticaNowText Regular"/>
            <w:snapToGrid w:val="0"/>
            <w:kern w:val="0"/>
            <w:sz w:val="22"/>
            <w:szCs w:val="20"/>
            <w:lang w:val="es-ES" w:eastAsia="es-ES"/>
            <w14:ligatures w14:val="none"/>
          </w:rPr>
          <w:id w:val="-1976205614"/>
          <w:showingPlcHdr/>
          <w:date>
            <w:dateFormat w:val="d' de 'MMMM' de 'yyyy"/>
            <w:lid w:val="es-ES"/>
            <w:storeMappedDataAs w:val="dateTime"/>
            <w:calendar w:val="gregorian"/>
          </w:date>
        </w:sdtPr>
        <w:sdtEndPr/>
        <w:sdtContent>
          <w:r w:rsidRPr="000C193D">
            <w:rPr>
              <w:rFonts w:ascii="HelveticaNowText Regular" w:eastAsia="Calibri" w:hAnsi="HelveticaNowText Regular" w:cs="HelveticaNowText Regular"/>
              <w:snapToGrid w:val="0"/>
              <w:color w:val="808080"/>
              <w:kern w:val="0"/>
              <w:sz w:val="22"/>
              <w:szCs w:val="20"/>
              <w:lang w:val="es-ES" w:eastAsia="es-ES"/>
              <w14:ligatures w14:val="none"/>
            </w:rPr>
            <w:t>Haga clic aquí para escribir una fecha.</w:t>
          </w:r>
        </w:sdtContent>
      </w:sdt>
      <w:r w:rsidRPr="000C193D">
        <w:rPr>
          <w:rFonts w:ascii="HelveticaNowText Regular" w:eastAsia="Times New Roman" w:hAnsi="HelveticaNowText Regular" w:cs="HelveticaNowText Regular"/>
          <w:snapToGrid w:val="0"/>
          <w:kern w:val="0"/>
          <w:sz w:val="22"/>
          <w:szCs w:val="20"/>
          <w:lang w:val="es-ES" w:eastAsia="es-ES"/>
          <w14:ligatures w14:val="none"/>
        </w:rPr>
        <w:t>, con el número .................. de su protocolo.</w:t>
      </w:r>
    </w:p>
    <w:p w14:paraId="675AC2D8" w14:textId="77777777" w:rsidR="003529E1" w:rsidRPr="000C193D" w:rsidRDefault="003529E1" w:rsidP="00785387">
      <w:pPr>
        <w:spacing w:after="0" w:line="276" w:lineRule="auto"/>
        <w:jc w:val="both"/>
        <w:rPr>
          <w:rFonts w:ascii="HelveticaNowText Regular" w:eastAsia="Times New Roman" w:hAnsi="HelveticaNowText Regular" w:cs="HelveticaNowText Regular"/>
          <w:b/>
          <w:snapToGrid w:val="0"/>
          <w:kern w:val="0"/>
          <w:sz w:val="22"/>
          <w:szCs w:val="22"/>
          <w:lang w:val="es-ES" w:eastAsia="es-ES"/>
          <w14:ligatures w14:val="none"/>
        </w:rPr>
      </w:pPr>
    </w:p>
    <w:p w14:paraId="1FF1CABD" w14:textId="77777777" w:rsidR="003529E1" w:rsidRPr="000C193D" w:rsidRDefault="003529E1" w:rsidP="00785387">
      <w:pPr>
        <w:spacing w:after="0" w:line="276"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0C193D">
        <w:rPr>
          <w:rFonts w:ascii="HelveticaNowText Regular" w:eastAsia="Times New Roman" w:hAnsi="HelveticaNowText Regular" w:cs="HelveticaNowText Regular"/>
          <w:b/>
          <w:snapToGrid w:val="0"/>
          <w:kern w:val="0"/>
          <w:sz w:val="22"/>
          <w:szCs w:val="22"/>
          <w:lang w:val="es-ES" w:eastAsia="es-ES"/>
          <w14:ligatures w14:val="none"/>
        </w:rPr>
        <w:t>DECLARAN:</w:t>
      </w:r>
    </w:p>
    <w:p w14:paraId="19FB6837" w14:textId="77777777" w:rsidR="003529E1" w:rsidRPr="000C193D" w:rsidRDefault="003529E1" w:rsidP="00785387">
      <w:pPr>
        <w:numPr>
          <w:ilvl w:val="0"/>
          <w:numId w:val="8"/>
        </w:numPr>
        <w:spacing w:after="0" w:line="276" w:lineRule="auto"/>
        <w:ind w:left="284" w:hanging="284"/>
        <w:contextualSpacing/>
        <w:jc w:val="both"/>
        <w:rPr>
          <w:rFonts w:ascii="HelveticaNowText Regular" w:eastAsia="Calibri" w:hAnsi="HelveticaNowText Regular" w:cs="HelveticaNowText Regular"/>
          <w:b/>
          <w:kern w:val="0"/>
          <w:sz w:val="22"/>
          <w:szCs w:val="22"/>
          <w:lang w:val="es-ES"/>
          <w14:ligatures w14:val="none"/>
        </w:rPr>
      </w:pPr>
      <w:r w:rsidRPr="000C193D">
        <w:rPr>
          <w:rFonts w:ascii="HelveticaNowText Regular" w:eastAsia="Calibri" w:hAnsi="HelveticaNowText Regular" w:cs="HelveticaNowText Regular"/>
          <w:kern w:val="0"/>
          <w:sz w:val="22"/>
          <w:szCs w:val="22"/>
          <w:lang w:val="es-ES"/>
          <w14:ligatures w14:val="none"/>
        </w:rPr>
        <w:t>Que se comprometen, de conformidad con los dispuesto en el artículo 75 de la Ley de Contratos del Sector Público (LCSP), que regula la “integración de la solvencia con medios externos</w:t>
      </w:r>
      <w:r w:rsidR="00DA06C0" w:rsidRPr="000C193D">
        <w:rPr>
          <w:rFonts w:ascii="HelveticaNowText Regular" w:eastAsia="Calibri" w:hAnsi="HelveticaNowText Regular" w:cs="HelveticaNowText Regular"/>
          <w:kern w:val="0"/>
          <w:sz w:val="22"/>
          <w:szCs w:val="22"/>
          <w:lang w:val="es-ES"/>
          <w14:ligatures w14:val="none"/>
        </w:rPr>
        <w:t>”</w:t>
      </w:r>
      <w:r w:rsidRPr="000C193D">
        <w:rPr>
          <w:rFonts w:ascii="HelveticaNowText Regular" w:eastAsia="Calibri" w:hAnsi="HelveticaNowText Regular" w:cs="HelveticaNowText Regular"/>
          <w:kern w:val="0"/>
          <w:sz w:val="22"/>
          <w:szCs w:val="22"/>
          <w:lang w:val="es-ES"/>
          <w14:ligatures w14:val="none"/>
        </w:rPr>
        <w:t xml:space="preserve"> a:</w:t>
      </w:r>
    </w:p>
    <w:p w14:paraId="5CD9B842" w14:textId="77777777" w:rsidR="003529E1" w:rsidRPr="000C193D" w:rsidRDefault="003529E1" w:rsidP="00785387">
      <w:pPr>
        <w:spacing w:after="0" w:line="276" w:lineRule="auto"/>
        <w:jc w:val="both"/>
        <w:rPr>
          <w:rFonts w:ascii="HelveticaNowText Regular" w:eastAsia="Times New Roman" w:hAnsi="HelveticaNowText Regular" w:cs="HelveticaNowText Regular"/>
          <w:snapToGrid w:val="0"/>
          <w:kern w:val="0"/>
          <w:sz w:val="22"/>
          <w:szCs w:val="22"/>
          <w:lang w:val="es-ES" w:eastAsia="es-ES"/>
          <w14:ligatures w14:val="none"/>
        </w:rPr>
      </w:pPr>
    </w:p>
    <w:p w14:paraId="277E913F" w14:textId="77777777" w:rsidR="003529E1" w:rsidRPr="000C193D" w:rsidRDefault="003529E1" w:rsidP="00785387">
      <w:pPr>
        <w:numPr>
          <w:ilvl w:val="0"/>
          <w:numId w:val="8"/>
        </w:numPr>
        <w:spacing w:after="200" w:line="276" w:lineRule="auto"/>
        <w:ind w:left="284" w:hanging="284"/>
        <w:contextualSpacing/>
        <w:jc w:val="both"/>
        <w:rPr>
          <w:rFonts w:ascii="HelveticaNowText Regular" w:eastAsia="Calibri" w:hAnsi="HelveticaNowText Regular" w:cs="HelveticaNowText Regular"/>
          <w:snapToGrid w:val="0"/>
          <w:kern w:val="0"/>
          <w:sz w:val="22"/>
          <w:szCs w:val="22"/>
          <w:lang w:val="es-ES"/>
          <w14:ligatures w14:val="none"/>
        </w:rPr>
      </w:pPr>
      <w:r w:rsidRPr="000C193D">
        <w:rPr>
          <w:rFonts w:ascii="HelveticaNowText Regular" w:eastAsia="Calibri" w:hAnsi="HelveticaNowText Regular" w:cs="HelveticaNowText Regular"/>
          <w:snapToGrid w:val="0"/>
          <w:kern w:val="0"/>
          <w:sz w:val="22"/>
          <w:szCs w:val="22"/>
          <w:lang w:val="es-ES"/>
          <w14:ligatures w14:val="none"/>
        </w:rPr>
        <w:t>Que</w:t>
      </w:r>
      <w:r w:rsidR="00DA06C0" w:rsidRPr="000C193D">
        <w:rPr>
          <w:rFonts w:ascii="HelveticaNowText Regular" w:eastAsia="Calibri" w:hAnsi="HelveticaNowText Regular" w:cs="HelveticaNowText Regular"/>
          <w:snapToGrid w:val="0"/>
          <w:kern w:val="0"/>
          <w:sz w:val="22"/>
          <w:szCs w:val="22"/>
          <w:lang w:val="es-ES"/>
          <w14:ligatures w14:val="none"/>
        </w:rPr>
        <w:t xml:space="preserve"> la solvencia o medios concretos que pone la empresa externa a disposición de la licitadora, a los efectos previstos en dicho precepto legal, son los siguientes</w:t>
      </w:r>
      <w:r w:rsidRPr="000C193D">
        <w:rPr>
          <w:rFonts w:ascii="HelveticaNowText Regular" w:eastAsia="Calibri" w:hAnsi="HelveticaNowText Regular" w:cs="HelveticaNowText Regular"/>
          <w:snapToGrid w:val="0"/>
          <w:kern w:val="0"/>
          <w:sz w:val="22"/>
          <w:szCs w:val="22"/>
          <w:lang w:val="es-ES"/>
          <w14:ligatures w14:val="none"/>
        </w:rPr>
        <w:t>.</w:t>
      </w:r>
    </w:p>
    <w:p w14:paraId="3D96EC7D" w14:textId="77777777" w:rsidR="00DA06C0" w:rsidRPr="000C193D" w:rsidRDefault="00DA06C0" w:rsidP="00785387">
      <w:pPr>
        <w:pStyle w:val="Prrafodelista"/>
        <w:spacing w:line="276" w:lineRule="auto"/>
        <w:rPr>
          <w:rFonts w:ascii="HelveticaNowText Regular" w:eastAsia="Calibri" w:hAnsi="HelveticaNowText Regular" w:cs="HelveticaNowText Regular"/>
          <w:snapToGrid w:val="0"/>
          <w:kern w:val="0"/>
          <w:sz w:val="22"/>
          <w:szCs w:val="22"/>
          <w:lang w:val="es-ES"/>
          <w14:ligatures w14:val="none"/>
        </w:rPr>
      </w:pPr>
    </w:p>
    <w:p w14:paraId="61FB3FA4" w14:textId="77777777" w:rsidR="00DA06C0" w:rsidRPr="000C193D" w:rsidRDefault="00DA06C0" w:rsidP="00785387">
      <w:pPr>
        <w:pStyle w:val="Prrafodelista"/>
        <w:numPr>
          <w:ilvl w:val="0"/>
          <w:numId w:val="10"/>
        </w:numPr>
        <w:spacing w:after="200" w:line="276" w:lineRule="auto"/>
        <w:jc w:val="both"/>
        <w:rPr>
          <w:rFonts w:ascii="HelveticaNowText Regular" w:eastAsia="Calibri" w:hAnsi="HelveticaNowText Regular" w:cs="HelveticaNowText Regular"/>
          <w:snapToGrid w:val="0"/>
          <w:kern w:val="0"/>
          <w:sz w:val="22"/>
          <w:szCs w:val="22"/>
          <w:lang w:val="es-ES"/>
          <w14:ligatures w14:val="none"/>
        </w:rPr>
      </w:pPr>
      <w:r w:rsidRPr="000C193D">
        <w:rPr>
          <w:rFonts w:ascii="HelveticaNowText Regular" w:eastAsia="Calibri" w:hAnsi="HelveticaNowText Regular" w:cs="HelveticaNowText Regular"/>
          <w:snapToGrid w:val="0"/>
          <w:kern w:val="0"/>
          <w:sz w:val="22"/>
          <w:szCs w:val="22"/>
          <w:lang w:val="es-ES"/>
          <w14:ligatures w14:val="none"/>
        </w:rPr>
        <w:t>______________</w:t>
      </w:r>
    </w:p>
    <w:p w14:paraId="7EC5544F" w14:textId="77777777" w:rsidR="00DA06C0" w:rsidRPr="000C193D" w:rsidRDefault="00DA06C0" w:rsidP="00785387">
      <w:pPr>
        <w:pStyle w:val="Prrafodelista"/>
        <w:numPr>
          <w:ilvl w:val="0"/>
          <w:numId w:val="10"/>
        </w:numPr>
        <w:spacing w:after="200" w:line="276" w:lineRule="auto"/>
        <w:jc w:val="both"/>
        <w:rPr>
          <w:rFonts w:ascii="HelveticaNowText Regular" w:eastAsia="Calibri" w:hAnsi="HelveticaNowText Regular" w:cs="HelveticaNowText Regular"/>
          <w:snapToGrid w:val="0"/>
          <w:kern w:val="0"/>
          <w:sz w:val="22"/>
          <w:szCs w:val="22"/>
          <w:lang w:val="es-ES"/>
          <w14:ligatures w14:val="none"/>
        </w:rPr>
      </w:pPr>
      <w:r w:rsidRPr="000C193D">
        <w:rPr>
          <w:rFonts w:ascii="HelveticaNowText Regular" w:eastAsia="Calibri" w:hAnsi="HelveticaNowText Regular" w:cs="HelveticaNowText Regular"/>
          <w:snapToGrid w:val="0"/>
          <w:kern w:val="0"/>
          <w:sz w:val="22"/>
          <w:szCs w:val="22"/>
          <w:lang w:val="es-ES"/>
          <w14:ligatures w14:val="none"/>
        </w:rPr>
        <w:t>______________</w:t>
      </w:r>
    </w:p>
    <w:p w14:paraId="734063D1" w14:textId="77777777" w:rsidR="00DA06C0" w:rsidRPr="000C193D" w:rsidRDefault="00DA06C0" w:rsidP="00785387">
      <w:pPr>
        <w:pStyle w:val="Prrafodelista"/>
        <w:numPr>
          <w:ilvl w:val="0"/>
          <w:numId w:val="10"/>
        </w:numPr>
        <w:spacing w:after="200" w:line="276" w:lineRule="auto"/>
        <w:jc w:val="both"/>
        <w:rPr>
          <w:rFonts w:ascii="HelveticaNowText Regular" w:eastAsia="Calibri" w:hAnsi="HelveticaNowText Regular" w:cs="HelveticaNowText Regular"/>
          <w:snapToGrid w:val="0"/>
          <w:kern w:val="0"/>
          <w:sz w:val="22"/>
          <w:szCs w:val="22"/>
          <w:lang w:val="es-ES"/>
          <w14:ligatures w14:val="none"/>
        </w:rPr>
      </w:pPr>
      <w:r w:rsidRPr="000C193D">
        <w:rPr>
          <w:rFonts w:ascii="HelveticaNowText Regular" w:eastAsia="Calibri" w:hAnsi="HelveticaNowText Regular" w:cs="HelveticaNowText Regular"/>
          <w:snapToGrid w:val="0"/>
          <w:kern w:val="0"/>
          <w:sz w:val="22"/>
          <w:szCs w:val="22"/>
          <w:lang w:val="es-ES"/>
          <w14:ligatures w14:val="none"/>
        </w:rPr>
        <w:t>______________</w:t>
      </w:r>
    </w:p>
    <w:p w14:paraId="0842325B" w14:textId="77777777" w:rsidR="00DA06C0" w:rsidRPr="000C193D" w:rsidRDefault="00DA06C0" w:rsidP="00785387">
      <w:pPr>
        <w:spacing w:after="120" w:line="276"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6E92700C" w14:textId="77777777" w:rsidR="00457421" w:rsidRPr="000C193D" w:rsidRDefault="003529E1" w:rsidP="00785387">
      <w:pPr>
        <w:spacing w:after="120" w:line="276"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r w:rsidRPr="000C193D">
        <w:rPr>
          <w:rFonts w:ascii="HelveticaNowText Regular" w:eastAsia="Times New Roman" w:hAnsi="HelveticaNowText Regular" w:cs="HelveticaNowText Regular"/>
          <w:b/>
          <w:bCs/>
          <w:iCs/>
          <w:snapToGrid w:val="0"/>
          <w:kern w:val="0"/>
          <w:sz w:val="22"/>
          <w:szCs w:val="20"/>
          <w:lang w:val="es-ES" w:eastAsia="es-ES"/>
          <w14:ligatures w14:val="none"/>
        </w:rPr>
        <w:t>A fecha de la</w:t>
      </w:r>
      <w:r w:rsidR="00DA06C0" w:rsidRPr="000C193D">
        <w:rPr>
          <w:rFonts w:ascii="HelveticaNowText Regular" w:eastAsia="Times New Roman" w:hAnsi="HelveticaNowText Regular" w:cs="HelveticaNowText Regular"/>
          <w:b/>
          <w:bCs/>
          <w:iCs/>
          <w:snapToGrid w:val="0"/>
          <w:kern w:val="0"/>
          <w:sz w:val="22"/>
          <w:szCs w:val="20"/>
          <w:lang w:val="es-ES" w:eastAsia="es-ES"/>
          <w14:ligatures w14:val="none"/>
        </w:rPr>
        <w:t>s</w:t>
      </w:r>
      <w:r w:rsidRPr="000C193D">
        <w:rPr>
          <w:rFonts w:ascii="HelveticaNowText Regular" w:eastAsia="Times New Roman" w:hAnsi="HelveticaNowText Regular" w:cs="HelveticaNowText Regular"/>
          <w:b/>
          <w:bCs/>
          <w:iCs/>
          <w:snapToGrid w:val="0"/>
          <w:kern w:val="0"/>
          <w:sz w:val="22"/>
          <w:szCs w:val="20"/>
          <w:lang w:val="es-ES" w:eastAsia="es-ES"/>
          <w14:ligatures w14:val="none"/>
        </w:rPr>
        <w:t xml:space="preserve"> firma</w:t>
      </w:r>
      <w:r w:rsidR="00DA06C0" w:rsidRPr="000C193D">
        <w:rPr>
          <w:rFonts w:ascii="HelveticaNowText Regular" w:eastAsia="Times New Roman" w:hAnsi="HelveticaNowText Regular" w:cs="HelveticaNowText Regular"/>
          <w:b/>
          <w:bCs/>
          <w:iCs/>
          <w:snapToGrid w:val="0"/>
          <w:kern w:val="0"/>
          <w:sz w:val="22"/>
          <w:szCs w:val="20"/>
          <w:lang w:val="es-ES" w:eastAsia="es-ES"/>
          <w14:ligatures w14:val="none"/>
        </w:rPr>
        <w:t>s</w:t>
      </w:r>
      <w:r w:rsidRPr="000C193D">
        <w:rPr>
          <w:rFonts w:ascii="HelveticaNowText Regular" w:eastAsia="Times New Roman" w:hAnsi="HelveticaNowText Regular" w:cs="HelveticaNowText Regular"/>
          <w:b/>
          <w:bCs/>
          <w:iCs/>
          <w:snapToGrid w:val="0"/>
          <w:kern w:val="0"/>
          <w:sz w:val="22"/>
          <w:szCs w:val="20"/>
          <w:lang w:val="es-ES" w:eastAsia="es-ES"/>
          <w14:ligatures w14:val="none"/>
        </w:rPr>
        <w:t xml:space="preserve"> electrónica</w:t>
      </w:r>
      <w:r w:rsidR="00DA06C0" w:rsidRPr="000C193D">
        <w:rPr>
          <w:rFonts w:ascii="HelveticaNowText Regular" w:eastAsia="Times New Roman" w:hAnsi="HelveticaNowText Regular" w:cs="HelveticaNowText Regular"/>
          <w:b/>
          <w:bCs/>
          <w:iCs/>
          <w:snapToGrid w:val="0"/>
          <w:kern w:val="0"/>
          <w:sz w:val="22"/>
          <w:szCs w:val="20"/>
          <w:lang w:val="es-ES" w:eastAsia="es-ES"/>
          <w14:ligatures w14:val="none"/>
        </w:rPr>
        <w:t>s</w:t>
      </w:r>
    </w:p>
    <w:p w14:paraId="02E175E6" w14:textId="53DA85F4" w:rsidR="00457421" w:rsidRDefault="00DA06C0" w:rsidP="00785387">
      <w:pPr>
        <w:spacing w:after="120" w:line="276" w:lineRule="auto"/>
        <w:jc w:val="both"/>
        <w:rPr>
          <w:rFonts w:ascii="HelveticaNowText Regular" w:eastAsia="Times New Roman" w:hAnsi="HelveticaNowText Regular" w:cs="HelveticaNowText Regular"/>
          <w:iCs/>
          <w:snapToGrid w:val="0"/>
          <w:kern w:val="0"/>
          <w:sz w:val="22"/>
          <w:szCs w:val="20"/>
          <w:u w:val="single"/>
          <w:lang w:val="es-ES" w:eastAsia="es-ES"/>
          <w14:ligatures w14:val="none"/>
        </w:rPr>
      </w:pPr>
      <w:r w:rsidRPr="000C193D">
        <w:rPr>
          <w:rFonts w:ascii="HelveticaNowText Regular" w:eastAsia="Times New Roman" w:hAnsi="HelveticaNowText Regular" w:cs="HelveticaNowText Regular"/>
          <w:iCs/>
          <w:snapToGrid w:val="0"/>
          <w:kern w:val="0"/>
          <w:sz w:val="22"/>
          <w:szCs w:val="20"/>
          <w:u w:val="single"/>
          <w:lang w:val="es-ES" w:eastAsia="es-ES"/>
          <w14:ligatures w14:val="none"/>
        </w:rPr>
        <w:t>ENTIDAD LICITADORA</w:t>
      </w:r>
      <w:r w:rsidRPr="000C193D">
        <w:rPr>
          <w:rFonts w:ascii="HelveticaNowText Regular" w:eastAsia="Times New Roman" w:hAnsi="HelveticaNowText Regular" w:cs="HelveticaNowText Regular"/>
          <w:b/>
          <w:bCs/>
          <w:iCs/>
          <w:snapToGrid w:val="0"/>
          <w:kern w:val="0"/>
          <w:sz w:val="22"/>
          <w:szCs w:val="20"/>
          <w:lang w:val="es-ES" w:eastAsia="es-ES"/>
          <w14:ligatures w14:val="none"/>
        </w:rPr>
        <w:tab/>
      </w:r>
      <w:r w:rsidRPr="000C193D">
        <w:rPr>
          <w:rFonts w:ascii="HelveticaNowText Regular" w:eastAsia="Times New Roman" w:hAnsi="HelveticaNowText Regular" w:cs="HelveticaNowText Regular"/>
          <w:b/>
          <w:bCs/>
          <w:iCs/>
          <w:snapToGrid w:val="0"/>
          <w:kern w:val="0"/>
          <w:sz w:val="22"/>
          <w:szCs w:val="20"/>
          <w:lang w:val="es-ES" w:eastAsia="es-ES"/>
          <w14:ligatures w14:val="none"/>
        </w:rPr>
        <w:tab/>
      </w:r>
      <w:r w:rsidRPr="000C193D">
        <w:rPr>
          <w:rFonts w:ascii="HelveticaNowText Regular" w:eastAsia="Times New Roman" w:hAnsi="HelveticaNowText Regular" w:cs="HelveticaNowText Regular"/>
          <w:b/>
          <w:bCs/>
          <w:iCs/>
          <w:snapToGrid w:val="0"/>
          <w:kern w:val="0"/>
          <w:sz w:val="22"/>
          <w:szCs w:val="20"/>
          <w:lang w:val="es-ES" w:eastAsia="es-ES"/>
          <w14:ligatures w14:val="none"/>
        </w:rPr>
        <w:tab/>
      </w:r>
      <w:r w:rsidRPr="000C193D">
        <w:rPr>
          <w:rFonts w:ascii="HelveticaNowText Regular" w:eastAsia="Times New Roman" w:hAnsi="HelveticaNowText Regular" w:cs="HelveticaNowText Regular"/>
          <w:iCs/>
          <w:snapToGrid w:val="0"/>
          <w:kern w:val="0"/>
          <w:sz w:val="22"/>
          <w:szCs w:val="20"/>
          <w:u w:val="single"/>
          <w:lang w:val="es-ES" w:eastAsia="es-ES"/>
          <w14:ligatures w14:val="none"/>
        </w:rPr>
        <w:t>ENTIDAD EXTERNA/INTEGRADORA</w:t>
      </w:r>
    </w:p>
    <w:p w14:paraId="55850F21" w14:textId="77777777" w:rsidR="00C84BB8" w:rsidRPr="000C193D" w:rsidRDefault="00C84BB8" w:rsidP="00785387">
      <w:pPr>
        <w:spacing w:after="120" w:line="276"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1E749DA6" w14:textId="0151C78C" w:rsidR="00C25C3B" w:rsidRDefault="00C25C3B" w:rsidP="00785387">
      <w:pPr>
        <w:spacing w:line="276" w:lineRule="auto"/>
        <w:rPr>
          <w:rFonts w:ascii="HelveticaNowText Regular" w:hAnsi="HelveticaNowText Regular" w:cs="HelveticaNowText Regular"/>
          <w:lang w:val="es-ES"/>
        </w:rPr>
      </w:pPr>
      <w:r>
        <w:rPr>
          <w:rFonts w:ascii="HelveticaNowText Regular" w:hAnsi="HelveticaNowText Regular" w:cs="HelveticaNowText Regular"/>
          <w:lang w:val="es-ES"/>
        </w:rPr>
        <w:br w:type="page"/>
      </w:r>
    </w:p>
    <w:p w14:paraId="49A9291F" w14:textId="77777777" w:rsidR="004C7B85" w:rsidRPr="000C193D" w:rsidRDefault="004C7B85" w:rsidP="00785387">
      <w:pPr>
        <w:keepNext/>
        <w:keepLines/>
        <w:tabs>
          <w:tab w:val="left" w:pos="964"/>
        </w:tabs>
        <w:spacing w:after="0" w:line="276"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r w:rsidRPr="000C193D">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 xml:space="preserve">ANEXO IX. – </w:t>
      </w:r>
      <w:r w:rsidR="00010316" w:rsidRPr="000C193D">
        <w:rPr>
          <w:rFonts w:ascii="HelveticaNowText Regular" w:eastAsia="Times New Roman" w:hAnsi="HelveticaNowText Regular" w:cs="HelveticaNowText Regular"/>
          <w:b/>
          <w:snapToGrid w:val="0"/>
          <w:kern w:val="0"/>
          <w:sz w:val="22"/>
          <w:szCs w:val="22"/>
          <w:u w:val="single"/>
          <w:lang w:val="es-ES" w:eastAsia="es-ES"/>
          <w14:ligatures w14:val="none"/>
        </w:rPr>
        <w:t>DECLARACIÓN RESPONSABLE PARA LOS CONTRATOS CUYA EJECUCIÓN REQUIERA EL TRATAMIENTO POR PARTE DEL CONTRATISTA DE DATOS PERSONALES POR CUENTA DEL RESPONSABLE DEL TRATAMIENTO</w:t>
      </w:r>
    </w:p>
    <w:p w14:paraId="799B6ED0" w14:textId="77777777" w:rsidR="00B85F26" w:rsidRPr="000C193D" w:rsidRDefault="00B85F26" w:rsidP="00785387">
      <w:pPr>
        <w:keepNext/>
        <w:keepLines/>
        <w:tabs>
          <w:tab w:val="left" w:pos="964"/>
        </w:tabs>
        <w:spacing w:after="0" w:line="276"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p>
    <w:p w14:paraId="5AF7189F" w14:textId="77777777" w:rsidR="00B87091" w:rsidRPr="000C193D" w:rsidRDefault="00B87091" w:rsidP="00785387">
      <w:pPr>
        <w:keepNext/>
        <w:keepLines/>
        <w:tabs>
          <w:tab w:val="left" w:pos="964"/>
        </w:tabs>
        <w:spacing w:after="0" w:line="276"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p>
    <w:p w14:paraId="54787DBA" w14:textId="77777777" w:rsidR="00010316" w:rsidRPr="000C193D" w:rsidRDefault="00150712" w:rsidP="00785387">
      <w:pPr>
        <w:spacing w:line="276" w:lineRule="auto"/>
        <w:jc w:val="both"/>
        <w:rPr>
          <w:rFonts w:ascii="HelveticaNowText Regular" w:hAnsi="HelveticaNowText Regular" w:cs="HelveticaNowText Regular"/>
          <w:lang w:val="es-ES"/>
        </w:rPr>
      </w:pPr>
      <w:r w:rsidRPr="000C193D">
        <w:rPr>
          <w:rFonts w:ascii="HelveticaNowText Regular" w:hAnsi="HelveticaNowText Regular" w:cs="HelveticaNowText Regular"/>
          <w:lang w:val="es-ES"/>
        </w:rPr>
        <w:t>El Sr./Sra. *********************</w:t>
      </w:r>
      <w:r w:rsidR="00010316" w:rsidRPr="000C193D">
        <w:rPr>
          <w:rFonts w:ascii="HelveticaNowText Regular" w:hAnsi="HelveticaNowText Regular" w:cs="HelveticaNowText Regular"/>
          <w:lang w:val="es-ES"/>
        </w:rPr>
        <w:t>, con DNI número *********</w:t>
      </w:r>
      <w:r w:rsidRPr="000C193D">
        <w:rPr>
          <w:rFonts w:ascii="HelveticaNowText Regular" w:hAnsi="HelveticaNowText Regular" w:cs="HelveticaNowText Regular"/>
          <w:lang w:val="es-ES"/>
        </w:rPr>
        <w:t xml:space="preserve"> en nombre propio/ en nombre y representación de la empresa ***********, con NIF **********,</w:t>
      </w:r>
      <w:r w:rsidR="00010316" w:rsidRPr="000C193D">
        <w:rPr>
          <w:rFonts w:ascii="HelveticaNowText Regular" w:hAnsi="HelveticaNowText Regular" w:cs="HelveticaNowText Regular"/>
          <w:lang w:val="es-ES"/>
        </w:rPr>
        <w:t xml:space="preserve"> de la que actúa en calidad de ************ (administrador único, solidario o mancomunado, o apoderado solidario o mancomunado), según escritura pública otorgada ante el notario ********, en fecha ******* y número de protocolo *******, Declara bajo su responsabilidad, como empresa licitadora del contrato, lo siguiente:</w:t>
      </w:r>
      <w:r w:rsidRPr="000C193D">
        <w:rPr>
          <w:rFonts w:ascii="HelveticaNowText Regular" w:hAnsi="HelveticaNowText Regular" w:cs="HelveticaNowText Regular"/>
          <w:lang w:val="es-ES"/>
        </w:rPr>
        <w:t xml:space="preserve"> </w:t>
      </w:r>
    </w:p>
    <w:p w14:paraId="2D7C2CFA" w14:textId="77777777" w:rsidR="00B85F26" w:rsidRPr="000C193D" w:rsidRDefault="00B85F26" w:rsidP="00785387">
      <w:pPr>
        <w:spacing w:line="276" w:lineRule="auto"/>
        <w:jc w:val="both"/>
        <w:rPr>
          <w:rFonts w:ascii="HelveticaNowText Regular" w:hAnsi="HelveticaNowText Regular" w:cs="HelveticaNowText Regular"/>
          <w:lang w:val="es-ES"/>
        </w:rPr>
      </w:pPr>
    </w:p>
    <w:p w14:paraId="0FD63596" w14:textId="77777777" w:rsidR="00596A40" w:rsidRPr="000C193D" w:rsidRDefault="00596A40" w:rsidP="00785387">
      <w:pPr>
        <w:shd w:val="clear" w:color="auto" w:fill="FFFFFF"/>
        <w:spacing w:line="276" w:lineRule="auto"/>
        <w:jc w:val="both"/>
        <w:rPr>
          <w:rFonts w:ascii="HelveticaNowText Regular" w:eastAsia="Times New Roman" w:hAnsi="HelveticaNowText Regular" w:cs="HelveticaNowText Regular"/>
          <w:bCs/>
          <w:snapToGrid w:val="0"/>
          <w:lang w:val="es-ES" w:eastAsia="es-ES"/>
        </w:rPr>
      </w:pPr>
      <w:r w:rsidRPr="000C193D">
        <w:rPr>
          <w:rFonts w:ascii="HelveticaNowText Regular" w:eastAsia="Times New Roman" w:hAnsi="HelveticaNowText Regular" w:cs="HelveticaNowText Regular"/>
          <w:bCs/>
          <w:snapToGrid w:val="0"/>
          <w:kern w:val="0"/>
          <w:lang w:val="es-ES" w:eastAsia="es-ES"/>
          <w14:ligatures w14:val="none"/>
        </w:rPr>
        <w:t>a) Que, en el supuesto de que la ejecución del contrato implique el tratamiento de datos</w:t>
      </w:r>
      <w:r w:rsidR="006C30C0" w:rsidRPr="000C193D">
        <w:rPr>
          <w:rFonts w:ascii="HelveticaNowText Regular" w:eastAsia="Times New Roman" w:hAnsi="HelveticaNowText Regular" w:cs="HelveticaNowText Regular"/>
          <w:bCs/>
          <w:snapToGrid w:val="0"/>
          <w:kern w:val="0"/>
          <w:lang w:val="es-ES" w:eastAsia="es-ES"/>
          <w14:ligatures w14:val="none"/>
        </w:rPr>
        <w:t xml:space="preserve"> personales</w:t>
      </w:r>
      <w:r w:rsidR="00FB50F4" w:rsidRPr="000C193D">
        <w:rPr>
          <w:rFonts w:ascii="HelveticaNowText Regular" w:eastAsia="Times New Roman" w:hAnsi="HelveticaNowText Regular" w:cs="HelveticaNowText Regular"/>
          <w:bCs/>
          <w:snapToGrid w:val="0"/>
          <w:kern w:val="0"/>
          <w:lang w:val="es-ES" w:eastAsia="es-ES"/>
          <w14:ligatures w14:val="none"/>
        </w:rPr>
        <w:t>,</w:t>
      </w:r>
      <w:r w:rsidRPr="000C193D">
        <w:rPr>
          <w:rFonts w:ascii="HelveticaNowText Regular" w:eastAsia="Times New Roman" w:hAnsi="HelveticaNowText Regular" w:cs="HelveticaNowText Regular"/>
          <w:bCs/>
          <w:snapToGrid w:val="0"/>
          <w:kern w:val="0"/>
          <w:lang w:val="es-ES" w:eastAsia="es-ES"/>
          <w14:ligatures w14:val="none"/>
        </w:rPr>
        <w:t xml:space="preserve"> </w:t>
      </w:r>
      <w:r w:rsidR="00D440C0" w:rsidRPr="000C193D">
        <w:rPr>
          <w:rFonts w:ascii="HelveticaNowText Regular" w:eastAsia="Times New Roman" w:hAnsi="HelveticaNowText Regular" w:cs="HelveticaNowText Regular"/>
          <w:bCs/>
          <w:snapToGrid w:val="0"/>
          <w:kern w:val="0"/>
          <w:lang w:val="es-ES" w:eastAsia="es-ES"/>
          <w14:ligatures w14:val="none"/>
        </w:rPr>
        <w:t>dicho tratamiento se realizará con</w:t>
      </w:r>
      <w:r w:rsidRPr="000C193D">
        <w:rPr>
          <w:rFonts w:ascii="HelveticaNowText Regular" w:eastAsia="Times New Roman" w:hAnsi="HelveticaNowText Regular" w:cs="HelveticaNowText Regular"/>
          <w:bCs/>
          <w:snapToGrid w:val="0"/>
          <w:kern w:val="0"/>
          <w:lang w:val="es-ES" w:eastAsia="es-ES"/>
          <w14:ligatures w14:val="none"/>
        </w:rPr>
        <w:t xml:space="preserve"> </w:t>
      </w:r>
      <w:r w:rsidR="006C30C0" w:rsidRPr="000C193D">
        <w:rPr>
          <w:rFonts w:ascii="HelveticaNowText Regular" w:eastAsia="Times New Roman" w:hAnsi="HelveticaNowText Regular" w:cs="HelveticaNowText Regular"/>
          <w:bCs/>
          <w:snapToGrid w:val="0"/>
          <w:lang w:val="es-ES" w:eastAsia="es-ES"/>
        </w:rPr>
        <w:t>con pleno sometimiento a lo dispuesto en el Reglamento (UE) 2016/679, de 27 de abril, General de Protección de Datos (RGPD), en la Ley Orgánica 3/2018, de 5 de diciembre, de Protección de Datos Personales y garantía de los derechos digitales (LOPDGDD), así como en la restante normativa aplicable en la materia.</w:t>
      </w:r>
    </w:p>
    <w:p w14:paraId="27D268E7" w14:textId="77777777" w:rsidR="00596A40" w:rsidRPr="000C193D" w:rsidRDefault="00596A40" w:rsidP="00785387">
      <w:pPr>
        <w:shd w:val="clear" w:color="auto" w:fill="FFFFFF"/>
        <w:spacing w:after="0" w:line="276" w:lineRule="auto"/>
        <w:ind w:left="142"/>
        <w:jc w:val="both"/>
        <w:rPr>
          <w:rFonts w:ascii="HelveticaNowText Regular" w:eastAsia="Times New Roman" w:hAnsi="HelveticaNowText Regular" w:cs="HelveticaNowText Regular"/>
          <w:bCs/>
          <w:snapToGrid w:val="0"/>
          <w:kern w:val="0"/>
          <w:lang w:val="es-ES" w:eastAsia="es-ES"/>
          <w14:ligatures w14:val="none"/>
        </w:rPr>
      </w:pPr>
    </w:p>
    <w:p w14:paraId="4E0F1C3E" w14:textId="77777777" w:rsidR="00596A40" w:rsidRPr="000C193D" w:rsidRDefault="00596A40" w:rsidP="00785387">
      <w:pPr>
        <w:shd w:val="clear" w:color="auto" w:fill="FFFFFF"/>
        <w:spacing w:after="0" w:line="276" w:lineRule="auto"/>
        <w:jc w:val="both"/>
        <w:rPr>
          <w:rFonts w:ascii="HelveticaNowText Regular" w:eastAsia="Times New Roman" w:hAnsi="HelveticaNowText Regular" w:cs="HelveticaNowText Regular"/>
          <w:bCs/>
          <w:snapToGrid w:val="0"/>
          <w:kern w:val="0"/>
          <w:lang w:val="es-ES" w:eastAsia="es-ES"/>
          <w14:ligatures w14:val="none"/>
        </w:rPr>
      </w:pPr>
      <w:r w:rsidRPr="000C193D">
        <w:rPr>
          <w:rFonts w:ascii="HelveticaNowText Regular" w:eastAsia="Times New Roman" w:hAnsi="HelveticaNowText Regular" w:cs="HelveticaNowText Regular"/>
          <w:bCs/>
          <w:snapToGrid w:val="0"/>
          <w:kern w:val="0"/>
          <w:lang w:val="es-ES" w:eastAsia="es-ES"/>
          <w14:ligatures w14:val="none"/>
        </w:rPr>
        <w:t xml:space="preserve">b) Que la empresa </w:t>
      </w:r>
      <w:r w:rsidR="009D7E6A" w:rsidRPr="000C193D">
        <w:rPr>
          <w:rFonts w:ascii="HelveticaNowText Regular" w:eastAsia="Times New Roman" w:hAnsi="HelveticaNowText Regular" w:cs="HelveticaNowText Regular"/>
          <w:bCs/>
          <w:snapToGrid w:val="0"/>
          <w:kern w:val="0"/>
          <w:lang w:val="es-ES" w:eastAsia="es-ES"/>
          <w14:ligatures w14:val="none"/>
        </w:rPr>
        <w:t>adjudicataria</w:t>
      </w:r>
      <w:r w:rsidRPr="000C193D">
        <w:rPr>
          <w:rFonts w:ascii="HelveticaNowText Regular" w:eastAsia="Times New Roman" w:hAnsi="HelveticaNowText Regular" w:cs="HelveticaNowText Regular"/>
          <w:bCs/>
          <w:snapToGrid w:val="0"/>
          <w:kern w:val="0"/>
          <w:lang w:val="es-ES" w:eastAsia="es-ES"/>
          <w14:ligatures w14:val="none"/>
        </w:rPr>
        <w:t xml:space="preserve"> dispone de la capacidad, solvencia técnica y recursos humanos y materiales necesarios para garantizar que</w:t>
      </w:r>
      <w:r w:rsidR="00D440C0" w:rsidRPr="000C193D">
        <w:rPr>
          <w:rFonts w:ascii="HelveticaNowText Regular" w:eastAsia="Times New Roman" w:hAnsi="HelveticaNowText Regular" w:cs="HelveticaNowText Regular"/>
          <w:bCs/>
          <w:snapToGrid w:val="0"/>
          <w:kern w:val="0"/>
          <w:lang w:val="es-ES" w:eastAsia="es-ES"/>
          <w14:ligatures w14:val="none"/>
        </w:rPr>
        <w:t xml:space="preserve"> </w:t>
      </w:r>
      <w:r w:rsidRPr="000C193D">
        <w:rPr>
          <w:rFonts w:ascii="HelveticaNowText Regular" w:eastAsia="Times New Roman" w:hAnsi="HelveticaNowText Regular" w:cs="HelveticaNowText Regular"/>
          <w:bCs/>
          <w:snapToGrid w:val="0"/>
          <w:kern w:val="0"/>
          <w:lang w:val="es-ES" w:eastAsia="es-ES"/>
          <w14:ligatures w14:val="none"/>
        </w:rPr>
        <w:t>aplicará las medidas técnicas y organizativas apropiadas para asegurar un nivel de seguridad adecuado al riesgo y para dar cumplimiento a la normativa vigente en materia de protección de datos personales.</w:t>
      </w:r>
    </w:p>
    <w:p w14:paraId="34BB4473" w14:textId="77777777" w:rsidR="00596A40" w:rsidRPr="000C193D" w:rsidRDefault="00596A40" w:rsidP="00785387">
      <w:pPr>
        <w:shd w:val="clear" w:color="auto" w:fill="FFFFFF"/>
        <w:spacing w:after="0" w:line="276" w:lineRule="auto"/>
        <w:ind w:left="142"/>
        <w:jc w:val="both"/>
        <w:rPr>
          <w:rFonts w:ascii="HelveticaNowText Regular" w:eastAsia="Times New Roman" w:hAnsi="HelveticaNowText Regular" w:cs="HelveticaNowText Regular"/>
          <w:bCs/>
          <w:snapToGrid w:val="0"/>
          <w:kern w:val="0"/>
          <w:lang w:val="es-ES" w:eastAsia="es-ES"/>
          <w14:ligatures w14:val="none"/>
        </w:rPr>
      </w:pPr>
    </w:p>
    <w:p w14:paraId="0F3DC606" w14:textId="77777777" w:rsidR="00596A40" w:rsidRPr="000C193D" w:rsidRDefault="00596A40" w:rsidP="00785387">
      <w:pPr>
        <w:shd w:val="clear" w:color="auto" w:fill="FFFFFF"/>
        <w:spacing w:after="0" w:line="276" w:lineRule="auto"/>
        <w:jc w:val="both"/>
        <w:rPr>
          <w:rFonts w:ascii="HelveticaNowText Regular" w:eastAsia="Times New Roman" w:hAnsi="HelveticaNowText Regular" w:cs="HelveticaNowText Regular"/>
          <w:bCs/>
          <w:snapToGrid w:val="0"/>
          <w:kern w:val="0"/>
          <w:lang w:val="es-ES" w:eastAsia="es-ES"/>
          <w14:ligatures w14:val="none"/>
        </w:rPr>
      </w:pPr>
      <w:r w:rsidRPr="000C193D">
        <w:rPr>
          <w:rFonts w:ascii="HelveticaNowText Regular" w:eastAsia="Times New Roman" w:hAnsi="HelveticaNowText Regular" w:cs="HelveticaNowText Regular"/>
          <w:bCs/>
          <w:snapToGrid w:val="0"/>
          <w:kern w:val="0"/>
          <w:lang w:val="es-ES" w:eastAsia="es-ES"/>
          <w14:ligatures w14:val="none"/>
        </w:rPr>
        <w:t>c) Que se compromete a tratar los datos personales únicamente conforme a las instrucciones de Mutua Intercomarcal, y a no destinarlos a una finalidad distinta de la derivada de la correcta ejecución del contrato.</w:t>
      </w:r>
    </w:p>
    <w:p w14:paraId="4FE28A47" w14:textId="77777777" w:rsidR="00596A40" w:rsidRPr="000C193D" w:rsidRDefault="00596A40" w:rsidP="00785387">
      <w:pPr>
        <w:shd w:val="clear" w:color="auto" w:fill="FFFFFF"/>
        <w:spacing w:after="0" w:line="276" w:lineRule="auto"/>
        <w:ind w:left="142"/>
        <w:jc w:val="both"/>
        <w:rPr>
          <w:rFonts w:ascii="HelveticaNowText Regular" w:eastAsia="Times New Roman" w:hAnsi="HelveticaNowText Regular" w:cs="HelveticaNowText Regular"/>
          <w:bCs/>
          <w:snapToGrid w:val="0"/>
          <w:kern w:val="0"/>
          <w:lang w:val="es-ES" w:eastAsia="es-ES"/>
          <w14:ligatures w14:val="none"/>
        </w:rPr>
      </w:pPr>
    </w:p>
    <w:p w14:paraId="40DFA52D" w14:textId="77777777" w:rsidR="00596A40" w:rsidRPr="000C193D" w:rsidRDefault="00596A40" w:rsidP="00785387">
      <w:pPr>
        <w:shd w:val="clear" w:color="auto" w:fill="FFFFFF"/>
        <w:spacing w:after="0" w:line="276" w:lineRule="auto"/>
        <w:jc w:val="both"/>
        <w:rPr>
          <w:rFonts w:ascii="HelveticaNowText Regular" w:eastAsia="Times New Roman" w:hAnsi="HelveticaNowText Regular" w:cs="HelveticaNowText Regular"/>
          <w:bCs/>
          <w:snapToGrid w:val="0"/>
          <w:kern w:val="0"/>
          <w:lang w:val="es-ES" w:eastAsia="es-ES"/>
          <w14:ligatures w14:val="none"/>
        </w:rPr>
      </w:pPr>
      <w:r w:rsidRPr="000C193D">
        <w:rPr>
          <w:rFonts w:ascii="HelveticaNowText Regular" w:eastAsia="Times New Roman" w:hAnsi="HelveticaNowText Regular" w:cs="HelveticaNowText Regular"/>
          <w:bCs/>
          <w:snapToGrid w:val="0"/>
          <w:kern w:val="0"/>
          <w:lang w:val="es-ES" w:eastAsia="es-ES"/>
          <w14:ligatures w14:val="none"/>
        </w:rPr>
        <w:t xml:space="preserve">d) Que la empresa </w:t>
      </w:r>
      <w:r w:rsidR="009D7E6A" w:rsidRPr="000C193D">
        <w:rPr>
          <w:rFonts w:ascii="HelveticaNowText Regular" w:eastAsia="Times New Roman" w:hAnsi="HelveticaNowText Regular" w:cs="HelveticaNowText Regular"/>
          <w:bCs/>
          <w:snapToGrid w:val="0"/>
          <w:kern w:val="0"/>
          <w:lang w:val="es-ES" w:eastAsia="es-ES"/>
          <w14:ligatures w14:val="none"/>
        </w:rPr>
        <w:t>adjudicataria</w:t>
      </w:r>
      <w:r w:rsidRPr="000C193D">
        <w:rPr>
          <w:rFonts w:ascii="HelveticaNowText Regular" w:eastAsia="Times New Roman" w:hAnsi="HelveticaNowText Regular" w:cs="HelveticaNowText Regular"/>
          <w:bCs/>
          <w:snapToGrid w:val="0"/>
          <w:kern w:val="0"/>
          <w:lang w:val="es-ES" w:eastAsia="es-ES"/>
          <w14:ligatures w14:val="none"/>
        </w:rPr>
        <w:t xml:space="preserve"> es conocedora de la obligación de formalizar y firmar, el correspondiente Contrato regulador del encargo de tratamiento de datos personales (</w:t>
      </w:r>
      <w:r w:rsidRPr="000C193D">
        <w:rPr>
          <w:rFonts w:ascii="HelveticaNowText Regular" w:eastAsia="Times New Roman" w:hAnsi="HelveticaNowText Regular" w:cs="HelveticaNowText Regular"/>
          <w:b/>
          <w:snapToGrid w:val="0"/>
          <w:kern w:val="0"/>
          <w:lang w:val="es-ES" w:eastAsia="es-ES"/>
          <w14:ligatures w14:val="none"/>
        </w:rPr>
        <w:t>ANEXO X</w:t>
      </w:r>
      <w:r w:rsidRPr="000C193D">
        <w:rPr>
          <w:rFonts w:ascii="HelveticaNowText Regular" w:eastAsia="Times New Roman" w:hAnsi="HelveticaNowText Regular" w:cs="HelveticaNowText Regular"/>
          <w:bCs/>
          <w:snapToGrid w:val="0"/>
          <w:kern w:val="0"/>
          <w:lang w:val="es-ES" w:eastAsia="es-ES"/>
          <w14:ligatures w14:val="none"/>
        </w:rPr>
        <w:t>), en los términos previstos en el artículo 28 del RGPD y en el artículo 33 de la LOPDGDD, así como en la Cláusula 24 del PCAP.</w:t>
      </w:r>
    </w:p>
    <w:p w14:paraId="5ED091F4" w14:textId="77777777" w:rsidR="00B85F26" w:rsidRPr="000C193D" w:rsidRDefault="00B85F26" w:rsidP="00785387">
      <w:pPr>
        <w:shd w:val="clear" w:color="auto" w:fill="FFFFFF"/>
        <w:spacing w:after="0" w:line="276" w:lineRule="auto"/>
        <w:jc w:val="both"/>
        <w:rPr>
          <w:rFonts w:ascii="HelveticaNowText Regular" w:eastAsia="Times New Roman" w:hAnsi="HelveticaNowText Regular" w:cs="HelveticaNowText Regular"/>
          <w:bCs/>
          <w:snapToGrid w:val="0"/>
          <w:kern w:val="0"/>
          <w:lang w:val="es-ES" w:eastAsia="es-ES"/>
          <w14:ligatures w14:val="none"/>
        </w:rPr>
      </w:pPr>
    </w:p>
    <w:p w14:paraId="027C18FB" w14:textId="77777777" w:rsidR="00B85F26" w:rsidRPr="000C193D" w:rsidRDefault="00B85F26" w:rsidP="00785387">
      <w:pPr>
        <w:shd w:val="clear" w:color="auto" w:fill="FFFFFF"/>
        <w:spacing w:after="0" w:line="276" w:lineRule="auto"/>
        <w:jc w:val="both"/>
        <w:rPr>
          <w:rFonts w:ascii="HelveticaNowText Regular" w:eastAsia="Times New Roman" w:hAnsi="HelveticaNowText Regular" w:cs="HelveticaNowText Regular"/>
          <w:bCs/>
          <w:snapToGrid w:val="0"/>
          <w:kern w:val="0"/>
          <w:lang w:val="es-ES" w:eastAsia="es-ES"/>
          <w14:ligatures w14:val="none"/>
        </w:rPr>
      </w:pPr>
      <w:r w:rsidRPr="000C193D">
        <w:rPr>
          <w:rFonts w:ascii="HelveticaNowText Regular" w:eastAsia="Times New Roman" w:hAnsi="HelveticaNowText Regular" w:cs="HelveticaNowText Regular"/>
          <w:bCs/>
          <w:snapToGrid w:val="0"/>
          <w:kern w:val="0"/>
          <w:lang w:val="es-ES" w:eastAsia="es-ES"/>
          <w14:ligatures w14:val="none"/>
        </w:rPr>
        <w:t xml:space="preserve">e) Que, de hacer uso la empresa de herramientas, sistemas, modelos y/o soluciones de Inteligencia Artificial con motivo de la prestación de los </w:t>
      </w:r>
      <w:r w:rsidRPr="000C193D">
        <w:rPr>
          <w:rFonts w:ascii="HelveticaNowText Regular" w:eastAsia="Times New Roman" w:hAnsi="HelveticaNowText Regular" w:cs="HelveticaNowText Regular"/>
          <w:bCs/>
          <w:snapToGrid w:val="0"/>
          <w:kern w:val="0"/>
          <w:lang w:val="es-ES" w:eastAsia="es-ES"/>
          <w14:ligatures w14:val="none"/>
        </w:rPr>
        <w:lastRenderedPageBreak/>
        <w:t>servicios</w:t>
      </w:r>
      <w:r w:rsidR="00C23BF7" w:rsidRPr="000C193D">
        <w:rPr>
          <w:rFonts w:ascii="HelveticaNowText Regular" w:eastAsia="Times New Roman" w:hAnsi="HelveticaNowText Regular" w:cs="HelveticaNowText Regular"/>
          <w:bCs/>
          <w:snapToGrid w:val="0"/>
          <w:kern w:val="0"/>
          <w:lang w:val="es-ES" w:eastAsia="es-ES"/>
          <w14:ligatures w14:val="none"/>
        </w:rPr>
        <w:t>/suministros</w:t>
      </w:r>
      <w:r w:rsidRPr="000C193D">
        <w:rPr>
          <w:rFonts w:ascii="HelveticaNowText Regular" w:eastAsia="Times New Roman" w:hAnsi="HelveticaNowText Regular" w:cs="HelveticaNowText Regular"/>
          <w:bCs/>
          <w:snapToGrid w:val="0"/>
          <w:kern w:val="0"/>
          <w:lang w:val="es-ES" w:eastAsia="es-ES"/>
          <w14:ligatures w14:val="none"/>
        </w:rPr>
        <w:t xml:space="preserve"> objeto del presente contrato, esta adquiere el compromiso de no realizar prácticas que pudieran suponer el incumplimiento del Reglamento (UE) 2024/1689 del Parlamento Europeo y del Consejo, de 13 de junio de 2024, por el que se establecen normas armonizadas en materia de inteligencia artificial y por el que se modifican los Reglamentos (CE) nº 300/2008, (UE) nº 167/2013, (UE) nº 168/2013, (UE) 2018/858, (UE) 2018/1139 y (UE) 2019/2144 y las Directivas 2014/90/UE, (UE) 2016/797 y (UE) 2020/1828 (Reglamento de Inteligencia Artificial), o cualquier otra normativa en materia de inteligencia artificial que resulte de aplicación</w:t>
      </w:r>
    </w:p>
    <w:p w14:paraId="6DD718C4" w14:textId="77777777" w:rsidR="00C23BF7" w:rsidRPr="000C193D" w:rsidRDefault="00C23BF7" w:rsidP="00785387">
      <w:pPr>
        <w:shd w:val="clear" w:color="auto" w:fill="FFFFFF"/>
        <w:spacing w:after="0" w:line="276" w:lineRule="auto"/>
        <w:jc w:val="both"/>
        <w:rPr>
          <w:rFonts w:ascii="HelveticaNowText Regular" w:eastAsia="Times New Roman" w:hAnsi="HelveticaNowText Regular" w:cs="HelveticaNowText Regular"/>
          <w:bCs/>
          <w:snapToGrid w:val="0"/>
          <w:kern w:val="0"/>
          <w:lang w:val="es-ES" w:eastAsia="es-ES"/>
          <w14:ligatures w14:val="none"/>
        </w:rPr>
      </w:pPr>
    </w:p>
    <w:p w14:paraId="6FDE1143" w14:textId="77777777" w:rsidR="00596A40" w:rsidRPr="000C193D" w:rsidRDefault="00596A40" w:rsidP="00785387">
      <w:pPr>
        <w:shd w:val="clear" w:color="auto" w:fill="FFFFFF"/>
        <w:spacing w:after="0" w:line="276" w:lineRule="auto"/>
        <w:ind w:left="142"/>
        <w:jc w:val="both"/>
        <w:rPr>
          <w:rFonts w:ascii="HelveticaNowText Regular" w:eastAsia="Times New Roman" w:hAnsi="HelveticaNowText Regular" w:cs="HelveticaNowText Regular"/>
          <w:bCs/>
          <w:snapToGrid w:val="0"/>
          <w:kern w:val="0"/>
          <w:lang w:val="es-ES" w:eastAsia="es-ES"/>
          <w14:ligatures w14:val="none"/>
        </w:rPr>
      </w:pPr>
    </w:p>
    <w:p w14:paraId="35492410" w14:textId="77777777" w:rsidR="00B87091" w:rsidRPr="000C193D" w:rsidRDefault="00B87091" w:rsidP="00785387">
      <w:pPr>
        <w:shd w:val="clear" w:color="auto" w:fill="FFFFFF"/>
        <w:spacing w:after="0" w:line="276" w:lineRule="auto"/>
        <w:ind w:left="142"/>
        <w:jc w:val="both"/>
        <w:rPr>
          <w:rFonts w:ascii="HelveticaNowText Regular" w:eastAsia="Times New Roman" w:hAnsi="HelveticaNowText Regular" w:cs="HelveticaNowText Regular"/>
          <w:b/>
          <w:bCs/>
          <w:color w:val="000000"/>
          <w:kern w:val="0"/>
          <w:lang w:val="es-ES" w:eastAsia="es-ES"/>
          <w14:ligatures w14:val="none"/>
        </w:rPr>
      </w:pPr>
    </w:p>
    <w:p w14:paraId="51F942DE" w14:textId="77777777" w:rsidR="001A531F" w:rsidRPr="000C193D" w:rsidRDefault="001A531F" w:rsidP="00785387">
      <w:pPr>
        <w:shd w:val="clear" w:color="auto" w:fill="FFFFFF"/>
        <w:spacing w:after="0" w:line="276" w:lineRule="auto"/>
        <w:jc w:val="both"/>
        <w:rPr>
          <w:rFonts w:ascii="HelveticaNowText Regular" w:eastAsia="Times New Roman" w:hAnsi="HelveticaNowText Regular" w:cs="HelveticaNowText Regular"/>
          <w:color w:val="000000"/>
          <w:kern w:val="0"/>
          <w:lang w:val="es-ES" w:eastAsia="es-ES"/>
          <w14:ligatures w14:val="none"/>
        </w:rPr>
      </w:pPr>
      <w:r w:rsidRPr="000C193D">
        <w:rPr>
          <w:rFonts w:ascii="HelveticaNowText Regular" w:eastAsia="Times New Roman" w:hAnsi="HelveticaNowText Regular" w:cs="HelveticaNowText Regular"/>
          <w:color w:val="000000"/>
          <w:kern w:val="0"/>
          <w:lang w:val="es-ES" w:eastAsia="es-ES"/>
          <w14:ligatures w14:val="none"/>
        </w:rPr>
        <w:t>Y a los efectos oportunos, se procede a la firma electrónica de la persona que formula la presente declaración responsable.</w:t>
      </w:r>
    </w:p>
    <w:p w14:paraId="62871C4F" w14:textId="77777777" w:rsidR="001A531F" w:rsidRPr="000C193D" w:rsidRDefault="001A531F" w:rsidP="00785387">
      <w:pPr>
        <w:shd w:val="clear" w:color="auto" w:fill="FFFFFF"/>
        <w:spacing w:after="0" w:line="276" w:lineRule="auto"/>
        <w:ind w:left="142"/>
        <w:jc w:val="both"/>
        <w:rPr>
          <w:rFonts w:ascii="HelveticaNowText Regular" w:eastAsia="Times New Roman" w:hAnsi="HelveticaNowText Regular" w:cs="HelveticaNowText Regular"/>
          <w:b/>
          <w:bCs/>
          <w:color w:val="000000"/>
          <w:kern w:val="0"/>
          <w:lang w:val="es-ES" w:eastAsia="es-ES"/>
          <w14:ligatures w14:val="none"/>
        </w:rPr>
      </w:pPr>
    </w:p>
    <w:p w14:paraId="7455DE7C" w14:textId="77777777" w:rsidR="005A56B2" w:rsidRPr="000C193D" w:rsidRDefault="005A56B2" w:rsidP="00785387">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1D452872" w14:textId="77777777" w:rsidR="005A56B2" w:rsidRPr="000C193D" w:rsidRDefault="005A56B2" w:rsidP="00785387">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12D5863" w14:textId="77777777" w:rsidR="005A56B2" w:rsidRPr="000C193D" w:rsidRDefault="005A56B2" w:rsidP="00785387">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3A47F91" w14:textId="587827D8" w:rsidR="00C25C3B" w:rsidRDefault="00C25C3B" w:rsidP="00785387">
      <w:pPr>
        <w:spacing w:line="276" w:lineRule="auto"/>
        <w:rPr>
          <w:rFonts w:ascii="HelveticaNowText Regular" w:hAnsi="HelveticaNowText Regular" w:cs="HelveticaNowText Regular"/>
          <w:lang w:val="es-ES"/>
        </w:rPr>
      </w:pPr>
      <w:r>
        <w:rPr>
          <w:rFonts w:ascii="HelveticaNowText Regular" w:hAnsi="HelveticaNowText Regular" w:cs="HelveticaNowText Regular"/>
          <w:lang w:val="es-ES"/>
        </w:rPr>
        <w:br w:type="page"/>
      </w:r>
    </w:p>
    <w:p w14:paraId="50C2203E" w14:textId="77777777" w:rsidR="00AF0914" w:rsidRPr="000C193D" w:rsidRDefault="00AF0914" w:rsidP="00785387">
      <w:pPr>
        <w:keepNext/>
        <w:keepLines/>
        <w:tabs>
          <w:tab w:val="left" w:pos="964"/>
        </w:tabs>
        <w:spacing w:after="0" w:line="276"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r w:rsidRPr="000C193D">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ANEXO X. – Modelo del Contrato regulador del Encargo de Tratamiento de Datos Personales (DOCUMENTACIÓN COMO ADJUDICATARIO)</w:t>
      </w:r>
    </w:p>
    <w:p w14:paraId="425BD526" w14:textId="77777777" w:rsidR="00AF0914" w:rsidRPr="000C193D" w:rsidRDefault="00AF0914" w:rsidP="00785387">
      <w:pPr>
        <w:spacing w:line="276" w:lineRule="auto"/>
        <w:jc w:val="both"/>
        <w:rPr>
          <w:rFonts w:ascii="HelveticaNowText Regular" w:hAnsi="HelveticaNowText Regular" w:cs="HelveticaNowText Regular"/>
          <w:sz w:val="22"/>
          <w:szCs w:val="22"/>
          <w:lang w:val="es-ES"/>
        </w:rPr>
      </w:pPr>
    </w:p>
    <w:p w14:paraId="580CD87D" w14:textId="77777777" w:rsidR="00AF0914" w:rsidRPr="000C193D" w:rsidRDefault="00AF0914" w:rsidP="00785387">
      <w:pPr>
        <w:spacing w:line="276" w:lineRule="auto"/>
        <w:rPr>
          <w:rFonts w:ascii="HelveticaNowText Regular" w:hAnsi="HelveticaNowText Regular" w:cs="HelveticaNowText Regular"/>
          <w:b/>
          <w:bCs/>
          <w:sz w:val="22"/>
          <w:szCs w:val="22"/>
          <w:lang w:val="es-ES"/>
        </w:rPr>
      </w:pPr>
      <w:r w:rsidRPr="000C193D">
        <w:rPr>
          <w:rFonts w:ascii="HelveticaNowText Regular" w:hAnsi="HelveticaNowText Regular" w:cs="HelveticaNowText Regular"/>
          <w:b/>
          <w:bCs/>
          <w:sz w:val="22"/>
          <w:szCs w:val="22"/>
          <w:lang w:val="es-ES"/>
        </w:rPr>
        <w:t>Contrato del encargo de tratamiento de datos personales (LOPD)</w:t>
      </w:r>
    </w:p>
    <w:p w14:paraId="7FDA0A66" w14:textId="77777777" w:rsidR="00AF0914" w:rsidRPr="000C193D" w:rsidRDefault="00AF0914" w:rsidP="00785387">
      <w:pPr>
        <w:spacing w:line="276" w:lineRule="auto"/>
        <w:jc w:val="both"/>
        <w:rPr>
          <w:rFonts w:ascii="HelveticaNowText Regular" w:hAnsi="HelveticaNowText Regular" w:cs="HelveticaNowText Regular"/>
          <w:sz w:val="22"/>
          <w:szCs w:val="22"/>
          <w:lang w:val="es-ES"/>
        </w:rPr>
      </w:pPr>
      <w:r w:rsidRPr="000C193D">
        <w:rPr>
          <w:rFonts w:ascii="HelveticaNowText Regular" w:hAnsi="HelveticaNowText Regular" w:cs="HelveticaNowText Regular"/>
          <w:sz w:val="22"/>
          <w:szCs w:val="22"/>
          <w:lang w:val="es-ES"/>
        </w:rPr>
        <w:t>Mediante el presente clausulado se habilita a la empresa adjudicataria, encargada del tratamiento, para tratar por cuenta de la Mutua Intercomarcal, mutua colaboradora con la Seguridad Social número 39, (en adelante, el responsable, responsable del tratamiento de datos), los datos de carácter personal necesarios para prestar el objeto del contrato adjudicado por Mutua Intercomarcal.</w:t>
      </w:r>
    </w:p>
    <w:p w14:paraId="6ACDE6D5" w14:textId="77777777" w:rsidR="00AF0914" w:rsidRPr="000C193D" w:rsidRDefault="00AF0914" w:rsidP="00785387">
      <w:pPr>
        <w:spacing w:line="276" w:lineRule="auto"/>
        <w:jc w:val="center"/>
        <w:rPr>
          <w:rFonts w:ascii="HelveticaNowText Regular" w:hAnsi="HelveticaNowText Regular" w:cs="HelveticaNowText Regular"/>
          <w:b/>
          <w:bCs/>
          <w:sz w:val="22"/>
          <w:szCs w:val="22"/>
          <w:lang w:val="es-ES"/>
        </w:rPr>
      </w:pPr>
      <w:r w:rsidRPr="000C193D">
        <w:rPr>
          <w:rFonts w:ascii="HelveticaNowText Regular" w:hAnsi="HelveticaNowText Regular" w:cs="HelveticaNowText Regular"/>
          <w:b/>
          <w:bCs/>
          <w:sz w:val="22"/>
          <w:szCs w:val="22"/>
          <w:lang w:val="es-ES"/>
        </w:rPr>
        <w:t>CLÁUSULAS</w:t>
      </w:r>
    </w:p>
    <w:p w14:paraId="781D7C47" w14:textId="77777777" w:rsidR="00AF0914" w:rsidRPr="000C193D" w:rsidRDefault="00AF0914" w:rsidP="00785387">
      <w:pPr>
        <w:pStyle w:val="Prrafodelista"/>
        <w:numPr>
          <w:ilvl w:val="0"/>
          <w:numId w:val="11"/>
        </w:numPr>
        <w:spacing w:line="276" w:lineRule="auto"/>
        <w:jc w:val="both"/>
        <w:rPr>
          <w:rFonts w:ascii="HelveticaNowText Regular" w:hAnsi="HelveticaNowText Regular" w:cs="HelveticaNowText Regular"/>
          <w:b/>
          <w:bCs/>
          <w:sz w:val="22"/>
          <w:szCs w:val="22"/>
          <w:lang w:val="es-ES"/>
        </w:rPr>
      </w:pPr>
      <w:r w:rsidRPr="000C193D">
        <w:rPr>
          <w:rFonts w:ascii="HelveticaNowText Regular" w:hAnsi="HelveticaNowText Regular" w:cs="HelveticaNowText Regular"/>
          <w:b/>
          <w:bCs/>
          <w:sz w:val="22"/>
          <w:szCs w:val="22"/>
          <w:lang w:val="es-ES"/>
        </w:rPr>
        <w:t>OBJETO DEL CONTRATO</w:t>
      </w:r>
    </w:p>
    <w:p w14:paraId="1E359639" w14:textId="77777777" w:rsidR="00AF0914" w:rsidRPr="000C193D" w:rsidRDefault="00AF0914" w:rsidP="00785387">
      <w:pPr>
        <w:spacing w:line="276" w:lineRule="auto"/>
        <w:jc w:val="both"/>
        <w:rPr>
          <w:rFonts w:ascii="HelveticaNowText Regular" w:hAnsi="HelveticaNowText Regular" w:cs="HelveticaNowText Regular"/>
          <w:sz w:val="22"/>
          <w:szCs w:val="22"/>
          <w:lang w:val="es-ES"/>
        </w:rPr>
      </w:pPr>
      <w:r w:rsidRPr="000C193D">
        <w:rPr>
          <w:rFonts w:ascii="HelveticaNowText Regular" w:hAnsi="HelveticaNowText Regular" w:cs="HelveticaNowText Regular"/>
          <w:sz w:val="22"/>
          <w:szCs w:val="22"/>
          <w:lang w:val="es-ES"/>
        </w:rPr>
        <w:t>El objeto del presente contrato es dar cumplimiento a:</w:t>
      </w:r>
    </w:p>
    <w:p w14:paraId="08D0C7E0" w14:textId="77777777" w:rsidR="00AF0914" w:rsidRPr="000C193D" w:rsidRDefault="00AF0914" w:rsidP="00785387">
      <w:pPr>
        <w:spacing w:line="276" w:lineRule="auto"/>
        <w:jc w:val="both"/>
        <w:rPr>
          <w:rFonts w:ascii="HelveticaNowText Regular" w:hAnsi="HelveticaNowText Regular" w:cs="HelveticaNowText Regular"/>
          <w:sz w:val="22"/>
          <w:szCs w:val="22"/>
          <w:lang w:val="es-ES"/>
        </w:rPr>
      </w:pPr>
      <w:r w:rsidRPr="000C193D">
        <w:rPr>
          <w:rFonts w:ascii="HelveticaNowText Regular" w:hAnsi="HelveticaNowText Regular" w:cs="HelveticaNowText Regular"/>
          <w:sz w:val="22"/>
          <w:szCs w:val="22"/>
          <w:lang w:val="es-ES"/>
        </w:rPr>
        <w:t>a- La normativa sanitaria de aplicación respecto al tratamiento de la información de salud recabada directamente para pasar a formar parte de la historia clínica, cumplir con las obligaciones que establece la Ley 41/2002, y entendiendo que los servicios prestados requieren del tratamiento de este tipo de datos, si aplica.</w:t>
      </w:r>
    </w:p>
    <w:p w14:paraId="4C909492" w14:textId="77777777" w:rsidR="00AF0914" w:rsidRPr="000C193D" w:rsidRDefault="00AF0914" w:rsidP="00785387">
      <w:pPr>
        <w:spacing w:line="276" w:lineRule="auto"/>
        <w:jc w:val="both"/>
        <w:rPr>
          <w:rFonts w:ascii="HelveticaNowText Regular" w:hAnsi="HelveticaNowText Regular" w:cs="HelveticaNowText Regular"/>
          <w:sz w:val="22"/>
          <w:szCs w:val="22"/>
          <w:lang w:val="es-ES"/>
        </w:rPr>
      </w:pPr>
      <w:r w:rsidRPr="000C193D">
        <w:rPr>
          <w:rFonts w:ascii="HelveticaNowText Regular" w:hAnsi="HelveticaNowText Regular" w:cs="HelveticaNowText Regular"/>
          <w:sz w:val="22"/>
          <w:szCs w:val="22"/>
          <w:lang w:val="es-ES"/>
        </w:rPr>
        <w:t>y/o a:</w:t>
      </w:r>
    </w:p>
    <w:p w14:paraId="61A087B8" w14:textId="77777777" w:rsidR="00AF0914" w:rsidRPr="000C193D" w:rsidRDefault="00AF0914" w:rsidP="00785387">
      <w:pPr>
        <w:spacing w:line="276" w:lineRule="auto"/>
        <w:jc w:val="both"/>
        <w:rPr>
          <w:rFonts w:ascii="HelveticaNowText Regular" w:hAnsi="HelveticaNowText Regular" w:cs="HelveticaNowText Regular"/>
          <w:sz w:val="22"/>
          <w:szCs w:val="22"/>
          <w:lang w:val="es-ES"/>
        </w:rPr>
      </w:pPr>
      <w:r w:rsidRPr="000C193D">
        <w:rPr>
          <w:rFonts w:ascii="HelveticaNowText Regular" w:hAnsi="HelveticaNowText Regular" w:cs="HelveticaNowText Regular"/>
          <w:sz w:val="22"/>
          <w:szCs w:val="22"/>
          <w:lang w:val="es-ES"/>
        </w:rPr>
        <w:t xml:space="preserve">b- La normativa de protección de datos de conformidad con lo establecido en el artículo 28 y ss. del Reglamento 2016/679 y la ley 3/2018, toda vez que los servicios prestados en el marco del contrato </w:t>
      </w:r>
      <w:r w:rsidR="003308A6" w:rsidRPr="000C193D">
        <w:rPr>
          <w:rFonts w:ascii="HelveticaNowText Regular" w:hAnsi="HelveticaNowText Regular" w:cs="HelveticaNowText Regular"/>
          <w:sz w:val="22"/>
          <w:szCs w:val="22"/>
          <w:lang w:val="es-ES"/>
        </w:rPr>
        <w:t>adjudicado derivado de la licitación efectuada</w:t>
      </w:r>
      <w:r w:rsidRPr="000C193D">
        <w:rPr>
          <w:rFonts w:ascii="HelveticaNowText Regular" w:hAnsi="HelveticaNowText Regular" w:cs="HelveticaNowText Regular"/>
          <w:sz w:val="22"/>
          <w:szCs w:val="22"/>
          <w:lang w:val="es-ES"/>
        </w:rPr>
        <w:t xml:space="preserve"> requieren el tratamiento de datos bajo la responsabilidad de MUTUA INTERCOMARCAL, en su condición de RESPONSABLE DEL TRATAMIENTO.</w:t>
      </w:r>
    </w:p>
    <w:p w14:paraId="66838026" w14:textId="77777777" w:rsidR="00AF0914" w:rsidRPr="000C193D" w:rsidRDefault="00AF0914" w:rsidP="00785387">
      <w:pPr>
        <w:spacing w:line="276" w:lineRule="auto"/>
        <w:jc w:val="both"/>
        <w:rPr>
          <w:rFonts w:ascii="HelveticaNowText Regular" w:hAnsi="HelveticaNowText Regular" w:cs="HelveticaNowText Regular"/>
          <w:sz w:val="22"/>
          <w:szCs w:val="22"/>
          <w:lang w:val="es-ES"/>
        </w:rPr>
      </w:pPr>
      <w:r w:rsidRPr="000C193D">
        <w:rPr>
          <w:rFonts w:ascii="HelveticaNowText Regular" w:hAnsi="HelveticaNowText Regular" w:cs="HelveticaNowText Regular"/>
          <w:sz w:val="22"/>
          <w:szCs w:val="22"/>
          <w:lang w:val="es-ES"/>
        </w:rPr>
        <w:t>El proveedor del servicio declara conocer y cumplir las obligaciones establecidas por la normativa en protección de datos para el tratamiento de datos por cuenta de terceros, así como las impuestas otras legislaciones que resultasen de aplicación, y se compromete a cumplir las mismas, si aplican.</w:t>
      </w:r>
    </w:p>
    <w:p w14:paraId="5DD817A1" w14:textId="77777777" w:rsidR="00AF0914" w:rsidRPr="000C193D" w:rsidRDefault="00AF0914" w:rsidP="00785387">
      <w:pPr>
        <w:pStyle w:val="Prrafodelista"/>
        <w:numPr>
          <w:ilvl w:val="0"/>
          <w:numId w:val="11"/>
        </w:numPr>
        <w:spacing w:line="276" w:lineRule="auto"/>
        <w:jc w:val="both"/>
        <w:rPr>
          <w:rFonts w:ascii="HelveticaNowText Regular" w:hAnsi="HelveticaNowText Regular" w:cs="HelveticaNowText Regular"/>
          <w:b/>
          <w:bCs/>
          <w:sz w:val="22"/>
          <w:szCs w:val="22"/>
          <w:lang w:val="es-ES"/>
        </w:rPr>
      </w:pPr>
      <w:r w:rsidRPr="000C193D">
        <w:rPr>
          <w:rFonts w:ascii="HelveticaNowText Regular" w:hAnsi="HelveticaNowText Regular" w:cs="HelveticaNowText Regular"/>
          <w:b/>
          <w:bCs/>
          <w:sz w:val="22"/>
          <w:szCs w:val="22"/>
          <w:lang w:val="es-ES"/>
        </w:rPr>
        <w:t>LAS OBLIGACIONES DE LAS PARTES: EN SU CONDICIÓN DE RESPONSABLES DE TRATAMIENTO (PUNTO QUINTO CASO “B”)</w:t>
      </w:r>
    </w:p>
    <w:p w14:paraId="460F75EC" w14:textId="77777777" w:rsidR="00AF0914" w:rsidRPr="000C193D" w:rsidRDefault="00AF0914" w:rsidP="00785387">
      <w:pPr>
        <w:spacing w:line="276" w:lineRule="auto"/>
        <w:jc w:val="both"/>
        <w:rPr>
          <w:rFonts w:ascii="HelveticaNowText Regular" w:hAnsi="HelveticaNowText Regular" w:cs="HelveticaNowText Regular"/>
          <w:b/>
          <w:bCs/>
          <w:sz w:val="22"/>
          <w:szCs w:val="22"/>
          <w:lang w:val="es-ES"/>
        </w:rPr>
      </w:pPr>
    </w:p>
    <w:p w14:paraId="5A2BB0EE" w14:textId="77777777" w:rsidR="00AF0914" w:rsidRPr="000C193D" w:rsidRDefault="00AF0914" w:rsidP="00785387">
      <w:pPr>
        <w:spacing w:line="276" w:lineRule="auto"/>
        <w:jc w:val="both"/>
        <w:rPr>
          <w:rFonts w:ascii="HelveticaNowText Regular" w:hAnsi="HelveticaNowText Regular" w:cs="HelveticaNowText Regular"/>
          <w:b/>
          <w:bCs/>
          <w:sz w:val="22"/>
          <w:szCs w:val="22"/>
          <w:lang w:val="es-ES"/>
        </w:rPr>
      </w:pPr>
      <w:r w:rsidRPr="000C193D">
        <w:rPr>
          <w:rFonts w:ascii="HelveticaNowText Regular" w:hAnsi="HelveticaNowText Regular" w:cs="HelveticaNowText Regular"/>
          <w:b/>
          <w:bCs/>
          <w:sz w:val="22"/>
          <w:szCs w:val="22"/>
          <w:lang w:val="es-ES"/>
        </w:rPr>
        <w:t>2.1. FINALIDAD DE LA COMUNICACIÓN DE DATOS</w:t>
      </w:r>
    </w:p>
    <w:p w14:paraId="592F7E44" w14:textId="77777777" w:rsidR="00AF0914" w:rsidRPr="000C193D" w:rsidRDefault="00AF0914" w:rsidP="00785387">
      <w:pPr>
        <w:spacing w:line="276" w:lineRule="auto"/>
        <w:jc w:val="both"/>
        <w:rPr>
          <w:rFonts w:ascii="HelveticaNowText Regular" w:hAnsi="HelveticaNowText Regular" w:cs="HelveticaNowText Regular"/>
          <w:sz w:val="22"/>
          <w:szCs w:val="22"/>
          <w:lang w:val="es-ES"/>
        </w:rPr>
      </w:pPr>
      <w:r w:rsidRPr="000C193D">
        <w:rPr>
          <w:rFonts w:ascii="HelveticaNowText Regular" w:hAnsi="HelveticaNowText Regular" w:cs="HelveticaNowText Regular"/>
          <w:sz w:val="22"/>
          <w:szCs w:val="22"/>
          <w:lang w:val="es-ES"/>
        </w:rPr>
        <w:t xml:space="preserve">Los datos personales cedidos o comunicados por Mutua Intercomarcal como responsable de tratamiento al proveedor del servicio en su condición de responsable de tratamiento, o bien aquellos datos personales que ésta trate directamente del paciente como responsable de tratamiento, serán tratados única y exclusivamente por el proveedor para las finalidades determinadas, explícitas y legítimas para las que fueron recogidos, en los términos descritos en este contrato </w:t>
      </w:r>
      <w:r w:rsidRPr="000C193D">
        <w:rPr>
          <w:rFonts w:ascii="HelveticaNowText Regular" w:hAnsi="HelveticaNowText Regular" w:cs="HelveticaNowText Regular"/>
          <w:sz w:val="22"/>
          <w:szCs w:val="22"/>
          <w:lang w:val="es-ES"/>
        </w:rPr>
        <w:lastRenderedPageBreak/>
        <w:t>y señalados en el pliego de condiciones del concurso público asociado y por tanto, los datos no serán tratados ulteriormente de manera incompatible con dichos fines.</w:t>
      </w:r>
    </w:p>
    <w:p w14:paraId="0E0BCE73" w14:textId="77777777" w:rsidR="00AF0914" w:rsidRPr="000C193D" w:rsidRDefault="00AF0914" w:rsidP="00785387">
      <w:pPr>
        <w:spacing w:line="276" w:lineRule="auto"/>
        <w:jc w:val="both"/>
        <w:rPr>
          <w:rFonts w:ascii="HelveticaNowText Regular" w:hAnsi="HelveticaNowText Regular" w:cs="HelveticaNowText Regular"/>
          <w:sz w:val="22"/>
          <w:szCs w:val="22"/>
          <w:lang w:val="es-ES"/>
        </w:rPr>
      </w:pPr>
      <w:r w:rsidRPr="000C193D">
        <w:rPr>
          <w:rFonts w:ascii="HelveticaNowText Regular" w:hAnsi="HelveticaNowText Regular" w:cs="HelveticaNowText Regular"/>
          <w:sz w:val="22"/>
          <w:szCs w:val="22"/>
          <w:lang w:val="es-ES"/>
        </w:rPr>
        <w:t>De conformidad con la normativa sanitaria de aplicación respecto al tratamiento de la información de salud, los datos pasarán a formar parte de la historia clínica de ambos responsables para cumplir con las obligaciones que establece la Ley 41/2002.</w:t>
      </w:r>
    </w:p>
    <w:p w14:paraId="75FBB9C9" w14:textId="77777777" w:rsidR="00AF0914" w:rsidRPr="000C193D" w:rsidRDefault="00AF0914" w:rsidP="00785387">
      <w:pPr>
        <w:spacing w:line="276" w:lineRule="auto"/>
        <w:jc w:val="both"/>
        <w:rPr>
          <w:rFonts w:ascii="HelveticaNowText Regular" w:hAnsi="HelveticaNowText Regular" w:cs="HelveticaNowText Regular"/>
          <w:b/>
          <w:bCs/>
          <w:sz w:val="22"/>
          <w:szCs w:val="22"/>
          <w:lang w:val="es-ES"/>
        </w:rPr>
      </w:pPr>
      <w:r w:rsidRPr="000C193D">
        <w:rPr>
          <w:rFonts w:ascii="HelveticaNowText Regular" w:hAnsi="HelveticaNowText Regular" w:cs="HelveticaNowText Regular"/>
          <w:b/>
          <w:bCs/>
          <w:sz w:val="22"/>
          <w:szCs w:val="22"/>
          <w:lang w:val="es-ES"/>
        </w:rPr>
        <w:t>2.2. OBLIGACIONES DEL CEDENTE</w:t>
      </w:r>
    </w:p>
    <w:p w14:paraId="55135412" w14:textId="77777777" w:rsidR="00AF0914" w:rsidRPr="000C193D" w:rsidRDefault="00AF0914" w:rsidP="00785387">
      <w:pPr>
        <w:spacing w:line="276" w:lineRule="auto"/>
        <w:jc w:val="both"/>
        <w:rPr>
          <w:rFonts w:ascii="HelveticaNowText Regular" w:hAnsi="HelveticaNowText Regular" w:cs="HelveticaNowText Regular"/>
          <w:sz w:val="22"/>
          <w:szCs w:val="22"/>
          <w:lang w:val="es-ES"/>
        </w:rPr>
      </w:pPr>
      <w:r w:rsidRPr="000C193D">
        <w:rPr>
          <w:rFonts w:ascii="HelveticaNowText Regular" w:hAnsi="HelveticaNowText Regular" w:cs="HelveticaNowText Regular"/>
          <w:sz w:val="22"/>
          <w:szCs w:val="22"/>
          <w:lang w:val="es-ES"/>
        </w:rPr>
        <w:t>El cedente garantiza que los datos facilitados al destinatario se han obtenido lícitamente y que son adecuados, pertinentes y limitados a los fines del tratamiento en los términos de la cláusula anterior.</w:t>
      </w:r>
    </w:p>
    <w:p w14:paraId="618D20B6" w14:textId="77777777" w:rsidR="00AF0914" w:rsidRPr="000C193D" w:rsidRDefault="00AF0914" w:rsidP="00785387">
      <w:pPr>
        <w:spacing w:line="276" w:lineRule="auto"/>
        <w:jc w:val="both"/>
        <w:rPr>
          <w:rFonts w:ascii="HelveticaNowText Regular" w:hAnsi="HelveticaNowText Regular" w:cs="HelveticaNowText Regular"/>
          <w:sz w:val="22"/>
          <w:szCs w:val="22"/>
          <w:lang w:val="es-ES"/>
        </w:rPr>
      </w:pPr>
      <w:r w:rsidRPr="000C193D">
        <w:rPr>
          <w:rFonts w:ascii="HelveticaNowText Regular" w:hAnsi="HelveticaNowText Regular" w:cs="HelveticaNowText Regular"/>
          <w:sz w:val="22"/>
          <w:szCs w:val="22"/>
          <w:lang w:val="es-ES"/>
        </w:rPr>
        <w:t>De la misma manera el cedente informa al cesionario, como responsable del tratamiento de los datos recibidos, que está sujeto a cumplir las disposiciones de la normativa vigente aplicables.</w:t>
      </w:r>
    </w:p>
    <w:p w14:paraId="7E2CCEB7" w14:textId="77777777" w:rsidR="00AF0914" w:rsidRPr="000C193D" w:rsidRDefault="00AF0914" w:rsidP="00785387">
      <w:pPr>
        <w:spacing w:line="276" w:lineRule="auto"/>
        <w:jc w:val="both"/>
        <w:rPr>
          <w:rFonts w:ascii="HelveticaNowText Regular" w:hAnsi="HelveticaNowText Regular" w:cs="HelveticaNowText Regular"/>
          <w:b/>
          <w:bCs/>
          <w:sz w:val="22"/>
          <w:szCs w:val="22"/>
          <w:lang w:val="es-ES"/>
        </w:rPr>
      </w:pPr>
      <w:r w:rsidRPr="000C193D">
        <w:rPr>
          <w:rFonts w:ascii="HelveticaNowText Regular" w:hAnsi="HelveticaNowText Regular" w:cs="HelveticaNowText Regular"/>
          <w:b/>
          <w:bCs/>
          <w:sz w:val="22"/>
          <w:szCs w:val="22"/>
          <w:lang w:val="es-ES"/>
        </w:rPr>
        <w:t>2.3. OBLIGACIONES DEL CESIONARIO</w:t>
      </w:r>
    </w:p>
    <w:p w14:paraId="18033234" w14:textId="77777777" w:rsidR="00AF0914" w:rsidRPr="000C193D" w:rsidRDefault="00AF0914" w:rsidP="00785387">
      <w:pPr>
        <w:spacing w:line="276" w:lineRule="auto"/>
        <w:jc w:val="both"/>
        <w:rPr>
          <w:rFonts w:ascii="HelveticaNowText Regular" w:hAnsi="HelveticaNowText Regular" w:cs="HelveticaNowText Regular"/>
          <w:sz w:val="22"/>
          <w:szCs w:val="22"/>
          <w:lang w:val="es-ES"/>
        </w:rPr>
      </w:pPr>
      <w:r w:rsidRPr="000C193D">
        <w:rPr>
          <w:rFonts w:ascii="HelveticaNowText Regular" w:hAnsi="HelveticaNowText Regular" w:cs="HelveticaNowText Regular"/>
          <w:sz w:val="22"/>
          <w:szCs w:val="22"/>
          <w:lang w:val="es-ES"/>
        </w:rPr>
        <w:t>El cesionario no destinará, aplicará o utilizará los datos transmitidos para un fin distinto o incompatible o que suponga el incumplimiento de este contrato.</w:t>
      </w:r>
    </w:p>
    <w:p w14:paraId="4DA9A1C6" w14:textId="77777777" w:rsidR="00AF0914" w:rsidRPr="000C193D" w:rsidRDefault="00AF0914" w:rsidP="00785387">
      <w:pPr>
        <w:spacing w:line="276" w:lineRule="auto"/>
        <w:jc w:val="both"/>
        <w:rPr>
          <w:rFonts w:ascii="HelveticaNowText Regular" w:hAnsi="HelveticaNowText Regular" w:cs="HelveticaNowText Regular"/>
          <w:sz w:val="22"/>
          <w:szCs w:val="22"/>
          <w:lang w:val="es-ES"/>
        </w:rPr>
      </w:pPr>
      <w:r w:rsidRPr="000C193D">
        <w:rPr>
          <w:rFonts w:ascii="HelveticaNowText Regular" w:hAnsi="HelveticaNowText Regular" w:cs="HelveticaNowText Regular"/>
          <w:sz w:val="22"/>
          <w:szCs w:val="22"/>
          <w:lang w:val="es-ES"/>
        </w:rPr>
        <w:t>El cesionario y todo su personal se obligan a prestar los servicios objeto del contrato de acuerdo con lo dispuesto en la normativa aplicable, cumpliendo de forma proactiva y diligente entre otras, con las siguientes obligaciones:</w:t>
      </w:r>
    </w:p>
    <w:p w14:paraId="7FAFFB33" w14:textId="77777777" w:rsidR="00AF0914" w:rsidRPr="000C193D" w:rsidRDefault="00AF0914" w:rsidP="00785387">
      <w:pPr>
        <w:spacing w:line="276" w:lineRule="auto"/>
        <w:jc w:val="both"/>
        <w:rPr>
          <w:rFonts w:ascii="HelveticaNowText Regular" w:hAnsi="HelveticaNowText Regular" w:cs="HelveticaNowText Regular"/>
          <w:sz w:val="22"/>
          <w:szCs w:val="22"/>
          <w:lang w:val="es-ES"/>
        </w:rPr>
      </w:pPr>
      <w:r w:rsidRPr="000C193D">
        <w:rPr>
          <w:rFonts w:ascii="HelveticaNowText Regular" w:hAnsi="HelveticaNowText Regular" w:cs="HelveticaNowText Regular"/>
          <w:sz w:val="22"/>
          <w:szCs w:val="22"/>
          <w:lang w:val="es-ES"/>
        </w:rPr>
        <w:t>1.- Tratar los datos personales objeto de tratamiento, o los que recoja para su inclusión, sólo para la finalidad objeto del contrato de servicios. En ningún caso podrá tratar los datos para fines propios o incompatibles a los que exclusivamente corresponden para la prestación de los servicios objeto del contrato.</w:t>
      </w:r>
    </w:p>
    <w:p w14:paraId="1D44BE4D" w14:textId="77777777" w:rsidR="00AF0914" w:rsidRPr="000C193D" w:rsidRDefault="00AF0914" w:rsidP="00785387">
      <w:pPr>
        <w:spacing w:line="276" w:lineRule="auto"/>
        <w:jc w:val="both"/>
        <w:rPr>
          <w:rFonts w:ascii="HelveticaNowText Regular" w:hAnsi="HelveticaNowText Regular" w:cs="HelveticaNowText Regular"/>
          <w:sz w:val="22"/>
          <w:szCs w:val="22"/>
          <w:lang w:val="es-ES"/>
        </w:rPr>
      </w:pPr>
      <w:r w:rsidRPr="000C193D">
        <w:rPr>
          <w:rFonts w:ascii="HelveticaNowText Regular" w:hAnsi="HelveticaNowText Regular" w:cs="HelveticaNowText Regular"/>
          <w:sz w:val="22"/>
          <w:szCs w:val="22"/>
          <w:lang w:val="es-ES"/>
        </w:rPr>
        <w:t>2.- Llevará por escrito de manera actualizada el registro de todas las categorías de actividades de tratamiento (RAT) efectuadas por cuenta del responsable.</w:t>
      </w:r>
    </w:p>
    <w:p w14:paraId="714563AA" w14:textId="77777777" w:rsidR="00AF0914" w:rsidRPr="000C193D" w:rsidRDefault="00AF0914" w:rsidP="00785387">
      <w:pPr>
        <w:spacing w:line="276" w:lineRule="auto"/>
        <w:jc w:val="both"/>
        <w:rPr>
          <w:rFonts w:ascii="HelveticaNowText Regular" w:hAnsi="HelveticaNowText Regular" w:cs="HelveticaNowText Regular"/>
          <w:sz w:val="22"/>
          <w:szCs w:val="22"/>
          <w:lang w:val="es-ES"/>
        </w:rPr>
      </w:pPr>
      <w:r w:rsidRPr="000C193D">
        <w:rPr>
          <w:rFonts w:ascii="HelveticaNowText Regular" w:hAnsi="HelveticaNowText Regular" w:cs="HelveticaNowText Regular"/>
          <w:sz w:val="22"/>
          <w:szCs w:val="22"/>
          <w:lang w:val="es-ES"/>
        </w:rPr>
        <w:t>3.- No comunicará los datos personales a terceras personas, a menos que cuente con la autorización expresa del responsable o del interesado, en los supuestos legalmente admisibles.</w:t>
      </w:r>
    </w:p>
    <w:p w14:paraId="0E0D6CD8" w14:textId="77777777" w:rsidR="00AF0914" w:rsidRPr="000C193D" w:rsidRDefault="00AF0914" w:rsidP="00785387">
      <w:pPr>
        <w:spacing w:line="276" w:lineRule="auto"/>
        <w:jc w:val="both"/>
        <w:rPr>
          <w:rFonts w:ascii="HelveticaNowText Regular" w:hAnsi="HelveticaNowText Regular" w:cs="HelveticaNowText Regular"/>
          <w:sz w:val="22"/>
          <w:szCs w:val="22"/>
          <w:lang w:val="es-ES"/>
        </w:rPr>
      </w:pPr>
      <w:r w:rsidRPr="000C193D">
        <w:rPr>
          <w:rFonts w:ascii="HelveticaNowText Regular" w:hAnsi="HelveticaNowText Regular" w:cs="HelveticaNowText Regular"/>
          <w:sz w:val="22"/>
          <w:szCs w:val="22"/>
          <w:lang w:val="es-ES"/>
        </w:rPr>
        <w:t>4.- No subcontratar, total o parcialmente, ninguna de las prestaciones que formen parte del objeto del contrato de servicios que comporten el tratamiento de datos personales.</w:t>
      </w:r>
    </w:p>
    <w:p w14:paraId="34154627" w14:textId="77777777" w:rsidR="00AF0914" w:rsidRPr="000C193D" w:rsidRDefault="00AF0914" w:rsidP="00785387">
      <w:pPr>
        <w:spacing w:line="276" w:lineRule="auto"/>
        <w:jc w:val="both"/>
        <w:rPr>
          <w:rFonts w:ascii="HelveticaNowText Regular" w:hAnsi="HelveticaNowText Regular" w:cs="HelveticaNowText Regular"/>
          <w:sz w:val="22"/>
          <w:szCs w:val="22"/>
          <w:lang w:val="es-ES"/>
        </w:rPr>
      </w:pPr>
      <w:r w:rsidRPr="000C193D">
        <w:rPr>
          <w:rFonts w:ascii="HelveticaNowText Regular" w:hAnsi="HelveticaNowText Regular" w:cs="HelveticaNowText Regular"/>
          <w:sz w:val="22"/>
          <w:szCs w:val="22"/>
          <w:lang w:val="es-ES"/>
        </w:rPr>
        <w:t>5.- Designar un Delegado de Protección de Datos (DPD) cuando proceda.</w:t>
      </w:r>
    </w:p>
    <w:p w14:paraId="2F311C0A" w14:textId="77777777" w:rsidR="00AF0914" w:rsidRPr="000C193D" w:rsidRDefault="00AF0914" w:rsidP="00785387">
      <w:pPr>
        <w:spacing w:line="276" w:lineRule="auto"/>
        <w:jc w:val="both"/>
        <w:rPr>
          <w:rFonts w:ascii="HelveticaNowText Regular" w:hAnsi="HelveticaNowText Regular" w:cs="HelveticaNowText Regular"/>
          <w:sz w:val="22"/>
          <w:szCs w:val="22"/>
          <w:lang w:val="es-ES"/>
        </w:rPr>
      </w:pPr>
      <w:r w:rsidRPr="000C193D">
        <w:rPr>
          <w:rFonts w:ascii="HelveticaNowText Regular" w:hAnsi="HelveticaNowText Regular" w:cs="HelveticaNowText Regular"/>
          <w:sz w:val="22"/>
          <w:szCs w:val="22"/>
          <w:lang w:val="es-ES"/>
        </w:rPr>
        <w:t>6.- Asistir al cedente en la respuesta al ejercicio de los derechos de los interesados cuando ejerzan los derechos previstos en la normativa de protección de datos.</w:t>
      </w:r>
    </w:p>
    <w:p w14:paraId="0A0D6542" w14:textId="77777777" w:rsidR="00AF0914" w:rsidRPr="000C193D" w:rsidRDefault="00AF0914" w:rsidP="00785387">
      <w:pPr>
        <w:spacing w:line="276" w:lineRule="auto"/>
        <w:jc w:val="both"/>
        <w:rPr>
          <w:rFonts w:ascii="HelveticaNowText Regular" w:hAnsi="HelveticaNowText Regular" w:cs="HelveticaNowText Regular"/>
          <w:sz w:val="22"/>
          <w:szCs w:val="22"/>
          <w:lang w:val="es-ES"/>
        </w:rPr>
      </w:pPr>
      <w:r w:rsidRPr="000C193D">
        <w:rPr>
          <w:rFonts w:ascii="HelveticaNowText Regular" w:hAnsi="HelveticaNowText Regular" w:cs="HelveticaNowText Regular"/>
          <w:sz w:val="22"/>
          <w:szCs w:val="22"/>
          <w:lang w:val="es-ES"/>
        </w:rPr>
        <w:t xml:space="preserve">7.- El cesionario comunicará al cedente el ejercicio de los derechos de los interesados por correo electrónico a la dirección de correo señalada como contacto </w:t>
      </w:r>
      <w:r w:rsidRPr="000C193D">
        <w:rPr>
          <w:rFonts w:ascii="HelveticaNowText Regular" w:hAnsi="HelveticaNowText Regular" w:cs="HelveticaNowText Regular"/>
          <w:sz w:val="22"/>
          <w:szCs w:val="22"/>
          <w:lang w:val="es-ES"/>
        </w:rPr>
        <w:lastRenderedPageBreak/>
        <w:t>en el presente contrato. La comunicación se realizará de forma inmediata y en ningún caso más allá de un (1) día hábil siguiente al de la recepción de la solicitud, junto, en su caso, con otras informaciones o documentos que puedan ser relevantes para resolver la solicitud.</w:t>
      </w:r>
    </w:p>
    <w:p w14:paraId="3EF23C3D" w14:textId="77777777" w:rsidR="00AF0914" w:rsidRPr="000C193D" w:rsidRDefault="00AF0914" w:rsidP="00785387">
      <w:pPr>
        <w:spacing w:line="276" w:lineRule="auto"/>
        <w:jc w:val="both"/>
        <w:rPr>
          <w:rFonts w:ascii="HelveticaNowText Regular" w:hAnsi="HelveticaNowText Regular" w:cs="HelveticaNowText Regular"/>
          <w:sz w:val="22"/>
          <w:szCs w:val="22"/>
          <w:lang w:val="es-ES"/>
        </w:rPr>
      </w:pPr>
      <w:r w:rsidRPr="000C193D">
        <w:rPr>
          <w:rFonts w:ascii="HelveticaNowText Regular" w:hAnsi="HelveticaNowText Regular" w:cs="HelveticaNowText Regular"/>
          <w:sz w:val="22"/>
          <w:szCs w:val="22"/>
          <w:lang w:val="es-ES"/>
        </w:rPr>
        <w:t>8.- Apoyar al cedente en la realización de las evaluaciones de impacto relativas a la protección de datos (EIPD), cuando proceda.</w:t>
      </w:r>
    </w:p>
    <w:p w14:paraId="6DFDD0E4" w14:textId="77777777" w:rsidR="00AF0914" w:rsidRPr="000C193D" w:rsidRDefault="00AF0914" w:rsidP="00785387">
      <w:pPr>
        <w:spacing w:line="276" w:lineRule="auto"/>
        <w:jc w:val="both"/>
        <w:rPr>
          <w:rFonts w:ascii="HelveticaNowText Regular" w:hAnsi="HelveticaNowText Regular" w:cs="HelveticaNowText Regular"/>
          <w:sz w:val="22"/>
          <w:szCs w:val="22"/>
          <w:lang w:val="es-ES"/>
        </w:rPr>
      </w:pPr>
      <w:r w:rsidRPr="000C193D">
        <w:rPr>
          <w:rFonts w:ascii="HelveticaNowText Regular" w:hAnsi="HelveticaNowText Regular" w:cs="HelveticaNowText Regular"/>
          <w:sz w:val="22"/>
          <w:szCs w:val="22"/>
          <w:lang w:val="es-ES"/>
        </w:rPr>
        <w:t>9.- Apoyar al cedente en la realización de las consultas previas a la autoridad de control, cuando proceda.</w:t>
      </w:r>
    </w:p>
    <w:p w14:paraId="3D43A7C6" w14:textId="77777777" w:rsidR="00AF0914" w:rsidRPr="000C193D" w:rsidRDefault="00AF0914" w:rsidP="00785387">
      <w:pPr>
        <w:spacing w:line="276" w:lineRule="auto"/>
        <w:jc w:val="both"/>
        <w:rPr>
          <w:rFonts w:ascii="HelveticaNowText Regular" w:hAnsi="HelveticaNowText Regular" w:cs="HelveticaNowText Regular"/>
          <w:sz w:val="22"/>
          <w:szCs w:val="22"/>
          <w:lang w:val="es-ES"/>
        </w:rPr>
      </w:pPr>
      <w:r w:rsidRPr="000C193D">
        <w:rPr>
          <w:rFonts w:ascii="HelveticaNowText Regular" w:hAnsi="HelveticaNowText Regular" w:cs="HelveticaNowText Regular"/>
          <w:sz w:val="22"/>
          <w:szCs w:val="22"/>
          <w:lang w:val="es-ES"/>
        </w:rPr>
        <w:t>10.- Mantener y poner a disposición del cedente toda la información necesaria para demostrar el cumplimiento de sus obligaciones en lo que hace referencia a la normativa de protección de datos personales, así como proporcionar la cooperación y la asistencia que este le pida, como para la realización de las auditorías o inspecciones que realicen él u otro auditor autorizado por él.</w:t>
      </w:r>
    </w:p>
    <w:p w14:paraId="678834F6" w14:textId="77777777" w:rsidR="00AF0914" w:rsidRPr="000C193D" w:rsidRDefault="00AF0914" w:rsidP="00785387">
      <w:pPr>
        <w:spacing w:line="276" w:lineRule="auto"/>
        <w:jc w:val="both"/>
        <w:rPr>
          <w:rFonts w:ascii="HelveticaNowText Regular" w:hAnsi="HelveticaNowText Regular" w:cs="HelveticaNowText Regular"/>
          <w:sz w:val="22"/>
          <w:szCs w:val="22"/>
          <w:lang w:val="es-ES"/>
        </w:rPr>
      </w:pPr>
      <w:r w:rsidRPr="000C193D">
        <w:rPr>
          <w:rFonts w:ascii="HelveticaNowText Regular" w:hAnsi="HelveticaNowText Regular" w:cs="HelveticaNowText Regular"/>
          <w:sz w:val="22"/>
          <w:szCs w:val="22"/>
          <w:lang w:val="es-ES"/>
        </w:rPr>
        <w:t>11.- Implantar las medidas de seguridad establecidas en el análisis de riesgos, que contendrán, concretamente, mecanismos y procedimientos necesarios para:</w:t>
      </w:r>
    </w:p>
    <w:p w14:paraId="6F64BFFE" w14:textId="77777777" w:rsidR="00AF0914" w:rsidRPr="000C193D" w:rsidRDefault="00AF0914" w:rsidP="00785387">
      <w:pPr>
        <w:spacing w:line="276" w:lineRule="auto"/>
        <w:jc w:val="both"/>
        <w:rPr>
          <w:rFonts w:ascii="HelveticaNowText Regular" w:hAnsi="HelveticaNowText Regular" w:cs="HelveticaNowText Regular"/>
          <w:sz w:val="22"/>
          <w:szCs w:val="22"/>
          <w:lang w:val="es-ES"/>
        </w:rPr>
      </w:pPr>
      <w:r w:rsidRPr="000C193D">
        <w:rPr>
          <w:rFonts w:ascii="HelveticaNowText Regular" w:hAnsi="HelveticaNowText Regular" w:cs="HelveticaNowText Regular"/>
          <w:sz w:val="22"/>
          <w:szCs w:val="22"/>
          <w:lang w:val="es-ES"/>
        </w:rPr>
        <w:t>a.- Garantizar la confidencialidad, integridad, disponibilidad y resiliencia permanentes de los sistemas y servicios de tratamiento.</w:t>
      </w:r>
    </w:p>
    <w:p w14:paraId="0726726E" w14:textId="77777777" w:rsidR="00AF0914" w:rsidRPr="000C193D" w:rsidRDefault="00AF0914" w:rsidP="00785387">
      <w:pPr>
        <w:spacing w:line="276" w:lineRule="auto"/>
        <w:jc w:val="both"/>
        <w:rPr>
          <w:rFonts w:ascii="HelveticaNowText Regular" w:hAnsi="HelveticaNowText Regular" w:cs="HelveticaNowText Regular"/>
          <w:sz w:val="22"/>
          <w:szCs w:val="22"/>
          <w:lang w:val="es-ES"/>
        </w:rPr>
      </w:pPr>
      <w:r w:rsidRPr="000C193D">
        <w:rPr>
          <w:rFonts w:ascii="HelveticaNowText Regular" w:hAnsi="HelveticaNowText Regular" w:cs="HelveticaNowText Regular"/>
          <w:sz w:val="22"/>
          <w:szCs w:val="22"/>
          <w:lang w:val="es-ES"/>
        </w:rPr>
        <w:t>b.- Restaurar la disponibilidad y el acceso a los datos personales de forma rápida en caso de incidente físico o técnico.</w:t>
      </w:r>
    </w:p>
    <w:p w14:paraId="6900A2E0" w14:textId="77777777" w:rsidR="00AF0914" w:rsidRPr="000C193D" w:rsidRDefault="00AF0914" w:rsidP="00785387">
      <w:pPr>
        <w:spacing w:line="276" w:lineRule="auto"/>
        <w:jc w:val="both"/>
        <w:rPr>
          <w:rFonts w:ascii="HelveticaNowText Regular" w:hAnsi="HelveticaNowText Regular" w:cs="HelveticaNowText Regular"/>
          <w:sz w:val="22"/>
          <w:szCs w:val="22"/>
          <w:lang w:val="es-ES"/>
        </w:rPr>
      </w:pPr>
      <w:r w:rsidRPr="000C193D">
        <w:rPr>
          <w:rFonts w:ascii="HelveticaNowText Regular" w:hAnsi="HelveticaNowText Regular" w:cs="HelveticaNowText Regular"/>
          <w:sz w:val="22"/>
          <w:szCs w:val="22"/>
          <w:lang w:val="es-ES"/>
        </w:rPr>
        <w:t>c.- Verificar, evaluar y valorar, de manera regular, la eficacia de las medidas técnicas y organizativas implantadas para garantizar la seguridad del tratamiento. El análisis de riesgos realizado por el cesionario se deberá mantener actualizado. El alcance del análisis de riesgos incluirá la totalidad de los datos tratados en el ámbito del servicio.</w:t>
      </w:r>
    </w:p>
    <w:p w14:paraId="58755F10" w14:textId="77777777" w:rsidR="00AF0914" w:rsidRPr="000C193D" w:rsidRDefault="00AF0914" w:rsidP="00785387">
      <w:pPr>
        <w:spacing w:line="276" w:lineRule="auto"/>
        <w:jc w:val="both"/>
        <w:rPr>
          <w:rFonts w:ascii="HelveticaNowText Regular" w:hAnsi="HelveticaNowText Regular" w:cs="HelveticaNowText Regular"/>
          <w:sz w:val="22"/>
          <w:szCs w:val="22"/>
          <w:lang w:val="es-ES"/>
        </w:rPr>
      </w:pPr>
      <w:r w:rsidRPr="000C193D">
        <w:rPr>
          <w:rFonts w:ascii="HelveticaNowText Regular" w:hAnsi="HelveticaNowText Regular" w:cs="HelveticaNowText Regular"/>
          <w:sz w:val="22"/>
          <w:szCs w:val="22"/>
          <w:lang w:val="es-ES"/>
        </w:rPr>
        <w:t>d.- Las medidas de seguridad comprenderán la protección de los sistemas de información, así como de los sistemas de tratamiento manual y automatizado de los datos personales.</w:t>
      </w:r>
    </w:p>
    <w:p w14:paraId="29CCD409" w14:textId="77777777" w:rsidR="00AF0914" w:rsidRPr="000C193D" w:rsidRDefault="00AF0914" w:rsidP="00785387">
      <w:pPr>
        <w:spacing w:line="276" w:lineRule="auto"/>
        <w:jc w:val="both"/>
        <w:rPr>
          <w:rFonts w:ascii="HelveticaNowText Regular" w:hAnsi="HelveticaNowText Regular" w:cs="HelveticaNowText Regular"/>
          <w:sz w:val="22"/>
          <w:szCs w:val="22"/>
          <w:lang w:val="es-ES"/>
        </w:rPr>
      </w:pPr>
      <w:r w:rsidRPr="000C193D">
        <w:rPr>
          <w:rFonts w:ascii="HelveticaNowText Regular" w:hAnsi="HelveticaNowText Regular" w:cs="HelveticaNowText Regular"/>
          <w:sz w:val="22"/>
          <w:szCs w:val="22"/>
          <w:lang w:val="es-ES"/>
        </w:rPr>
        <w:t>e.- En todo caso, el cesionario se compromete a respetar y cumplir las medidas de seguridad implantadas por el cedente especificadas en el análisis de riesgo, así como a adoptar todas</w:t>
      </w:r>
    </w:p>
    <w:p w14:paraId="31EF3456" w14:textId="77777777" w:rsidR="00AF0914" w:rsidRPr="000C193D" w:rsidRDefault="00AF0914" w:rsidP="00785387">
      <w:pPr>
        <w:spacing w:line="276" w:lineRule="auto"/>
        <w:jc w:val="both"/>
        <w:rPr>
          <w:rFonts w:ascii="HelveticaNowText Regular" w:hAnsi="HelveticaNowText Regular" w:cs="HelveticaNowText Regular"/>
          <w:sz w:val="22"/>
          <w:szCs w:val="22"/>
          <w:lang w:val="es-ES"/>
        </w:rPr>
      </w:pPr>
      <w:r w:rsidRPr="000C193D">
        <w:rPr>
          <w:rFonts w:ascii="HelveticaNowText Regular" w:hAnsi="HelveticaNowText Regular" w:cs="HelveticaNowText Regular"/>
          <w:sz w:val="22"/>
          <w:szCs w:val="22"/>
          <w:lang w:val="es-ES"/>
        </w:rPr>
        <w:t>aquellas medidas necesarias para que el tratamiento de los datos a que se refiere este contrato esté siempre en el mismo nivel de seguridad que garantizan las medidas de este anexo o superior.</w:t>
      </w:r>
    </w:p>
    <w:p w14:paraId="40B7A3A1" w14:textId="77777777" w:rsidR="00AF0914" w:rsidRPr="000C193D" w:rsidRDefault="00AF0914" w:rsidP="00785387">
      <w:pPr>
        <w:spacing w:line="276" w:lineRule="auto"/>
        <w:jc w:val="both"/>
        <w:rPr>
          <w:rFonts w:ascii="HelveticaNowText Regular" w:hAnsi="HelveticaNowText Regular" w:cs="HelveticaNowText Regular"/>
          <w:sz w:val="22"/>
          <w:szCs w:val="22"/>
          <w:lang w:val="es-ES"/>
        </w:rPr>
      </w:pPr>
      <w:r w:rsidRPr="000C193D">
        <w:rPr>
          <w:rFonts w:ascii="HelveticaNowText Regular" w:hAnsi="HelveticaNowText Regular" w:cs="HelveticaNowText Regular"/>
          <w:sz w:val="22"/>
          <w:szCs w:val="22"/>
          <w:lang w:val="es-ES"/>
        </w:rPr>
        <w:t>f.- En todo caso, el destinatario deberá adoptar las medidas necesarias para cumplir con lo dispuesto en el artículo 32 del RGPD.</w:t>
      </w:r>
    </w:p>
    <w:p w14:paraId="600D2FE7" w14:textId="77777777" w:rsidR="00AF0914" w:rsidRPr="000C193D" w:rsidRDefault="00AF0914" w:rsidP="00785387">
      <w:pPr>
        <w:spacing w:line="276" w:lineRule="auto"/>
        <w:jc w:val="both"/>
        <w:rPr>
          <w:rFonts w:ascii="HelveticaNowText Regular" w:hAnsi="HelveticaNowText Regular" w:cs="HelveticaNowText Regular"/>
          <w:sz w:val="22"/>
          <w:szCs w:val="22"/>
          <w:lang w:val="es-ES"/>
        </w:rPr>
      </w:pPr>
      <w:r w:rsidRPr="000C193D">
        <w:rPr>
          <w:rFonts w:ascii="HelveticaNowText Regular" w:hAnsi="HelveticaNowText Regular" w:cs="HelveticaNowText Regular"/>
          <w:sz w:val="22"/>
          <w:szCs w:val="22"/>
          <w:lang w:val="es-ES"/>
        </w:rPr>
        <w:t xml:space="preserve">g.- En particular, el destinatario deberá adoptar las medidas de seguridad técnicas y organizativas, suficientes y necesarias para garantizar la confidencialidad, </w:t>
      </w:r>
      <w:r w:rsidRPr="000C193D">
        <w:rPr>
          <w:rFonts w:ascii="HelveticaNowText Regular" w:hAnsi="HelveticaNowText Regular" w:cs="HelveticaNowText Regular"/>
          <w:sz w:val="22"/>
          <w:szCs w:val="22"/>
          <w:lang w:val="es-ES"/>
        </w:rPr>
        <w:lastRenderedPageBreak/>
        <w:t>integridad, disponibilidad y resiliencia permanentes de los sistemas y medios de tratamiento, ofreciendo garantía suficiente en lo que afecta a conocimientos especializados, fiabilidad y recursos de cara a la aplicación de estas medidas técnicas y organizativas.</w:t>
      </w:r>
    </w:p>
    <w:p w14:paraId="74F397A4" w14:textId="77777777" w:rsidR="00AF0914" w:rsidRPr="000C193D" w:rsidRDefault="00AF0914" w:rsidP="00785387">
      <w:pPr>
        <w:spacing w:line="276" w:lineRule="auto"/>
        <w:jc w:val="both"/>
        <w:rPr>
          <w:rFonts w:ascii="HelveticaNowText Regular" w:hAnsi="HelveticaNowText Regular" w:cs="HelveticaNowText Regular"/>
          <w:sz w:val="22"/>
          <w:szCs w:val="22"/>
          <w:lang w:val="es-ES"/>
        </w:rPr>
      </w:pPr>
      <w:r w:rsidRPr="000C193D">
        <w:rPr>
          <w:rFonts w:ascii="HelveticaNowText Regular" w:hAnsi="HelveticaNowText Regular" w:cs="HelveticaNowText Regular"/>
          <w:sz w:val="22"/>
          <w:szCs w:val="22"/>
          <w:lang w:val="es-ES"/>
        </w:rPr>
        <w:t>12.</w:t>
      </w:r>
      <w:r w:rsidRPr="000C193D">
        <w:rPr>
          <w:rFonts w:ascii="HelveticaNowText Regular" w:hAnsi="HelveticaNowText Regular" w:cs="HelveticaNowText Regular"/>
          <w:sz w:val="22"/>
          <w:szCs w:val="22"/>
          <w:lang w:val="es-ES"/>
        </w:rPr>
        <w:tab/>
        <w:t>Mantener el deber de secreto respecto a los datos personales a los que haya tenido acceso en virtud de este contrato, incluso después de que finalice su objeto, garantizando que las personas autorizadas para tratar datos personales se comprometen, de forma expresa y por escrito, a respetar la confidencialidad y cumplir las medidas de seguridad correspondientes.</w:t>
      </w:r>
    </w:p>
    <w:p w14:paraId="400D6FE8" w14:textId="77777777" w:rsidR="00AF0914" w:rsidRPr="000C193D" w:rsidRDefault="00AF0914" w:rsidP="00785387">
      <w:pPr>
        <w:spacing w:line="276" w:lineRule="auto"/>
        <w:jc w:val="both"/>
        <w:rPr>
          <w:rFonts w:ascii="HelveticaNowText Regular" w:hAnsi="HelveticaNowText Regular" w:cs="HelveticaNowText Regular"/>
          <w:sz w:val="22"/>
          <w:szCs w:val="22"/>
          <w:lang w:val="es-ES"/>
        </w:rPr>
      </w:pPr>
      <w:r w:rsidRPr="000C193D">
        <w:rPr>
          <w:rFonts w:ascii="HelveticaNowText Regular" w:hAnsi="HelveticaNowText Regular" w:cs="HelveticaNowText Regular"/>
          <w:sz w:val="22"/>
          <w:szCs w:val="22"/>
          <w:lang w:val="es-ES"/>
        </w:rPr>
        <w:t>13.</w:t>
      </w:r>
      <w:r w:rsidRPr="000C193D">
        <w:rPr>
          <w:rFonts w:ascii="HelveticaNowText Regular" w:hAnsi="HelveticaNowText Regular" w:cs="HelveticaNowText Regular"/>
          <w:sz w:val="22"/>
          <w:szCs w:val="22"/>
          <w:lang w:val="es-ES"/>
        </w:rPr>
        <w:tab/>
        <w:t>Garantizar la formación necesaria en materia de protección de datos personales y seguridad a las personas autorizadas para tratar datos personales.</w:t>
      </w:r>
    </w:p>
    <w:p w14:paraId="5E8ADE89" w14:textId="77777777" w:rsidR="00AF0914" w:rsidRPr="000C193D" w:rsidRDefault="00AF0914" w:rsidP="00785387">
      <w:pPr>
        <w:spacing w:line="276" w:lineRule="auto"/>
        <w:jc w:val="both"/>
        <w:rPr>
          <w:rFonts w:ascii="HelveticaNowText Regular" w:hAnsi="HelveticaNowText Regular" w:cs="HelveticaNowText Regular"/>
          <w:sz w:val="22"/>
          <w:szCs w:val="22"/>
          <w:lang w:val="es-ES"/>
        </w:rPr>
      </w:pPr>
      <w:r w:rsidRPr="000C193D">
        <w:rPr>
          <w:rFonts w:ascii="HelveticaNowText Regular" w:hAnsi="HelveticaNowText Regular" w:cs="HelveticaNowText Regular"/>
          <w:sz w:val="22"/>
          <w:szCs w:val="22"/>
          <w:lang w:val="es-ES"/>
        </w:rPr>
        <w:t>14.</w:t>
      </w:r>
      <w:r w:rsidRPr="000C193D">
        <w:rPr>
          <w:rFonts w:ascii="HelveticaNowText Regular" w:hAnsi="HelveticaNowText Regular" w:cs="HelveticaNowText Regular"/>
          <w:sz w:val="22"/>
          <w:szCs w:val="22"/>
          <w:lang w:val="es-ES"/>
        </w:rPr>
        <w:tab/>
        <w:t>Facilitar al interesado el derecho de información y la cláusula informativa que incluirá todos los apartados de los artículos 13 o 14 del RGPD.</w:t>
      </w:r>
    </w:p>
    <w:p w14:paraId="10882402" w14:textId="77777777" w:rsidR="00AF0914" w:rsidRPr="000C193D" w:rsidRDefault="00AF0914" w:rsidP="00785387">
      <w:pPr>
        <w:spacing w:line="276" w:lineRule="auto"/>
        <w:jc w:val="both"/>
        <w:rPr>
          <w:rFonts w:ascii="HelveticaNowText Regular" w:hAnsi="HelveticaNowText Regular" w:cs="HelveticaNowText Regular"/>
          <w:sz w:val="22"/>
          <w:szCs w:val="22"/>
          <w:lang w:val="es-ES"/>
        </w:rPr>
      </w:pPr>
      <w:r w:rsidRPr="000C193D">
        <w:rPr>
          <w:rFonts w:ascii="HelveticaNowText Regular" w:hAnsi="HelveticaNowText Regular" w:cs="HelveticaNowText Regular"/>
          <w:sz w:val="22"/>
          <w:szCs w:val="22"/>
          <w:lang w:val="es-ES"/>
        </w:rPr>
        <w:t>15.</w:t>
      </w:r>
      <w:r w:rsidRPr="000C193D">
        <w:rPr>
          <w:rFonts w:ascii="HelveticaNowText Regular" w:hAnsi="HelveticaNowText Regular" w:cs="HelveticaNowText Regular"/>
          <w:sz w:val="22"/>
          <w:szCs w:val="22"/>
          <w:lang w:val="es-ES"/>
        </w:rPr>
        <w:tab/>
        <w:t>Garantizar que las personas autorizadas para tratar datos personales se comprometan, de forma expresa y por escrito, a respetar la confidencialidad y cumplir las medidas de seguridad correspondientes.</w:t>
      </w:r>
    </w:p>
    <w:p w14:paraId="51DA2C54" w14:textId="77777777" w:rsidR="00AF0914" w:rsidRPr="000C193D" w:rsidRDefault="00AF0914" w:rsidP="00785387">
      <w:pPr>
        <w:spacing w:line="276" w:lineRule="auto"/>
        <w:jc w:val="both"/>
        <w:rPr>
          <w:rFonts w:ascii="HelveticaNowText Regular" w:hAnsi="HelveticaNowText Regular" w:cs="HelveticaNowText Regular"/>
          <w:sz w:val="22"/>
          <w:szCs w:val="22"/>
          <w:lang w:val="es-ES"/>
        </w:rPr>
      </w:pPr>
      <w:r w:rsidRPr="000C193D">
        <w:rPr>
          <w:rFonts w:ascii="HelveticaNowText Regular" w:hAnsi="HelveticaNowText Regular" w:cs="HelveticaNowText Regular"/>
          <w:sz w:val="22"/>
          <w:szCs w:val="22"/>
          <w:lang w:val="es-ES"/>
        </w:rPr>
        <w:t>16.</w:t>
      </w:r>
      <w:r w:rsidRPr="000C193D">
        <w:rPr>
          <w:rFonts w:ascii="HelveticaNowText Regular" w:hAnsi="HelveticaNowText Regular" w:cs="HelveticaNowText Regular"/>
          <w:sz w:val="22"/>
          <w:szCs w:val="22"/>
          <w:lang w:val="es-ES"/>
        </w:rPr>
        <w:tab/>
        <w:t>Colaborar con el cedente en el cumplimiento de todas las obligaciones que establezca la normativa, específicamente en el deber de notificar violaciones de seguridad, en la realización de evaluaciones de impacto y en la acreditación del cumplimiento de las obligaciones exigidas por la normativa.</w:t>
      </w:r>
    </w:p>
    <w:p w14:paraId="39E376EC" w14:textId="77777777" w:rsidR="00AF0914" w:rsidRPr="000C193D" w:rsidRDefault="00AF0914" w:rsidP="00785387">
      <w:pPr>
        <w:spacing w:line="276" w:lineRule="auto"/>
        <w:jc w:val="both"/>
        <w:rPr>
          <w:rFonts w:ascii="HelveticaNowText Regular" w:hAnsi="HelveticaNowText Regular" w:cs="HelveticaNowText Regular"/>
          <w:sz w:val="22"/>
          <w:szCs w:val="22"/>
          <w:lang w:val="es-ES"/>
        </w:rPr>
      </w:pPr>
      <w:r w:rsidRPr="000C193D">
        <w:rPr>
          <w:rFonts w:ascii="HelveticaNowText Regular" w:hAnsi="HelveticaNowText Regular" w:cs="HelveticaNowText Regular"/>
          <w:sz w:val="22"/>
          <w:szCs w:val="22"/>
          <w:lang w:val="es-ES"/>
        </w:rPr>
        <w:t>17.</w:t>
      </w:r>
      <w:r w:rsidRPr="000C193D">
        <w:rPr>
          <w:rFonts w:ascii="HelveticaNowText Regular" w:hAnsi="HelveticaNowText Regular" w:cs="HelveticaNowText Regular"/>
          <w:sz w:val="22"/>
          <w:szCs w:val="22"/>
          <w:lang w:val="es-ES"/>
        </w:rPr>
        <w:tab/>
        <w:t>Respetar todas las obligaciones que pudieran corresponderle como responsable del tratamiento conforme a lo dispuesto en la normativa vigente y cualquier otra disposición o regulación que le fuera igualmente aplicable.</w:t>
      </w:r>
    </w:p>
    <w:p w14:paraId="6655FE7E" w14:textId="77777777" w:rsidR="00AF0914" w:rsidRPr="000C193D" w:rsidRDefault="00AF0914" w:rsidP="00785387">
      <w:pPr>
        <w:spacing w:line="276" w:lineRule="auto"/>
        <w:jc w:val="both"/>
        <w:rPr>
          <w:rFonts w:ascii="HelveticaNowText Regular" w:hAnsi="HelveticaNowText Regular" w:cs="HelveticaNowText Regular"/>
          <w:sz w:val="22"/>
          <w:szCs w:val="22"/>
          <w:lang w:val="es-ES"/>
        </w:rPr>
      </w:pPr>
      <w:r w:rsidRPr="000C193D">
        <w:rPr>
          <w:rFonts w:ascii="HelveticaNowText Regular" w:hAnsi="HelveticaNowText Regular" w:cs="HelveticaNowText Regular"/>
          <w:sz w:val="22"/>
          <w:szCs w:val="22"/>
          <w:lang w:val="es-ES"/>
        </w:rPr>
        <w:t>El cesionario, para dar debido cumplimiento a la normativa vigente en materia de Protección de Datos de Carácter Personal y en materia de información y documentación clínica de la Ley 41/2002, Básica reguladora de la autonomía del paciente y de derechos y obligaciones en materia de información y documentación clínica y demás normativa de aplicación en esta materia, manifiesta y se obliga expresamente a:</w:t>
      </w:r>
    </w:p>
    <w:p w14:paraId="0C1121E9" w14:textId="77777777" w:rsidR="00AF0914" w:rsidRPr="000C193D" w:rsidRDefault="00AF0914" w:rsidP="00785387">
      <w:pPr>
        <w:spacing w:line="276" w:lineRule="auto"/>
        <w:jc w:val="both"/>
        <w:rPr>
          <w:rFonts w:ascii="HelveticaNowText Regular" w:hAnsi="HelveticaNowText Regular" w:cs="HelveticaNowText Regular"/>
          <w:sz w:val="22"/>
          <w:szCs w:val="22"/>
          <w:lang w:val="es-ES"/>
        </w:rPr>
      </w:pPr>
      <w:r w:rsidRPr="000C193D">
        <w:rPr>
          <w:rFonts w:ascii="HelveticaNowText Regular" w:hAnsi="HelveticaNowText Regular" w:cs="HelveticaNowText Regular"/>
          <w:sz w:val="22"/>
          <w:szCs w:val="22"/>
          <w:lang w:val="es-ES"/>
        </w:rPr>
        <w:t>a.- Informar al paciente/trabajador protegido que acude por primera vez a sus instalaciones, previamente a ser atendido, sobre la identidad del responsable y la finalidad del tratamiento de sus datos y el procedimiento para el ejercicio de sus derechos, así como recabar su consentimiento informado para cualquier proceso que lo requiera.</w:t>
      </w:r>
    </w:p>
    <w:p w14:paraId="084E9DF9" w14:textId="77777777" w:rsidR="00AF0914" w:rsidRPr="000C193D" w:rsidRDefault="00AF0914" w:rsidP="00785387">
      <w:pPr>
        <w:spacing w:line="276" w:lineRule="auto"/>
        <w:jc w:val="both"/>
        <w:rPr>
          <w:rFonts w:ascii="HelveticaNowText Regular" w:hAnsi="HelveticaNowText Regular" w:cs="HelveticaNowText Regular"/>
          <w:sz w:val="22"/>
          <w:szCs w:val="22"/>
          <w:lang w:val="es-ES"/>
        </w:rPr>
      </w:pPr>
      <w:r w:rsidRPr="000C193D">
        <w:rPr>
          <w:rFonts w:ascii="HelveticaNowText Regular" w:hAnsi="HelveticaNowText Regular" w:cs="HelveticaNowText Regular"/>
          <w:sz w:val="22"/>
          <w:szCs w:val="22"/>
          <w:lang w:val="es-ES"/>
        </w:rPr>
        <w:t>b.- Garantizar el derecho a la información sanitaria, a la intimidad al respeto a la autonomía del paciente, así como cuantos derechos confiere al mismo el vigente ordenamiento jurídico, por lo que toda actuación habrá de necesitar el consentimiento informado del paciente.</w:t>
      </w:r>
    </w:p>
    <w:p w14:paraId="4B0F0105" w14:textId="77777777" w:rsidR="00AF0914" w:rsidRPr="000C193D" w:rsidRDefault="00AF0914" w:rsidP="00785387">
      <w:pPr>
        <w:spacing w:line="276" w:lineRule="auto"/>
        <w:jc w:val="both"/>
        <w:rPr>
          <w:rFonts w:ascii="HelveticaNowText Regular" w:hAnsi="HelveticaNowText Regular" w:cs="HelveticaNowText Regular"/>
          <w:sz w:val="22"/>
          <w:szCs w:val="22"/>
          <w:lang w:val="es-ES"/>
        </w:rPr>
      </w:pPr>
      <w:r w:rsidRPr="000C193D">
        <w:rPr>
          <w:rFonts w:ascii="HelveticaNowText Regular" w:hAnsi="HelveticaNowText Regular" w:cs="HelveticaNowText Regular"/>
          <w:sz w:val="22"/>
          <w:szCs w:val="22"/>
          <w:lang w:val="es-ES"/>
        </w:rPr>
        <w:lastRenderedPageBreak/>
        <w:t>c.- Adoptar las medidas necesarias para garantizar que el contenido de la historia clínica, su uso, así como la conservación de las distintas constancias o soportes que conforman la documentación clínica, el acceso a la historia y la custodia de la misma, se ajustan a lo establecido en la Ley 41/2002, de 14 de noviembre, básica reguladora de la autonomía del paciente y de los derechos y obligaciones en materia de información y documentación clínicas, y demás normativa de aplicación.</w:t>
      </w:r>
    </w:p>
    <w:p w14:paraId="19A6F310" w14:textId="77777777" w:rsidR="00AF0914" w:rsidRPr="000C193D" w:rsidRDefault="00AF0914" w:rsidP="00785387">
      <w:pPr>
        <w:spacing w:line="276" w:lineRule="auto"/>
        <w:jc w:val="both"/>
        <w:rPr>
          <w:rFonts w:ascii="HelveticaNowText Regular" w:hAnsi="HelveticaNowText Regular" w:cs="HelveticaNowText Regular"/>
          <w:sz w:val="22"/>
          <w:szCs w:val="22"/>
          <w:lang w:val="es-ES"/>
        </w:rPr>
      </w:pPr>
      <w:r w:rsidRPr="000C193D">
        <w:rPr>
          <w:rFonts w:ascii="HelveticaNowText Regular" w:hAnsi="HelveticaNowText Regular" w:cs="HelveticaNowText Regular"/>
          <w:sz w:val="22"/>
          <w:szCs w:val="22"/>
          <w:lang w:val="es-ES"/>
        </w:rPr>
        <w:t>d.- Cumplir con el carácter estrictamente confidencial y el conjunto de deberes que la protección legal otorga a los datos de tipo personal a los que, por razón de la actividad objeto del presente contrato, tendrá acceso, comprometiéndose a llevar a cabo la aplicación de las medidas de seguridad y demás requerimientos legales que resulten inherentes al nivel de seguridad exigido para dicho tipo de datos, en especial cuando se emita y/o transmita cualquier información clínica que le sea requerida en cualquier momento por parte de los servicios médicos de la mutua conforme determina la normativa de protección de datos.</w:t>
      </w:r>
    </w:p>
    <w:p w14:paraId="34C762E9" w14:textId="77777777" w:rsidR="00AF0914" w:rsidRPr="000C193D" w:rsidRDefault="00AF0914" w:rsidP="00785387">
      <w:pPr>
        <w:spacing w:line="276" w:lineRule="auto"/>
        <w:jc w:val="both"/>
        <w:rPr>
          <w:rFonts w:ascii="HelveticaNowText Regular" w:hAnsi="HelveticaNowText Regular" w:cs="HelveticaNowText Regular"/>
          <w:sz w:val="22"/>
          <w:szCs w:val="22"/>
          <w:lang w:val="es-ES"/>
        </w:rPr>
      </w:pPr>
      <w:r w:rsidRPr="000C193D">
        <w:rPr>
          <w:rFonts w:ascii="HelveticaNowText Regular" w:hAnsi="HelveticaNowText Regular" w:cs="HelveticaNowText Regular"/>
          <w:sz w:val="22"/>
          <w:szCs w:val="22"/>
          <w:lang w:val="es-ES"/>
        </w:rPr>
        <w:t>e.- Guardar la máxima confidencialidad y secreto profesional sobre toda la información y los datos de carácter personal de los que es titular el cedente a los que acceda o trate en razón del presente contrato. Esta obligación subsistirá de modo indefinido aún después de terminar sus relaciones con la mutua.</w:t>
      </w:r>
    </w:p>
    <w:p w14:paraId="602A6407" w14:textId="77777777" w:rsidR="00AF0914" w:rsidRPr="000C193D" w:rsidRDefault="00AF0914" w:rsidP="00785387">
      <w:pPr>
        <w:spacing w:line="276" w:lineRule="auto"/>
        <w:jc w:val="both"/>
        <w:rPr>
          <w:rFonts w:ascii="HelveticaNowText Regular" w:hAnsi="HelveticaNowText Regular" w:cs="HelveticaNowText Regular"/>
          <w:sz w:val="22"/>
          <w:szCs w:val="22"/>
          <w:lang w:val="es-ES"/>
        </w:rPr>
      </w:pPr>
      <w:r w:rsidRPr="000C193D">
        <w:rPr>
          <w:rFonts w:ascii="HelveticaNowText Regular" w:hAnsi="HelveticaNowText Regular" w:cs="HelveticaNowText Regular"/>
          <w:sz w:val="22"/>
          <w:szCs w:val="22"/>
          <w:lang w:val="es-ES"/>
        </w:rPr>
        <w:t>f.- Comunicar y hacer cumplir a todo el personal a su cargo, todas las obligaciones previstas en los párrafos anteriores y vinculados o relacionados con la normativa de protección de datos.</w:t>
      </w:r>
    </w:p>
    <w:p w14:paraId="554C4326" w14:textId="77777777" w:rsidR="00AF0914" w:rsidRPr="000C193D" w:rsidRDefault="00AF0914" w:rsidP="00785387">
      <w:pPr>
        <w:spacing w:line="276" w:lineRule="auto"/>
        <w:jc w:val="both"/>
        <w:rPr>
          <w:rFonts w:ascii="HelveticaNowText Regular" w:hAnsi="HelveticaNowText Regular" w:cs="HelveticaNowText Regular"/>
          <w:b/>
          <w:bCs/>
          <w:sz w:val="22"/>
          <w:szCs w:val="22"/>
          <w:lang w:val="es-ES"/>
        </w:rPr>
      </w:pPr>
      <w:r w:rsidRPr="000C193D">
        <w:rPr>
          <w:rFonts w:ascii="HelveticaNowText Regular" w:hAnsi="HelveticaNowText Regular" w:cs="HelveticaNowText Regular"/>
          <w:b/>
          <w:bCs/>
          <w:sz w:val="22"/>
          <w:szCs w:val="22"/>
          <w:lang w:val="es-ES"/>
        </w:rPr>
        <w:t>2.4. OBLIGACIONES DE AMBAS PARTES (COMUNES A CEDENTE Y CESIONARIO)</w:t>
      </w:r>
    </w:p>
    <w:p w14:paraId="69B8E424" w14:textId="77777777" w:rsidR="00AF0914" w:rsidRPr="000C193D" w:rsidRDefault="00AF0914" w:rsidP="00785387">
      <w:pPr>
        <w:spacing w:line="276" w:lineRule="auto"/>
        <w:jc w:val="both"/>
        <w:rPr>
          <w:rFonts w:ascii="HelveticaNowText Regular" w:hAnsi="HelveticaNowText Regular" w:cs="HelveticaNowText Regular"/>
          <w:sz w:val="22"/>
          <w:szCs w:val="22"/>
          <w:lang w:val="es-ES"/>
        </w:rPr>
      </w:pPr>
      <w:r w:rsidRPr="000C193D">
        <w:rPr>
          <w:rFonts w:ascii="HelveticaNowText Regular" w:hAnsi="HelveticaNowText Regular" w:cs="HelveticaNowText Regular"/>
          <w:sz w:val="22"/>
          <w:szCs w:val="22"/>
          <w:lang w:val="es-ES"/>
        </w:rPr>
        <w:t>Ambas partes se obligan a:</w:t>
      </w:r>
    </w:p>
    <w:p w14:paraId="75152306" w14:textId="77777777" w:rsidR="00AF0914" w:rsidRPr="000C193D" w:rsidRDefault="00AF0914" w:rsidP="00785387">
      <w:pPr>
        <w:spacing w:line="276" w:lineRule="auto"/>
        <w:jc w:val="both"/>
        <w:rPr>
          <w:rFonts w:ascii="HelveticaNowText Regular" w:hAnsi="HelveticaNowText Regular" w:cs="HelveticaNowText Regular"/>
          <w:sz w:val="22"/>
          <w:szCs w:val="22"/>
          <w:lang w:val="es-ES"/>
        </w:rPr>
      </w:pPr>
      <w:r w:rsidRPr="000C193D">
        <w:rPr>
          <w:rFonts w:ascii="HelveticaNowText Regular" w:hAnsi="HelveticaNowText Regular" w:cs="HelveticaNowText Regular"/>
          <w:sz w:val="22"/>
          <w:szCs w:val="22"/>
          <w:lang w:val="es-ES"/>
        </w:rPr>
        <w:t>1.- Garantizar la atención de los derechos de los interesados.</w:t>
      </w:r>
    </w:p>
    <w:p w14:paraId="46ED973D" w14:textId="77777777" w:rsidR="00AF0914" w:rsidRPr="000C193D" w:rsidRDefault="00AF0914" w:rsidP="00785387">
      <w:pPr>
        <w:spacing w:line="276" w:lineRule="auto"/>
        <w:jc w:val="both"/>
        <w:rPr>
          <w:rFonts w:ascii="HelveticaNowText Regular" w:hAnsi="HelveticaNowText Regular" w:cs="HelveticaNowText Regular"/>
          <w:sz w:val="22"/>
          <w:szCs w:val="22"/>
          <w:lang w:val="es-ES"/>
        </w:rPr>
      </w:pPr>
      <w:r w:rsidRPr="000C193D">
        <w:rPr>
          <w:rFonts w:ascii="HelveticaNowText Regular" w:hAnsi="HelveticaNowText Regular" w:cs="HelveticaNowText Regular"/>
          <w:sz w:val="22"/>
          <w:szCs w:val="22"/>
          <w:lang w:val="es-ES"/>
        </w:rPr>
        <w:t>2.- Resolver dentro del plazo establecido las solicitudes de ejercicio de derechos y comunicar a la otra parte la recepción de la solicitud a fin de que puedan resolver conjuntamente dichas solicitudes.</w:t>
      </w:r>
    </w:p>
    <w:p w14:paraId="23CFD4F5" w14:textId="77777777" w:rsidR="00AF0914" w:rsidRPr="000C193D" w:rsidRDefault="00AF0914" w:rsidP="00785387">
      <w:pPr>
        <w:spacing w:line="276" w:lineRule="auto"/>
        <w:jc w:val="both"/>
        <w:rPr>
          <w:rFonts w:ascii="HelveticaNowText Regular" w:hAnsi="HelveticaNowText Regular" w:cs="HelveticaNowText Regular"/>
          <w:sz w:val="22"/>
          <w:szCs w:val="22"/>
          <w:lang w:val="es-ES"/>
        </w:rPr>
      </w:pPr>
      <w:r w:rsidRPr="000C193D">
        <w:rPr>
          <w:rFonts w:ascii="HelveticaNowText Regular" w:hAnsi="HelveticaNowText Regular" w:cs="HelveticaNowText Regular"/>
          <w:sz w:val="22"/>
          <w:szCs w:val="22"/>
          <w:lang w:val="es-ES"/>
        </w:rPr>
        <w:t>3.- En el momento de la recogida de los datos deben facilitar la información relativa a los tratamientos de datos que incluirá todos los apartados de los artículos 13 o 14 del RGPD.</w:t>
      </w:r>
    </w:p>
    <w:p w14:paraId="77296DA7" w14:textId="77777777" w:rsidR="00AF0914" w:rsidRPr="000C193D" w:rsidRDefault="00AF0914" w:rsidP="00785387">
      <w:pPr>
        <w:spacing w:line="276" w:lineRule="auto"/>
        <w:jc w:val="both"/>
        <w:rPr>
          <w:rFonts w:ascii="HelveticaNowText Regular" w:hAnsi="HelveticaNowText Regular" w:cs="HelveticaNowText Regular"/>
          <w:sz w:val="22"/>
          <w:szCs w:val="22"/>
          <w:lang w:val="es-ES"/>
        </w:rPr>
      </w:pPr>
      <w:r w:rsidRPr="000C193D">
        <w:rPr>
          <w:rFonts w:ascii="HelveticaNowText Regular" w:hAnsi="HelveticaNowText Regular" w:cs="HelveticaNowText Regular"/>
          <w:sz w:val="22"/>
          <w:szCs w:val="22"/>
          <w:lang w:val="es-ES"/>
        </w:rPr>
        <w:t>4.- Realizar conjuntamente las evaluaciones de impacto relativas a la protección de datos, cuando proceda.</w:t>
      </w:r>
    </w:p>
    <w:p w14:paraId="0B6097C8" w14:textId="77777777" w:rsidR="00AF0914" w:rsidRPr="000C193D" w:rsidRDefault="00AF0914" w:rsidP="00785387">
      <w:pPr>
        <w:spacing w:line="276" w:lineRule="auto"/>
        <w:jc w:val="both"/>
        <w:rPr>
          <w:rFonts w:ascii="HelveticaNowText Regular" w:hAnsi="HelveticaNowText Regular" w:cs="HelveticaNowText Regular"/>
          <w:sz w:val="22"/>
          <w:szCs w:val="22"/>
          <w:lang w:val="es-ES"/>
        </w:rPr>
      </w:pPr>
      <w:r w:rsidRPr="000C193D">
        <w:rPr>
          <w:rFonts w:ascii="HelveticaNowText Regular" w:hAnsi="HelveticaNowText Regular" w:cs="HelveticaNowText Regular"/>
          <w:sz w:val="22"/>
          <w:szCs w:val="22"/>
          <w:lang w:val="es-ES"/>
        </w:rPr>
        <w:t>5.- Poner mutuamente a su disposición toda la información necesaria para demostrar el cumplimiento de sus obligaciones, así como para la realización de las auditorías o las inspecciones que realicen el corresponsable u otro auditor autorizado por él.</w:t>
      </w:r>
    </w:p>
    <w:p w14:paraId="13AB8DBB" w14:textId="77777777" w:rsidR="00AF0914" w:rsidRPr="000C193D" w:rsidRDefault="00AF0914" w:rsidP="00785387">
      <w:pPr>
        <w:spacing w:line="276" w:lineRule="auto"/>
        <w:jc w:val="both"/>
        <w:rPr>
          <w:rFonts w:ascii="HelveticaNowText Regular" w:hAnsi="HelveticaNowText Regular" w:cs="HelveticaNowText Regular"/>
          <w:sz w:val="22"/>
          <w:szCs w:val="22"/>
          <w:lang w:val="es-ES"/>
        </w:rPr>
      </w:pPr>
      <w:r w:rsidRPr="000C193D">
        <w:rPr>
          <w:rFonts w:ascii="HelveticaNowText Regular" w:hAnsi="HelveticaNowText Regular" w:cs="HelveticaNowText Regular"/>
          <w:sz w:val="22"/>
          <w:szCs w:val="22"/>
          <w:lang w:val="es-ES"/>
        </w:rPr>
        <w:lastRenderedPageBreak/>
        <w:t>6.- Adoptar y aplicar las medidas de seguridad estipuladas en el Esquema Nacional de Seguridad que garanticen la seguridad de los datos de carácter personal y eviten su alteración, pérdida, tratamiento o acceso no autorizado, habida cuenta del estado de la tecnología, la naturaleza de los datos almacenados y los riesgos a que estén expuestos, ya provengan de la acción humana o del medio físico o natural y adecuadas al nivel alto al tratarse de categorías especiales de datos.</w:t>
      </w:r>
    </w:p>
    <w:p w14:paraId="3768E9A5" w14:textId="77777777" w:rsidR="00AF0914" w:rsidRPr="000C193D" w:rsidRDefault="00AF0914" w:rsidP="00785387">
      <w:pPr>
        <w:spacing w:line="276" w:lineRule="auto"/>
        <w:jc w:val="both"/>
        <w:rPr>
          <w:rFonts w:ascii="HelveticaNowText Regular" w:hAnsi="HelveticaNowText Regular" w:cs="HelveticaNowText Regular"/>
          <w:sz w:val="22"/>
          <w:szCs w:val="22"/>
          <w:lang w:val="es-ES"/>
        </w:rPr>
      </w:pPr>
      <w:r w:rsidRPr="000C193D">
        <w:rPr>
          <w:rFonts w:ascii="HelveticaNowText Regular" w:hAnsi="HelveticaNowText Regular" w:cs="HelveticaNowText Regular"/>
          <w:sz w:val="22"/>
          <w:szCs w:val="22"/>
          <w:lang w:val="es-ES"/>
        </w:rPr>
        <w:t>7.- Designar un delegado de protección de datos y comunicarse de manera reciproca su identidad.</w:t>
      </w:r>
    </w:p>
    <w:p w14:paraId="4ED826F2" w14:textId="77777777" w:rsidR="00AF0914" w:rsidRPr="000C193D" w:rsidRDefault="00AF0914" w:rsidP="00785387">
      <w:pPr>
        <w:spacing w:line="276" w:lineRule="auto"/>
        <w:jc w:val="both"/>
        <w:rPr>
          <w:rFonts w:ascii="HelveticaNowText Regular" w:hAnsi="HelveticaNowText Regular" w:cs="HelveticaNowText Regular"/>
          <w:sz w:val="22"/>
          <w:szCs w:val="22"/>
          <w:lang w:val="es-ES"/>
        </w:rPr>
      </w:pPr>
      <w:r w:rsidRPr="000C193D">
        <w:rPr>
          <w:rFonts w:ascii="HelveticaNowText Regular" w:hAnsi="HelveticaNowText Regular" w:cs="HelveticaNowText Regular"/>
          <w:sz w:val="22"/>
          <w:szCs w:val="22"/>
          <w:lang w:val="es-ES"/>
        </w:rPr>
        <w:t>8.- Asumir la responsabilidad que corresponda en caso de que destine los datos a otra finalidad distinta del cumplimiento del objeto del convenio, los comunique o los utilice incumpliendo las estipulaciones de la normativa vigente, respondiendo de las infracciones en que hubiera incurrido personalmente.</w:t>
      </w:r>
    </w:p>
    <w:p w14:paraId="555B011B" w14:textId="77777777" w:rsidR="00AF0914" w:rsidRPr="000C193D" w:rsidRDefault="00AF0914" w:rsidP="00785387">
      <w:pPr>
        <w:spacing w:line="276" w:lineRule="auto"/>
        <w:jc w:val="both"/>
        <w:rPr>
          <w:rFonts w:ascii="HelveticaNowText Regular" w:hAnsi="HelveticaNowText Regular" w:cs="HelveticaNowText Regular"/>
          <w:sz w:val="22"/>
          <w:szCs w:val="22"/>
          <w:lang w:val="es-ES"/>
        </w:rPr>
      </w:pPr>
      <w:r w:rsidRPr="000C193D">
        <w:rPr>
          <w:rFonts w:ascii="HelveticaNowText Regular" w:hAnsi="HelveticaNowText Regular" w:cs="HelveticaNowText Regular"/>
          <w:sz w:val="22"/>
          <w:szCs w:val="22"/>
          <w:lang w:val="es-ES"/>
        </w:rPr>
        <w:t>9.- No permitir el acceso a los datos de carácter personal a ningún empleado de su responsabilidad que no tenga la necesidad de conocerlos para la prestación de los servicios.</w:t>
      </w:r>
    </w:p>
    <w:p w14:paraId="1F4657EE" w14:textId="77777777" w:rsidR="00AF0914" w:rsidRPr="000C193D" w:rsidRDefault="00AF0914" w:rsidP="00785387">
      <w:pPr>
        <w:spacing w:line="276" w:lineRule="auto"/>
        <w:jc w:val="both"/>
        <w:rPr>
          <w:rFonts w:ascii="HelveticaNowText Regular" w:hAnsi="HelveticaNowText Regular" w:cs="HelveticaNowText Regular"/>
          <w:sz w:val="22"/>
          <w:szCs w:val="22"/>
          <w:lang w:val="es-ES"/>
        </w:rPr>
      </w:pPr>
      <w:r w:rsidRPr="000C193D">
        <w:rPr>
          <w:rFonts w:ascii="HelveticaNowText Regular" w:hAnsi="HelveticaNowText Regular" w:cs="HelveticaNowText Regular"/>
          <w:sz w:val="22"/>
          <w:szCs w:val="22"/>
          <w:lang w:val="es-ES"/>
        </w:rPr>
        <w:t>10.- No revelar, transferir, ceder o de otra forma comunicar los datos de carácter personal, ya sea verbalmente o por escrito, por medios electrónicos, papel o mediante acceso informático, ni siquiera para su conservación, a ningún tercero, salvo que exista autorización o instrucción previa para ello.</w:t>
      </w:r>
    </w:p>
    <w:p w14:paraId="68A8073F" w14:textId="77777777" w:rsidR="00AF0914" w:rsidRPr="000C193D" w:rsidRDefault="00AF0914" w:rsidP="00785387">
      <w:pPr>
        <w:spacing w:line="276" w:lineRule="auto"/>
        <w:jc w:val="both"/>
        <w:rPr>
          <w:rFonts w:ascii="HelveticaNowText Regular" w:hAnsi="HelveticaNowText Regular" w:cs="HelveticaNowText Regular"/>
          <w:sz w:val="22"/>
          <w:szCs w:val="22"/>
          <w:lang w:val="es-ES"/>
        </w:rPr>
      </w:pPr>
    </w:p>
    <w:p w14:paraId="112AE829" w14:textId="77777777" w:rsidR="00AF0914" w:rsidRPr="000C193D" w:rsidRDefault="00AF0914" w:rsidP="00785387">
      <w:pPr>
        <w:spacing w:line="276" w:lineRule="auto"/>
        <w:jc w:val="both"/>
        <w:rPr>
          <w:rFonts w:ascii="HelveticaNowText Regular" w:hAnsi="HelveticaNowText Regular" w:cs="HelveticaNowText Regular"/>
          <w:b/>
          <w:bCs/>
          <w:sz w:val="22"/>
          <w:szCs w:val="22"/>
          <w:lang w:val="es-ES"/>
        </w:rPr>
      </w:pPr>
      <w:r w:rsidRPr="000C193D">
        <w:rPr>
          <w:rFonts w:ascii="HelveticaNowText Regular" w:hAnsi="HelveticaNowText Regular" w:cs="HelveticaNowText Regular"/>
          <w:b/>
          <w:bCs/>
          <w:sz w:val="22"/>
          <w:szCs w:val="22"/>
          <w:lang w:val="es-ES"/>
        </w:rPr>
        <w:t>2.5. NOTIFICACIÓN DE VIOLACIONES DE LA SEGURIDAD DE LOS DATOS OBJETO DE ESTE CONTRATO</w:t>
      </w:r>
    </w:p>
    <w:p w14:paraId="3619326E" w14:textId="77777777" w:rsidR="00AF0914" w:rsidRPr="000C193D" w:rsidRDefault="00AF0914" w:rsidP="00785387">
      <w:pPr>
        <w:spacing w:line="276" w:lineRule="auto"/>
        <w:jc w:val="both"/>
        <w:rPr>
          <w:rFonts w:ascii="HelveticaNowText Regular" w:hAnsi="HelveticaNowText Regular" w:cs="HelveticaNowText Regular"/>
          <w:sz w:val="22"/>
          <w:szCs w:val="22"/>
          <w:lang w:val="es-ES"/>
        </w:rPr>
      </w:pPr>
      <w:r w:rsidRPr="000C193D">
        <w:rPr>
          <w:rFonts w:ascii="HelveticaNowText Regular" w:hAnsi="HelveticaNowText Regular" w:cs="HelveticaNowText Regular"/>
          <w:sz w:val="22"/>
          <w:szCs w:val="22"/>
          <w:lang w:val="es-ES"/>
        </w:rPr>
        <w:t>En caso de violación de la seguridad de los datos personales en los sistemas de información utilizados por las partes para la prestación de los Servicios, ambas partes se obligan a notificarse mutuamente, sin dilación indebida, y en cualquier caso antes del plazo máximo de 12 horas, las violaciones de la seguridad de los datos personales a su cargo de las que tengan conocimiento, juntamente con toda la información relevante para la documentación y comunicación de la incidencia conforme a lo dispuesto en el artículo 33.3 del RGPD y lo establecido en la LOPDGDD. En tal caso, cada parte en la medida que le corresponda deberá comunicar las violaciones de seguridad de los datos a la Autoridad de Protección de Datos competente y/o a los interesados conforme a lo establecido en la normativa vigente. No será necesaria la notificación cuando sea improbable que dicha violación de la seguridad constituya un riesgo para los derechos y las libertades de las personas físicas. Si se dispone de ella se facilitará, como mínimo, la información siguiente:</w:t>
      </w:r>
    </w:p>
    <w:p w14:paraId="7FB06F03" w14:textId="77777777" w:rsidR="00AF0914" w:rsidRPr="000C193D" w:rsidRDefault="00AF0914" w:rsidP="00785387">
      <w:pPr>
        <w:spacing w:line="276" w:lineRule="auto"/>
        <w:jc w:val="both"/>
        <w:rPr>
          <w:rFonts w:ascii="HelveticaNowText Regular" w:hAnsi="HelveticaNowText Regular" w:cs="HelveticaNowText Regular"/>
          <w:sz w:val="22"/>
          <w:szCs w:val="22"/>
          <w:lang w:val="es-ES"/>
        </w:rPr>
      </w:pPr>
      <w:r w:rsidRPr="000C193D">
        <w:rPr>
          <w:rFonts w:ascii="HelveticaNowText Regular" w:hAnsi="HelveticaNowText Regular" w:cs="HelveticaNowText Regular"/>
          <w:sz w:val="22"/>
          <w:szCs w:val="22"/>
          <w:lang w:val="es-ES"/>
        </w:rPr>
        <w:t>a.- Descripción de la naturaleza de la violación de la seguridad de los datos personales, inclusive, cuando sea posible, las categorías y el número aproximado de interesados afectados, y las categorías y el número aproximado de registros de datos personales afectados.</w:t>
      </w:r>
    </w:p>
    <w:p w14:paraId="2E9FCA1D" w14:textId="77777777" w:rsidR="00AF0914" w:rsidRPr="000C193D" w:rsidRDefault="00AF0914" w:rsidP="00785387">
      <w:pPr>
        <w:spacing w:line="276" w:lineRule="auto"/>
        <w:jc w:val="both"/>
        <w:rPr>
          <w:rFonts w:ascii="HelveticaNowText Regular" w:hAnsi="HelveticaNowText Regular" w:cs="HelveticaNowText Regular"/>
          <w:sz w:val="22"/>
          <w:szCs w:val="22"/>
          <w:lang w:val="es-ES"/>
        </w:rPr>
      </w:pPr>
      <w:r w:rsidRPr="000C193D">
        <w:rPr>
          <w:rFonts w:ascii="HelveticaNowText Regular" w:hAnsi="HelveticaNowText Regular" w:cs="HelveticaNowText Regular"/>
          <w:sz w:val="22"/>
          <w:szCs w:val="22"/>
          <w:lang w:val="es-ES"/>
        </w:rPr>
        <w:lastRenderedPageBreak/>
        <w:t>b.- Descripción de las posibles consecuencias de la violación de la seguridad de los datos personales.</w:t>
      </w:r>
    </w:p>
    <w:p w14:paraId="43199679" w14:textId="77777777" w:rsidR="00AF0914" w:rsidRPr="000C193D" w:rsidRDefault="00AF0914" w:rsidP="00785387">
      <w:pPr>
        <w:spacing w:line="276" w:lineRule="auto"/>
        <w:jc w:val="both"/>
        <w:rPr>
          <w:rFonts w:ascii="HelveticaNowText Regular" w:hAnsi="HelveticaNowText Regular" w:cs="HelveticaNowText Regular"/>
          <w:sz w:val="22"/>
          <w:szCs w:val="22"/>
          <w:lang w:val="es-ES"/>
        </w:rPr>
      </w:pPr>
      <w:r w:rsidRPr="000C193D">
        <w:rPr>
          <w:rFonts w:ascii="HelveticaNowText Regular" w:hAnsi="HelveticaNowText Regular" w:cs="HelveticaNowText Regular"/>
          <w:sz w:val="22"/>
          <w:szCs w:val="22"/>
          <w:lang w:val="es-ES"/>
        </w:rPr>
        <w:t>c.- Descripción de las medidas adoptadas o propuestas para poner remedio a la violación de la seguridad de los datos personales, incluyendo, si procede, las medidas adoptadas para mitigar los posibles efectos negativos.</w:t>
      </w:r>
    </w:p>
    <w:p w14:paraId="47AE74ED" w14:textId="77777777" w:rsidR="00AF0914" w:rsidRPr="000C193D" w:rsidRDefault="00AF0914" w:rsidP="00785387">
      <w:pPr>
        <w:spacing w:line="276" w:lineRule="auto"/>
        <w:jc w:val="both"/>
        <w:rPr>
          <w:rFonts w:ascii="HelveticaNowText Regular" w:hAnsi="HelveticaNowText Regular" w:cs="HelveticaNowText Regular"/>
          <w:sz w:val="22"/>
          <w:szCs w:val="22"/>
          <w:lang w:val="es-ES"/>
        </w:rPr>
      </w:pPr>
      <w:r w:rsidRPr="000C193D">
        <w:rPr>
          <w:rFonts w:ascii="HelveticaNowText Regular" w:hAnsi="HelveticaNowText Regular" w:cs="HelveticaNowText Regular"/>
          <w:sz w:val="22"/>
          <w:szCs w:val="22"/>
          <w:lang w:val="es-ES"/>
        </w:rPr>
        <w:t>Si no es posible facilitar la información simultáneamente, y en la medida en que no lo sea, la información se facilitará de manera gradual sin dilación indebida.</w:t>
      </w:r>
    </w:p>
    <w:p w14:paraId="0AC88131" w14:textId="77777777" w:rsidR="00AF0914" w:rsidRPr="000C193D" w:rsidRDefault="00AF0914" w:rsidP="00785387">
      <w:pPr>
        <w:spacing w:line="276" w:lineRule="auto"/>
        <w:jc w:val="both"/>
        <w:rPr>
          <w:rFonts w:ascii="HelveticaNowText Regular" w:hAnsi="HelveticaNowText Regular" w:cs="HelveticaNowText Regular"/>
          <w:b/>
          <w:bCs/>
          <w:sz w:val="22"/>
          <w:szCs w:val="22"/>
          <w:lang w:val="es-ES"/>
        </w:rPr>
      </w:pPr>
      <w:r w:rsidRPr="000C193D">
        <w:rPr>
          <w:rFonts w:ascii="HelveticaNowText Regular" w:hAnsi="HelveticaNowText Regular" w:cs="HelveticaNowText Regular"/>
          <w:b/>
          <w:bCs/>
          <w:sz w:val="22"/>
          <w:szCs w:val="22"/>
          <w:lang w:val="es-ES"/>
        </w:rPr>
        <w:t>2.6. RESPONSABILIDAD RECIPROCA DEL CEDENTE Y DEL CESIONARIO</w:t>
      </w:r>
    </w:p>
    <w:p w14:paraId="4910E727" w14:textId="77777777" w:rsidR="00AF0914" w:rsidRPr="000C193D" w:rsidRDefault="00AF0914" w:rsidP="00785387">
      <w:pPr>
        <w:spacing w:line="276" w:lineRule="auto"/>
        <w:jc w:val="both"/>
        <w:rPr>
          <w:rFonts w:ascii="HelveticaNowText Regular" w:hAnsi="HelveticaNowText Regular" w:cs="HelveticaNowText Regular"/>
          <w:sz w:val="22"/>
          <w:szCs w:val="22"/>
          <w:lang w:val="es-ES"/>
        </w:rPr>
      </w:pPr>
      <w:r w:rsidRPr="000C193D">
        <w:rPr>
          <w:rFonts w:ascii="HelveticaNowText Regular" w:hAnsi="HelveticaNowText Regular" w:cs="HelveticaNowText Regular"/>
          <w:sz w:val="22"/>
          <w:szCs w:val="22"/>
          <w:lang w:val="es-ES"/>
        </w:rPr>
        <w:t>Conforme al artículo 82 del RGPD, ambas partes se hacen responsables de los daños y perjuicios causados a interesados o terceros incluidas las sanciones administrativas, que se deriven de reclamaciones administrativas, judiciales o extrajudiciales o de procedimientos sancionadores de la Autoridad de control, que sean consecuencia de la inobservancia de los pactos y compromisos asumidos en el presente contrato.</w:t>
      </w:r>
    </w:p>
    <w:p w14:paraId="28809F68" w14:textId="77777777" w:rsidR="00AF0914" w:rsidRPr="000C193D" w:rsidRDefault="00AF0914" w:rsidP="00785387">
      <w:pPr>
        <w:spacing w:line="276" w:lineRule="auto"/>
        <w:jc w:val="both"/>
        <w:rPr>
          <w:rFonts w:ascii="HelveticaNowText Regular" w:hAnsi="HelveticaNowText Regular" w:cs="HelveticaNowText Regular"/>
          <w:sz w:val="22"/>
          <w:szCs w:val="22"/>
          <w:lang w:val="es-ES"/>
        </w:rPr>
      </w:pPr>
    </w:p>
    <w:p w14:paraId="69702342" w14:textId="77777777" w:rsidR="00AF0914" w:rsidRPr="000C193D" w:rsidRDefault="00AF0914" w:rsidP="00785387">
      <w:pPr>
        <w:spacing w:line="276" w:lineRule="auto"/>
        <w:jc w:val="both"/>
        <w:rPr>
          <w:rFonts w:ascii="HelveticaNowText Regular" w:hAnsi="HelveticaNowText Regular" w:cs="HelveticaNowText Regular"/>
          <w:b/>
          <w:bCs/>
          <w:sz w:val="22"/>
          <w:szCs w:val="22"/>
          <w:lang w:val="es-ES"/>
        </w:rPr>
      </w:pPr>
      <w:r w:rsidRPr="000C193D">
        <w:rPr>
          <w:rFonts w:ascii="HelveticaNowText Regular" w:hAnsi="HelveticaNowText Regular" w:cs="HelveticaNowText Regular"/>
          <w:b/>
          <w:bCs/>
          <w:sz w:val="22"/>
          <w:szCs w:val="22"/>
          <w:lang w:val="es-ES"/>
        </w:rPr>
        <w:t>2.7. DURACIÓN, FINALIZACIÓN Y EXTINCIÓN DE LA RELACIÓN</w:t>
      </w:r>
    </w:p>
    <w:p w14:paraId="0E0589F3" w14:textId="77777777" w:rsidR="00AF0914" w:rsidRPr="000C193D" w:rsidRDefault="00AF0914" w:rsidP="00785387">
      <w:pPr>
        <w:spacing w:line="276" w:lineRule="auto"/>
        <w:jc w:val="both"/>
        <w:rPr>
          <w:rFonts w:ascii="HelveticaNowText Regular" w:hAnsi="HelveticaNowText Regular" w:cs="HelveticaNowText Regular"/>
          <w:sz w:val="22"/>
          <w:szCs w:val="22"/>
          <w:lang w:val="es-ES"/>
        </w:rPr>
      </w:pPr>
      <w:r w:rsidRPr="000C193D">
        <w:rPr>
          <w:rFonts w:ascii="HelveticaNowText Regular" w:hAnsi="HelveticaNowText Regular" w:cs="HelveticaNowText Regular"/>
          <w:sz w:val="22"/>
          <w:szCs w:val="22"/>
          <w:lang w:val="es-ES"/>
        </w:rPr>
        <w:t>Este Contrato entrará en vigor desde la fecha de su firma y estará vigente hasta la fecha de finalización de la relación de prestación de servicios entre los responsables de tratamiento. Ambos responsables de tratamiento tratarán los datos personales de la otra parte del contrato con la única finalidad de establecer y mantener la relación de servicios que les une. Estos datos se conservarán mientras dure la relación de servicios y finalizada esta se destruirán a excepción de exigencias legales que lo impidan.</w:t>
      </w:r>
    </w:p>
    <w:p w14:paraId="0589E322" w14:textId="77777777" w:rsidR="00AF0914" w:rsidRPr="000C193D" w:rsidRDefault="00AF0914" w:rsidP="00785387">
      <w:pPr>
        <w:spacing w:line="276" w:lineRule="auto"/>
        <w:jc w:val="both"/>
        <w:rPr>
          <w:rFonts w:ascii="HelveticaNowText Regular" w:hAnsi="HelveticaNowText Regular" w:cs="HelveticaNowText Regular"/>
          <w:b/>
          <w:bCs/>
          <w:sz w:val="22"/>
          <w:szCs w:val="22"/>
          <w:lang w:val="es-ES"/>
        </w:rPr>
      </w:pPr>
      <w:r w:rsidRPr="000C193D">
        <w:rPr>
          <w:rFonts w:ascii="HelveticaNowText Regular" w:hAnsi="HelveticaNowText Regular" w:cs="HelveticaNowText Regular"/>
          <w:b/>
          <w:bCs/>
          <w:sz w:val="22"/>
          <w:szCs w:val="22"/>
          <w:lang w:val="es-ES"/>
        </w:rPr>
        <w:t>3. LAS OBLIGACIONES DE LAS PARTES EN SU CONDICION DE RESPONSABLE Y ENCARGADO DEL TRATAMIENTO (PUNTO QUINTO CASO “A”)</w:t>
      </w:r>
    </w:p>
    <w:p w14:paraId="15DB3724" w14:textId="77777777" w:rsidR="00AF0914" w:rsidRPr="000C193D" w:rsidRDefault="00AF0914" w:rsidP="00785387">
      <w:pPr>
        <w:spacing w:line="276" w:lineRule="auto"/>
        <w:jc w:val="both"/>
        <w:rPr>
          <w:rFonts w:ascii="HelveticaNowText Regular" w:hAnsi="HelveticaNowText Regular" w:cs="HelveticaNowText Regular"/>
          <w:sz w:val="22"/>
          <w:szCs w:val="22"/>
          <w:lang w:val="es-ES"/>
        </w:rPr>
      </w:pPr>
      <w:r w:rsidRPr="000C193D">
        <w:rPr>
          <w:rFonts w:ascii="HelveticaNowText Regular" w:hAnsi="HelveticaNowText Regular" w:cs="HelveticaNowText Regular"/>
          <w:sz w:val="22"/>
          <w:szCs w:val="22"/>
          <w:lang w:val="es-ES"/>
        </w:rPr>
        <w:t>El Responsable del Tratamiento facilitará al Encargado del Tratamiento el acceso a los datos de carácter personal bajo su responsabilidad que resulten necesarios para la prestación de los Servicios y realización de las actividades asignadas a éste. El tratamiento de dichos datos se realizará siempre bajo las instrucciones del Responsable del Tratamiento y no se aplicarán a una finalidad distinta de la correspondiente al objeto del presente Contrato. El Encargado del Tratamiento no comunicará, transmitirá, cederá, pondrá a disposición o, de cualquier otro modo, permitirá el acceso de terceros a los datos de carácter personal bajo la responsabilidad del Responsable del Tratamiento.</w:t>
      </w:r>
    </w:p>
    <w:p w14:paraId="15DF24DD" w14:textId="77777777" w:rsidR="00AF0914" w:rsidRPr="000C193D" w:rsidRDefault="00AF0914" w:rsidP="00785387">
      <w:pPr>
        <w:spacing w:line="276" w:lineRule="auto"/>
        <w:jc w:val="both"/>
        <w:rPr>
          <w:rFonts w:ascii="HelveticaNowText Regular" w:hAnsi="HelveticaNowText Regular" w:cs="HelveticaNowText Regular"/>
          <w:sz w:val="22"/>
          <w:szCs w:val="22"/>
          <w:lang w:val="es-ES"/>
        </w:rPr>
      </w:pPr>
      <w:r w:rsidRPr="000C193D">
        <w:rPr>
          <w:rFonts w:ascii="HelveticaNowText Regular" w:hAnsi="HelveticaNowText Regular" w:cs="HelveticaNowText Regular"/>
          <w:sz w:val="22"/>
          <w:szCs w:val="22"/>
          <w:lang w:val="es-ES"/>
        </w:rPr>
        <w:t>Asimismo, el Encargado del Tratamiento deberá documentar los tratamientos realizados en nombre del Responsable del Tratamiento, en concreto, deberá mantener por escrito un registro de la categoría de tratamientos llevadas a cabo en los términos del RGPD.</w:t>
      </w:r>
    </w:p>
    <w:p w14:paraId="2C960263" w14:textId="77777777" w:rsidR="00AF0914" w:rsidRPr="000C193D" w:rsidRDefault="00AF0914" w:rsidP="00785387">
      <w:pPr>
        <w:spacing w:line="276" w:lineRule="auto"/>
        <w:jc w:val="both"/>
        <w:rPr>
          <w:rFonts w:ascii="HelveticaNowText Regular" w:hAnsi="HelveticaNowText Regular" w:cs="HelveticaNowText Regular"/>
          <w:b/>
          <w:bCs/>
          <w:sz w:val="22"/>
          <w:szCs w:val="22"/>
          <w:lang w:val="es-ES"/>
        </w:rPr>
      </w:pPr>
      <w:r w:rsidRPr="000C193D">
        <w:rPr>
          <w:rFonts w:ascii="HelveticaNowText Regular" w:hAnsi="HelveticaNowText Regular" w:cs="HelveticaNowText Regular"/>
          <w:b/>
          <w:bCs/>
          <w:sz w:val="22"/>
          <w:szCs w:val="22"/>
          <w:lang w:val="es-ES"/>
        </w:rPr>
        <w:lastRenderedPageBreak/>
        <w:t>3.1. PERSONAL AUTORIZADO</w:t>
      </w:r>
    </w:p>
    <w:p w14:paraId="11E64A1D" w14:textId="77777777" w:rsidR="00AF0914" w:rsidRPr="000C193D" w:rsidRDefault="00AF0914" w:rsidP="00785387">
      <w:pPr>
        <w:spacing w:line="276" w:lineRule="auto"/>
        <w:jc w:val="both"/>
        <w:rPr>
          <w:rFonts w:ascii="HelveticaNowText Regular" w:hAnsi="HelveticaNowText Regular" w:cs="HelveticaNowText Regular"/>
          <w:sz w:val="22"/>
          <w:szCs w:val="22"/>
          <w:lang w:val="es-ES"/>
        </w:rPr>
      </w:pPr>
      <w:r w:rsidRPr="000C193D">
        <w:rPr>
          <w:rFonts w:ascii="HelveticaNowText Regular" w:hAnsi="HelveticaNowText Regular" w:cs="HelveticaNowText Regular"/>
          <w:sz w:val="22"/>
          <w:szCs w:val="22"/>
          <w:lang w:val="es-ES"/>
        </w:rPr>
        <w:t>El Encargado del Tratamiento designará por escrito a aquellos miembros de su plantilla laboral (en adelante, el "PERSONAL AUTORIZADO”) que participarán en la prestación de los Servicios, asegurando que serán las únicas personas autorizadas para acceder a los datos de carácter personal objeto de tratamiento por cuenta del Responsable del Tratamiento. El Encargado del Tratamiento mantendrá un listado actualizado del personal autorizado a disposición del Responsable del Tratamiento y deberá entregarlo si así se lo requiere. El Encargado del Tratamiento garantiza que el personal autorizado conoce las obligaciones de seguridad y confidencialidad derivadas del RGPD que le corresponden y que ha facilitado las instrucciones necesarias para su cumplimiento. El Encargado del Tratamiento controla en todo momento el respeto de las instrucciones dadas por El Responsable del Tratamiento con relación al tratamiento de sus datos, y verificará el cumplimiento por parte del PERSONAL AUTORIZADO de los procedimientos establecidos para garantizar la calidad y la actualización de los datos, así como su seguridad y el cumplimiento de la normativa aplicable.</w:t>
      </w:r>
    </w:p>
    <w:p w14:paraId="4AB5EC36" w14:textId="77777777" w:rsidR="00AF0914" w:rsidRPr="000C193D" w:rsidRDefault="00AF0914" w:rsidP="00785387">
      <w:pPr>
        <w:spacing w:line="276" w:lineRule="auto"/>
        <w:jc w:val="both"/>
        <w:rPr>
          <w:rFonts w:ascii="HelveticaNowText Regular" w:hAnsi="HelveticaNowText Regular" w:cs="HelveticaNowText Regular"/>
          <w:b/>
          <w:bCs/>
          <w:sz w:val="22"/>
          <w:szCs w:val="22"/>
          <w:lang w:val="es-ES"/>
        </w:rPr>
      </w:pPr>
      <w:r w:rsidRPr="000C193D">
        <w:rPr>
          <w:rFonts w:ascii="HelveticaNowText Regular" w:hAnsi="HelveticaNowText Regular" w:cs="HelveticaNowText Regular"/>
          <w:b/>
          <w:bCs/>
          <w:sz w:val="22"/>
          <w:szCs w:val="22"/>
          <w:lang w:val="es-ES"/>
        </w:rPr>
        <w:t>3.2. DESCRIPCIÓN Y FINALIDAD DEL TRATAMIENTO</w:t>
      </w:r>
    </w:p>
    <w:p w14:paraId="4033BDDE" w14:textId="77777777" w:rsidR="00AF0914" w:rsidRPr="000C193D" w:rsidRDefault="00AF0914" w:rsidP="00785387">
      <w:pPr>
        <w:spacing w:line="276" w:lineRule="auto"/>
        <w:jc w:val="both"/>
        <w:rPr>
          <w:rFonts w:ascii="HelveticaNowText Regular" w:hAnsi="HelveticaNowText Regular" w:cs="HelveticaNowText Regular"/>
          <w:sz w:val="22"/>
          <w:szCs w:val="22"/>
          <w:lang w:val="es-ES"/>
        </w:rPr>
      </w:pPr>
      <w:r w:rsidRPr="000C193D">
        <w:rPr>
          <w:rFonts w:ascii="HelveticaNowText Regular" w:hAnsi="HelveticaNowText Regular" w:cs="HelveticaNowText Regular"/>
          <w:sz w:val="22"/>
          <w:szCs w:val="22"/>
          <w:lang w:val="es-ES"/>
        </w:rPr>
        <w:t>En relación con los tipos de tratamientos a realizar por parte del Encargado del Tratamiento deberá señalarse, así como especificar el detalle de los tratamientos a realizar:</w:t>
      </w:r>
    </w:p>
    <w:p w14:paraId="1C07B6DB" w14:textId="77777777" w:rsidR="00AF0914" w:rsidRPr="000C193D" w:rsidRDefault="00AF0914" w:rsidP="00785387">
      <w:pPr>
        <w:spacing w:line="276" w:lineRule="auto"/>
        <w:jc w:val="both"/>
        <w:rPr>
          <w:rFonts w:ascii="HelveticaNowText Regular" w:hAnsi="HelveticaNowText Regular" w:cs="HelveticaNowText Regular"/>
          <w:sz w:val="22"/>
          <w:szCs w:val="22"/>
          <w:lang w:val="es-ES"/>
        </w:rPr>
      </w:pPr>
      <w:r w:rsidRPr="000C193D">
        <w:rPr>
          <w:rFonts w:ascii="HelveticaNowText Regular" w:hAnsi="HelveticaNowText Regular" w:cs="HelveticaNowText Regular"/>
          <w:sz w:val="22"/>
          <w:szCs w:val="22"/>
          <w:lang w:val="es-ES"/>
        </w:rPr>
        <w:t>La finalidad del tratamiento por cuenta del Responsable del Tratamiento es la prestación de los Servicios que se describen en el contrato de servicios asociado al presente Contrato.</w:t>
      </w:r>
    </w:p>
    <w:p w14:paraId="6EFEB4CA" w14:textId="77777777" w:rsidR="00AF0914" w:rsidRPr="000C193D" w:rsidRDefault="00AF0914" w:rsidP="00785387">
      <w:pPr>
        <w:spacing w:line="276" w:lineRule="auto"/>
        <w:jc w:val="both"/>
        <w:rPr>
          <w:rFonts w:ascii="HelveticaNowText Regular" w:hAnsi="HelveticaNowText Regular" w:cs="HelveticaNowText Regular"/>
          <w:sz w:val="22"/>
          <w:szCs w:val="22"/>
          <w:lang w:val="es-ES"/>
        </w:rPr>
      </w:pPr>
      <w:r w:rsidRPr="000C193D">
        <w:rPr>
          <w:rFonts w:ascii="HelveticaNowText Regular" w:hAnsi="HelveticaNowText Regular" w:cs="HelveticaNowText Regular"/>
          <w:sz w:val="22"/>
          <w:szCs w:val="22"/>
          <w:lang w:val="es-ES"/>
        </w:rPr>
        <w:t>Los medios empleados por el Encargado del Tratamiento para la realización de los tratamientos por cuenta del Responsable del Tratamiento serán:</w:t>
      </w:r>
    </w:p>
    <w:p w14:paraId="3C6AA34B" w14:textId="77777777" w:rsidR="00AF0914" w:rsidRPr="000C193D" w:rsidRDefault="00AF0914" w:rsidP="00785387">
      <w:pPr>
        <w:spacing w:line="276" w:lineRule="auto"/>
        <w:jc w:val="both"/>
        <w:rPr>
          <w:rFonts w:ascii="HelveticaNowText Regular" w:hAnsi="HelveticaNowText Regular" w:cs="HelveticaNowText Regular"/>
          <w:sz w:val="22"/>
          <w:szCs w:val="22"/>
          <w:lang w:val="es-ES"/>
        </w:rPr>
      </w:pPr>
      <w:r w:rsidRPr="000C193D">
        <w:rPr>
          <w:rFonts w:ascii="HelveticaNowText Regular" w:hAnsi="HelveticaNowText Regular" w:cs="HelveticaNowText Regular"/>
          <w:sz w:val="22"/>
          <w:szCs w:val="22"/>
          <w:lang w:val="es-ES"/>
        </w:rPr>
        <w:t>Para la ejecución del objeto del Contrato, el Responsable del Tratamiento facilitará el acceso por parte del Encargado del Tratamiento a la siguiente información:</w:t>
      </w:r>
    </w:p>
    <w:p w14:paraId="62073C1A" w14:textId="77777777" w:rsidR="00AF0914" w:rsidRPr="000C193D" w:rsidRDefault="00AF0914" w:rsidP="00785387">
      <w:pPr>
        <w:spacing w:line="276" w:lineRule="auto"/>
        <w:jc w:val="both"/>
        <w:rPr>
          <w:rFonts w:ascii="HelveticaNowText Regular" w:hAnsi="HelveticaNowText Regular" w:cs="HelveticaNowText Regular"/>
          <w:sz w:val="22"/>
          <w:szCs w:val="22"/>
          <w:lang w:val="es-ES"/>
        </w:rPr>
      </w:pPr>
      <w:r w:rsidRPr="000C193D">
        <w:rPr>
          <w:rFonts w:ascii="HelveticaNowText Regular" w:hAnsi="HelveticaNowText Regular" w:cs="HelveticaNowText Regular"/>
          <w:sz w:val="22"/>
          <w:szCs w:val="22"/>
          <w:lang w:val="es-ES"/>
        </w:rPr>
        <w:t>-</w:t>
      </w:r>
      <w:r w:rsidRPr="000C193D">
        <w:rPr>
          <w:rFonts w:ascii="HelveticaNowText Regular" w:hAnsi="HelveticaNowText Regular" w:cs="HelveticaNowText Regular"/>
          <w:sz w:val="22"/>
          <w:szCs w:val="22"/>
          <w:lang w:val="es-ES"/>
        </w:rPr>
        <w:tab/>
        <w:t>Contactos/ Empleados /Usuarios</w:t>
      </w:r>
    </w:p>
    <w:p w14:paraId="4A9992B4" w14:textId="77777777" w:rsidR="00AF0914" w:rsidRPr="000C193D" w:rsidRDefault="00AF0914" w:rsidP="00785387">
      <w:pPr>
        <w:spacing w:line="276" w:lineRule="auto"/>
        <w:jc w:val="both"/>
        <w:rPr>
          <w:rFonts w:ascii="HelveticaNowText Regular" w:hAnsi="HelveticaNowText Regular" w:cs="HelveticaNowText Regular"/>
          <w:sz w:val="22"/>
          <w:szCs w:val="22"/>
          <w:lang w:val="es-ES"/>
        </w:rPr>
      </w:pPr>
      <w:r w:rsidRPr="000C193D">
        <w:rPr>
          <w:rFonts w:ascii="HelveticaNowText Regular" w:hAnsi="HelveticaNowText Regular" w:cs="HelveticaNowText Regular"/>
          <w:sz w:val="22"/>
          <w:szCs w:val="22"/>
          <w:lang w:val="es-ES"/>
        </w:rPr>
        <w:t>-</w:t>
      </w:r>
      <w:r w:rsidRPr="000C193D">
        <w:rPr>
          <w:rFonts w:ascii="HelveticaNowText Regular" w:hAnsi="HelveticaNowText Regular" w:cs="HelveticaNowText Regular"/>
          <w:sz w:val="22"/>
          <w:szCs w:val="22"/>
          <w:lang w:val="es-ES"/>
        </w:rPr>
        <w:tab/>
        <w:t>Proveedores (solo para servicios específicos)</w:t>
      </w:r>
    </w:p>
    <w:p w14:paraId="009DD464" w14:textId="77777777" w:rsidR="00AF0914" w:rsidRPr="000C193D" w:rsidRDefault="00AF0914" w:rsidP="00785387">
      <w:pPr>
        <w:spacing w:line="276" w:lineRule="auto"/>
        <w:jc w:val="both"/>
        <w:rPr>
          <w:rFonts w:ascii="HelveticaNowText Regular" w:hAnsi="HelveticaNowText Regular" w:cs="HelveticaNowText Regular"/>
          <w:sz w:val="22"/>
          <w:szCs w:val="22"/>
          <w:lang w:val="es-ES"/>
        </w:rPr>
      </w:pPr>
      <w:r w:rsidRPr="000C193D">
        <w:rPr>
          <w:rFonts w:ascii="HelveticaNowText Regular" w:hAnsi="HelveticaNowText Regular" w:cs="HelveticaNowText Regular"/>
          <w:sz w:val="22"/>
          <w:szCs w:val="22"/>
          <w:lang w:val="es-ES"/>
        </w:rPr>
        <w:t>-</w:t>
      </w:r>
      <w:r w:rsidRPr="000C193D">
        <w:rPr>
          <w:rFonts w:ascii="HelveticaNowText Regular" w:hAnsi="HelveticaNowText Regular" w:cs="HelveticaNowText Regular"/>
          <w:sz w:val="22"/>
          <w:szCs w:val="22"/>
          <w:lang w:val="es-ES"/>
        </w:rPr>
        <w:tab/>
        <w:t>Trabajadores protegidos/ pacientes / Historia clínica (sólo para servicios asistenciales)</w:t>
      </w:r>
    </w:p>
    <w:p w14:paraId="41E9C15E" w14:textId="77777777" w:rsidR="00AF0914" w:rsidRPr="000C193D" w:rsidRDefault="00AF0914" w:rsidP="00785387">
      <w:pPr>
        <w:spacing w:line="276" w:lineRule="auto"/>
        <w:jc w:val="both"/>
        <w:rPr>
          <w:rFonts w:ascii="HelveticaNowText Regular" w:hAnsi="HelveticaNowText Regular" w:cs="HelveticaNowText Regular"/>
          <w:b/>
          <w:bCs/>
          <w:sz w:val="22"/>
          <w:szCs w:val="22"/>
          <w:lang w:val="es-ES"/>
        </w:rPr>
      </w:pPr>
      <w:r w:rsidRPr="000C193D">
        <w:rPr>
          <w:rFonts w:ascii="HelveticaNowText Regular" w:hAnsi="HelveticaNowText Regular" w:cs="HelveticaNowText Regular"/>
          <w:b/>
          <w:bCs/>
          <w:sz w:val="22"/>
          <w:szCs w:val="22"/>
          <w:lang w:val="es-ES"/>
        </w:rPr>
        <w:t>3.3. MEDIDAS DE SEGURIDAD</w:t>
      </w:r>
    </w:p>
    <w:p w14:paraId="3FAC001A" w14:textId="77777777" w:rsidR="00AF0914" w:rsidRPr="000C193D" w:rsidRDefault="00AF0914" w:rsidP="00785387">
      <w:pPr>
        <w:spacing w:line="276" w:lineRule="auto"/>
        <w:jc w:val="both"/>
        <w:rPr>
          <w:rFonts w:ascii="HelveticaNowText Regular" w:hAnsi="HelveticaNowText Regular" w:cs="HelveticaNowText Regular"/>
          <w:sz w:val="22"/>
          <w:szCs w:val="22"/>
          <w:lang w:val="es-ES"/>
        </w:rPr>
      </w:pPr>
      <w:r w:rsidRPr="000C193D">
        <w:rPr>
          <w:rFonts w:ascii="HelveticaNowText Regular" w:hAnsi="HelveticaNowText Regular" w:cs="HelveticaNowText Regular"/>
          <w:sz w:val="22"/>
          <w:szCs w:val="22"/>
          <w:lang w:val="es-ES"/>
        </w:rPr>
        <w:t>El Encargado del Tratamiento deberá implementar las medidas de seguridad y organizativas comunicadas por el Responsable del Tratamiento y que se detallan en el Esquema Nacional de Seguridad de acuerdo con la tipología y riesgo de los datos tratados.</w:t>
      </w:r>
    </w:p>
    <w:p w14:paraId="448CB94A" w14:textId="77777777" w:rsidR="00AF0914" w:rsidRPr="000C193D" w:rsidRDefault="00AF0914" w:rsidP="00785387">
      <w:pPr>
        <w:spacing w:line="276" w:lineRule="auto"/>
        <w:jc w:val="both"/>
        <w:rPr>
          <w:rFonts w:ascii="HelveticaNowText Regular" w:hAnsi="HelveticaNowText Regular" w:cs="HelveticaNowText Regular"/>
          <w:sz w:val="22"/>
          <w:szCs w:val="22"/>
          <w:lang w:val="es-ES"/>
        </w:rPr>
      </w:pPr>
      <w:r w:rsidRPr="000C193D">
        <w:rPr>
          <w:rFonts w:ascii="HelveticaNowText Regular" w:hAnsi="HelveticaNowText Regular" w:cs="HelveticaNowText Regular"/>
          <w:sz w:val="22"/>
          <w:szCs w:val="22"/>
          <w:lang w:val="es-ES"/>
        </w:rPr>
        <w:t>En todo caso, deberá implantar mecanismos para:</w:t>
      </w:r>
    </w:p>
    <w:p w14:paraId="65AD2F89" w14:textId="77777777" w:rsidR="00AF0914" w:rsidRPr="000C193D" w:rsidRDefault="00AF0914" w:rsidP="00785387">
      <w:pPr>
        <w:spacing w:line="276" w:lineRule="auto"/>
        <w:jc w:val="both"/>
        <w:rPr>
          <w:rFonts w:ascii="HelveticaNowText Regular" w:hAnsi="HelveticaNowText Regular" w:cs="HelveticaNowText Regular"/>
          <w:sz w:val="22"/>
          <w:szCs w:val="22"/>
          <w:lang w:val="es-ES"/>
        </w:rPr>
      </w:pPr>
      <w:r w:rsidRPr="000C193D">
        <w:rPr>
          <w:rFonts w:ascii="HelveticaNowText Regular" w:hAnsi="HelveticaNowText Regular" w:cs="HelveticaNowText Regular"/>
          <w:sz w:val="22"/>
          <w:szCs w:val="22"/>
          <w:lang w:val="es-ES"/>
        </w:rPr>
        <w:lastRenderedPageBreak/>
        <w:t>a.- Garantizar la confidencialidad, integridad, disponibilidad y resiliencia permanentes de los sistemas y servicios de tratamiento.</w:t>
      </w:r>
    </w:p>
    <w:p w14:paraId="40058AF0" w14:textId="77777777" w:rsidR="00AF0914" w:rsidRPr="000C193D" w:rsidRDefault="00AF0914" w:rsidP="00785387">
      <w:pPr>
        <w:spacing w:line="276" w:lineRule="auto"/>
        <w:jc w:val="both"/>
        <w:rPr>
          <w:rFonts w:ascii="HelveticaNowText Regular" w:hAnsi="HelveticaNowText Regular" w:cs="HelveticaNowText Regular"/>
          <w:sz w:val="22"/>
          <w:szCs w:val="22"/>
          <w:lang w:val="es-ES"/>
        </w:rPr>
      </w:pPr>
      <w:r w:rsidRPr="000C193D">
        <w:rPr>
          <w:rFonts w:ascii="HelveticaNowText Regular" w:hAnsi="HelveticaNowText Regular" w:cs="HelveticaNowText Regular"/>
          <w:sz w:val="22"/>
          <w:szCs w:val="22"/>
          <w:lang w:val="es-ES"/>
        </w:rPr>
        <w:t>b.- Restaurar la disponibilidad y el acceso a los datos personales de forma rápida, en caso de incidente físico o técnico.</w:t>
      </w:r>
    </w:p>
    <w:p w14:paraId="2FAFEFCE" w14:textId="77777777" w:rsidR="00AF0914" w:rsidRPr="000C193D" w:rsidRDefault="00AF0914" w:rsidP="00785387">
      <w:pPr>
        <w:spacing w:line="276" w:lineRule="auto"/>
        <w:jc w:val="both"/>
        <w:rPr>
          <w:rFonts w:ascii="HelveticaNowText Regular" w:hAnsi="HelveticaNowText Regular" w:cs="HelveticaNowText Regular"/>
          <w:sz w:val="22"/>
          <w:szCs w:val="22"/>
          <w:lang w:val="es-ES"/>
        </w:rPr>
      </w:pPr>
      <w:r w:rsidRPr="000C193D">
        <w:rPr>
          <w:rFonts w:ascii="HelveticaNowText Regular" w:hAnsi="HelveticaNowText Regular" w:cs="HelveticaNowText Regular"/>
          <w:sz w:val="22"/>
          <w:szCs w:val="22"/>
          <w:lang w:val="es-ES"/>
        </w:rPr>
        <w:t>c.- Verificar, evaluar y valorar, de forma regular, la eficacia de las medidas técnicas y organizativas implantadas para garantizar la seguridad del tratamiento.</w:t>
      </w:r>
    </w:p>
    <w:p w14:paraId="0B8F8AC8" w14:textId="77777777" w:rsidR="00AF0914" w:rsidRPr="000C193D" w:rsidRDefault="00AF0914" w:rsidP="00785387">
      <w:pPr>
        <w:spacing w:line="276" w:lineRule="auto"/>
        <w:jc w:val="both"/>
        <w:rPr>
          <w:rFonts w:ascii="HelveticaNowText Regular" w:hAnsi="HelveticaNowText Regular" w:cs="HelveticaNowText Regular"/>
          <w:sz w:val="22"/>
          <w:szCs w:val="22"/>
          <w:lang w:val="es-ES"/>
        </w:rPr>
      </w:pPr>
      <w:r w:rsidRPr="000C193D">
        <w:rPr>
          <w:rFonts w:ascii="HelveticaNowText Regular" w:hAnsi="HelveticaNowText Regular" w:cs="HelveticaNowText Regular"/>
          <w:sz w:val="22"/>
          <w:szCs w:val="22"/>
          <w:lang w:val="es-ES"/>
        </w:rPr>
        <w:t>d.- Seudonimizar y cifrar los datos personales, en su caso.</w:t>
      </w:r>
    </w:p>
    <w:p w14:paraId="1CCBBF13" w14:textId="77777777" w:rsidR="00AF0914" w:rsidRPr="000C193D" w:rsidRDefault="00AF0914" w:rsidP="00785387">
      <w:pPr>
        <w:spacing w:line="276" w:lineRule="auto"/>
        <w:jc w:val="both"/>
        <w:rPr>
          <w:rFonts w:ascii="HelveticaNowText Regular" w:hAnsi="HelveticaNowText Regular" w:cs="HelveticaNowText Regular"/>
          <w:sz w:val="22"/>
          <w:szCs w:val="22"/>
          <w:lang w:val="es-ES"/>
        </w:rPr>
      </w:pPr>
    </w:p>
    <w:p w14:paraId="4F6DFA04" w14:textId="77777777" w:rsidR="00AF0914" w:rsidRPr="000C193D" w:rsidRDefault="00AF0914" w:rsidP="00785387">
      <w:pPr>
        <w:spacing w:line="276" w:lineRule="auto"/>
        <w:jc w:val="both"/>
        <w:rPr>
          <w:rFonts w:ascii="HelveticaNowText Regular" w:hAnsi="HelveticaNowText Regular" w:cs="HelveticaNowText Regular"/>
          <w:sz w:val="22"/>
          <w:szCs w:val="22"/>
          <w:lang w:val="es-ES"/>
        </w:rPr>
      </w:pPr>
      <w:r w:rsidRPr="000C193D">
        <w:rPr>
          <w:rFonts w:ascii="HelveticaNowText Regular" w:hAnsi="HelveticaNowText Regular" w:cs="HelveticaNowText Regular"/>
          <w:sz w:val="22"/>
          <w:szCs w:val="22"/>
          <w:lang w:val="es-ES"/>
        </w:rPr>
        <w:t>e.- Cumplir con las medidas de seguridad descritas en el Esquema Nacional de Seguridad para el tratamiento de la tipología de datos afectados por el servicio, prestando especial atención en las requeridas para el tratamiento de datos sensibles o especialmente protegidos en servicios asistenciales.</w:t>
      </w:r>
    </w:p>
    <w:p w14:paraId="491D5B8C" w14:textId="77777777" w:rsidR="00AF0914" w:rsidRPr="000C193D" w:rsidRDefault="00AF0914" w:rsidP="00785387">
      <w:pPr>
        <w:spacing w:line="276" w:lineRule="auto"/>
        <w:jc w:val="both"/>
        <w:rPr>
          <w:rFonts w:ascii="HelveticaNowText Regular" w:hAnsi="HelveticaNowText Regular" w:cs="HelveticaNowText Regular"/>
          <w:b/>
          <w:bCs/>
          <w:sz w:val="22"/>
          <w:szCs w:val="22"/>
          <w:lang w:val="es-ES"/>
        </w:rPr>
      </w:pPr>
      <w:r w:rsidRPr="000C193D">
        <w:rPr>
          <w:rFonts w:ascii="HelveticaNowText Regular" w:hAnsi="HelveticaNowText Regular" w:cs="HelveticaNowText Regular"/>
          <w:b/>
          <w:bCs/>
          <w:sz w:val="22"/>
          <w:szCs w:val="22"/>
          <w:lang w:val="es-ES"/>
        </w:rPr>
        <w:t>3.4. TRANSFERENCIAS INTERNACIONALES</w:t>
      </w:r>
    </w:p>
    <w:p w14:paraId="064DD983" w14:textId="77777777" w:rsidR="00AF0914" w:rsidRPr="000C193D" w:rsidRDefault="00AF0914" w:rsidP="00785387">
      <w:pPr>
        <w:spacing w:line="276" w:lineRule="auto"/>
        <w:jc w:val="both"/>
        <w:rPr>
          <w:rFonts w:ascii="HelveticaNowText Regular" w:hAnsi="HelveticaNowText Regular" w:cs="HelveticaNowText Regular"/>
          <w:sz w:val="22"/>
          <w:szCs w:val="22"/>
          <w:lang w:val="es-ES"/>
        </w:rPr>
      </w:pPr>
      <w:r w:rsidRPr="000C193D">
        <w:rPr>
          <w:rFonts w:ascii="HelveticaNowText Regular" w:hAnsi="HelveticaNowText Regular" w:cs="HelveticaNowText Regular"/>
          <w:sz w:val="22"/>
          <w:szCs w:val="22"/>
          <w:lang w:val="es-ES"/>
        </w:rPr>
        <w:t>Los tratamientos objeto de encargo se realizarán en todo caso dentro del territorio de la Unión Europea.</w:t>
      </w:r>
    </w:p>
    <w:p w14:paraId="739E2D49" w14:textId="77777777" w:rsidR="00AF0914" w:rsidRPr="000C193D" w:rsidRDefault="00AF0914" w:rsidP="00785387">
      <w:pPr>
        <w:spacing w:line="276" w:lineRule="auto"/>
        <w:jc w:val="both"/>
        <w:rPr>
          <w:rFonts w:ascii="HelveticaNowText Regular" w:hAnsi="HelveticaNowText Regular" w:cs="HelveticaNowText Regular"/>
          <w:sz w:val="22"/>
          <w:szCs w:val="22"/>
          <w:lang w:val="es-ES"/>
        </w:rPr>
      </w:pPr>
      <w:r w:rsidRPr="000C193D">
        <w:rPr>
          <w:rFonts w:ascii="HelveticaNowText Regular" w:hAnsi="HelveticaNowText Regular" w:cs="HelveticaNowText Regular"/>
          <w:sz w:val="22"/>
          <w:szCs w:val="22"/>
          <w:lang w:val="es-ES"/>
        </w:rPr>
        <w:t>No obstante, si el Encargado del Tratamiento debiera transferir datos personales a un tercer país o a una organización internacional, en virtud del Derecho de la Unión o de los Estados miembros que le sea aplicable, deberá recabar la autorización previa y por escrito del Responsable del Tratamiento, facilitando la información necesaria en relación con las garantías adecuadas. En caso de que la transferencia internacional se encuentre sometida a autorización expresa de la autoridad de control, el Encargado del Tratamiento se abstendrá de efectuar la misma hasta que el Responsable del Tratamiento comunique la obtención de dicha autorización.</w:t>
      </w:r>
    </w:p>
    <w:p w14:paraId="163C3A4A" w14:textId="77777777" w:rsidR="00AF0914" w:rsidRPr="000C193D" w:rsidRDefault="00AF0914" w:rsidP="00785387">
      <w:pPr>
        <w:spacing w:line="276" w:lineRule="auto"/>
        <w:jc w:val="both"/>
        <w:rPr>
          <w:rFonts w:ascii="HelveticaNowText Regular" w:hAnsi="HelveticaNowText Regular" w:cs="HelveticaNowText Regular"/>
          <w:b/>
          <w:bCs/>
          <w:sz w:val="22"/>
          <w:szCs w:val="22"/>
          <w:lang w:val="es-ES"/>
        </w:rPr>
      </w:pPr>
      <w:r w:rsidRPr="000C193D">
        <w:rPr>
          <w:rFonts w:ascii="HelveticaNowText Regular" w:hAnsi="HelveticaNowText Regular" w:cs="HelveticaNowText Regular"/>
          <w:b/>
          <w:bCs/>
          <w:sz w:val="22"/>
          <w:szCs w:val="22"/>
          <w:lang w:val="es-ES"/>
        </w:rPr>
        <w:t>3.5. SUBCONTRATACIÓN</w:t>
      </w:r>
    </w:p>
    <w:p w14:paraId="1F94EA99" w14:textId="77777777" w:rsidR="00AF0914" w:rsidRPr="000C193D" w:rsidRDefault="00AF0914" w:rsidP="00785387">
      <w:pPr>
        <w:spacing w:line="276" w:lineRule="auto"/>
        <w:jc w:val="both"/>
        <w:rPr>
          <w:rFonts w:ascii="HelveticaNowText Regular" w:hAnsi="HelveticaNowText Regular" w:cs="HelveticaNowText Regular"/>
          <w:sz w:val="22"/>
          <w:szCs w:val="22"/>
          <w:lang w:val="es-ES"/>
        </w:rPr>
      </w:pPr>
      <w:r w:rsidRPr="000C193D">
        <w:rPr>
          <w:rFonts w:ascii="HelveticaNowText Regular" w:hAnsi="HelveticaNowText Regular" w:cs="HelveticaNowText Regular"/>
          <w:sz w:val="22"/>
          <w:szCs w:val="22"/>
          <w:lang w:val="es-ES"/>
        </w:rPr>
        <w:t>El Encargado del Tratamiento no podrá subcontratar, total o parcialmente, ninguna de las prestaciones que formen parte del objeto de este Contrato que comporten el tratamiento de datos personales, salvo los servicios auxiliares necesarios para el normal funcionamiento de los servicios del encargado. Si fuera necesario subcontratar algún tratamiento, este hecho se deberá comunicar al Responsable del Tratamiento, que deberá autorizar previamente y por escrito la subcontratación. La empresa subcontratada será considerada como un subencargado del tratamiento, por lo que el Encargado del Tratamiento deberá promover firmar con ésta un contrato de protección de datos en los mismos términos a los previstos en esta Cláusula antes del inicio de la prestación de los Servicios.</w:t>
      </w:r>
    </w:p>
    <w:p w14:paraId="2EF8AE86" w14:textId="77777777" w:rsidR="00AF0914" w:rsidRPr="000C193D" w:rsidRDefault="00AF0914" w:rsidP="00785387">
      <w:pPr>
        <w:spacing w:line="276" w:lineRule="auto"/>
        <w:jc w:val="both"/>
        <w:rPr>
          <w:rFonts w:ascii="HelveticaNowText Regular" w:hAnsi="HelveticaNowText Regular" w:cs="HelveticaNowText Regular"/>
          <w:b/>
          <w:bCs/>
          <w:sz w:val="22"/>
          <w:szCs w:val="22"/>
          <w:lang w:val="es-ES"/>
        </w:rPr>
      </w:pPr>
      <w:r w:rsidRPr="000C193D">
        <w:rPr>
          <w:rFonts w:ascii="HelveticaNowText Regular" w:hAnsi="HelveticaNowText Regular" w:cs="HelveticaNowText Regular"/>
          <w:b/>
          <w:bCs/>
          <w:sz w:val="22"/>
          <w:szCs w:val="22"/>
          <w:lang w:val="es-ES"/>
        </w:rPr>
        <w:t>3.6. INFORMACIÓN Y COLABORACIÓN</w:t>
      </w:r>
    </w:p>
    <w:p w14:paraId="154C1456" w14:textId="77777777" w:rsidR="00AF0914" w:rsidRPr="000C193D" w:rsidRDefault="00AF0914" w:rsidP="00785387">
      <w:pPr>
        <w:spacing w:line="276" w:lineRule="auto"/>
        <w:jc w:val="both"/>
        <w:rPr>
          <w:rFonts w:ascii="HelveticaNowText Regular" w:hAnsi="HelveticaNowText Regular" w:cs="HelveticaNowText Regular"/>
          <w:sz w:val="22"/>
          <w:szCs w:val="22"/>
          <w:lang w:val="es-ES"/>
        </w:rPr>
      </w:pPr>
      <w:r w:rsidRPr="000C193D">
        <w:rPr>
          <w:rFonts w:ascii="HelveticaNowText Regular" w:hAnsi="HelveticaNowText Regular" w:cs="HelveticaNowText Regular"/>
          <w:sz w:val="22"/>
          <w:szCs w:val="22"/>
          <w:lang w:val="es-ES"/>
        </w:rPr>
        <w:t xml:space="preserve">El Encargado del Tratamiento conservará y pondrá a disposición toda la información necesaria para demostrar el cumplimiento de sus obligaciones, así </w:t>
      </w:r>
      <w:r w:rsidRPr="000C193D">
        <w:rPr>
          <w:rFonts w:ascii="HelveticaNowText Regular" w:hAnsi="HelveticaNowText Regular" w:cs="HelveticaNowText Regular"/>
          <w:sz w:val="22"/>
          <w:szCs w:val="22"/>
          <w:lang w:val="es-ES"/>
        </w:rPr>
        <w:lastRenderedPageBreak/>
        <w:t>como para la realización de las auditorías o las inspecciones que realicen el responsable u otro auditor autorizado por él.</w:t>
      </w:r>
    </w:p>
    <w:p w14:paraId="22B4EFED" w14:textId="77777777" w:rsidR="00AF0914" w:rsidRPr="000C193D" w:rsidRDefault="00AF0914" w:rsidP="00785387">
      <w:pPr>
        <w:spacing w:line="276" w:lineRule="auto"/>
        <w:jc w:val="both"/>
        <w:rPr>
          <w:rFonts w:ascii="HelveticaNowText Regular" w:hAnsi="HelveticaNowText Regular" w:cs="HelveticaNowText Regular"/>
          <w:b/>
          <w:bCs/>
          <w:sz w:val="22"/>
          <w:szCs w:val="22"/>
          <w:lang w:val="es-ES"/>
        </w:rPr>
      </w:pPr>
      <w:r w:rsidRPr="000C193D">
        <w:rPr>
          <w:rFonts w:ascii="HelveticaNowText Regular" w:hAnsi="HelveticaNowText Regular" w:cs="HelveticaNowText Regular"/>
          <w:b/>
          <w:bCs/>
          <w:sz w:val="22"/>
          <w:szCs w:val="22"/>
          <w:lang w:val="es-ES"/>
        </w:rPr>
        <w:t>3.7. EJERCICIO DE DERECHOS ARCOPOL</w:t>
      </w:r>
    </w:p>
    <w:p w14:paraId="126511EB" w14:textId="77777777" w:rsidR="00AF0914" w:rsidRPr="000C193D" w:rsidRDefault="00AF0914" w:rsidP="00785387">
      <w:pPr>
        <w:spacing w:line="276" w:lineRule="auto"/>
        <w:jc w:val="both"/>
        <w:rPr>
          <w:rFonts w:ascii="HelveticaNowText Regular" w:hAnsi="HelveticaNowText Regular" w:cs="HelveticaNowText Regular"/>
          <w:sz w:val="22"/>
          <w:szCs w:val="22"/>
          <w:lang w:val="es-ES"/>
        </w:rPr>
      </w:pPr>
      <w:r w:rsidRPr="000C193D">
        <w:rPr>
          <w:rFonts w:ascii="HelveticaNowText Regular" w:hAnsi="HelveticaNowText Regular" w:cs="HelveticaNowText Regular"/>
          <w:sz w:val="22"/>
          <w:szCs w:val="22"/>
          <w:lang w:val="es-ES"/>
        </w:rPr>
        <w:t>El Encargado del Tratamiento deberá comunicar al Responsable del Tratamiento las solicitudes de atención de derechos reconocidos en la normativa de protección de datos, que los interesados ejerzan ante el mismo.</w:t>
      </w:r>
    </w:p>
    <w:p w14:paraId="4A6D2E66" w14:textId="77777777" w:rsidR="00AF0914" w:rsidRPr="000C193D" w:rsidRDefault="00AF0914" w:rsidP="00785387">
      <w:pPr>
        <w:spacing w:line="276" w:lineRule="auto"/>
        <w:jc w:val="both"/>
        <w:rPr>
          <w:rFonts w:ascii="HelveticaNowText Regular" w:hAnsi="HelveticaNowText Regular" w:cs="HelveticaNowText Regular"/>
          <w:sz w:val="22"/>
          <w:szCs w:val="22"/>
          <w:lang w:val="es-ES"/>
        </w:rPr>
      </w:pPr>
      <w:r w:rsidRPr="000C193D">
        <w:rPr>
          <w:rFonts w:ascii="HelveticaNowText Regular" w:hAnsi="HelveticaNowText Regular" w:cs="HelveticaNowText Regular"/>
          <w:sz w:val="22"/>
          <w:szCs w:val="22"/>
          <w:lang w:val="es-ES"/>
        </w:rPr>
        <w:t>En este caso, deberá comunicarlo al Responsable del Tratamiento a través de la dirección de correo electrónico documentada en el punto 4 del presente contrato, de forma inmediata y en ningún caso más allá de las 24 horas siguientes al de la recepción de la solicitud, juntamente, en su caso, con otras informaciones que puedan ser relevantes para resolver la solicitud.</w:t>
      </w:r>
    </w:p>
    <w:p w14:paraId="5999EA93" w14:textId="77777777" w:rsidR="00AF0914" w:rsidRPr="000C193D" w:rsidRDefault="00AF0914" w:rsidP="00785387">
      <w:pPr>
        <w:spacing w:line="276" w:lineRule="auto"/>
        <w:jc w:val="both"/>
        <w:rPr>
          <w:rFonts w:ascii="HelveticaNowText Regular" w:hAnsi="HelveticaNowText Regular" w:cs="HelveticaNowText Regular"/>
          <w:b/>
          <w:bCs/>
          <w:sz w:val="22"/>
          <w:szCs w:val="22"/>
          <w:lang w:val="es-ES"/>
        </w:rPr>
      </w:pPr>
      <w:r w:rsidRPr="000C193D">
        <w:rPr>
          <w:rFonts w:ascii="HelveticaNowText Regular" w:hAnsi="HelveticaNowText Regular" w:cs="HelveticaNowText Regular"/>
          <w:b/>
          <w:bCs/>
          <w:sz w:val="22"/>
          <w:szCs w:val="22"/>
          <w:lang w:val="es-ES"/>
        </w:rPr>
        <w:t>3.8. VIOLACIONES DE SEGURIDAD</w:t>
      </w:r>
    </w:p>
    <w:p w14:paraId="00C8FC59" w14:textId="77777777" w:rsidR="00AF0914" w:rsidRPr="000C193D" w:rsidRDefault="00AF0914" w:rsidP="00785387">
      <w:pPr>
        <w:spacing w:line="276" w:lineRule="auto"/>
        <w:jc w:val="both"/>
        <w:rPr>
          <w:rFonts w:ascii="HelveticaNowText Regular" w:hAnsi="HelveticaNowText Regular" w:cs="HelveticaNowText Regular"/>
          <w:sz w:val="22"/>
          <w:szCs w:val="22"/>
          <w:lang w:val="es-ES"/>
        </w:rPr>
      </w:pPr>
      <w:r w:rsidRPr="000C193D">
        <w:rPr>
          <w:rFonts w:ascii="HelveticaNowText Regular" w:hAnsi="HelveticaNowText Regular" w:cs="HelveticaNowText Regular"/>
          <w:sz w:val="22"/>
          <w:szCs w:val="22"/>
          <w:lang w:val="es-ES"/>
        </w:rPr>
        <w:t>El Encargado del Tratamiento notificará al Responsable del Tratamiento, a través de la dirección de correo electrónico proporcionada en el punto 4 del presente contrato, las violaciones de la seguridad que pudiesen producirse y que afectasen a los datos personales a su cargo, facilitando toda la información relevante para la documentación y comunicación de la/s incidencia/s, sin dilaciones indebidas, en el plazo máximo de 24 horas desde que se haya tenido constancia de ella/s. Asimismo, el Encargado del Tratamiento colaborará y asistirá al Responsable del Tratamiento aportando toda la información que sea necesaria para el cumplimiento del deber de comunicación a la Agencia Española de Protección de Datos, así como cualquier otra que fuera requerida por la misma.</w:t>
      </w:r>
    </w:p>
    <w:p w14:paraId="398587DF" w14:textId="77777777" w:rsidR="00AF0914" w:rsidRPr="000C193D" w:rsidRDefault="00AF0914" w:rsidP="00785387">
      <w:pPr>
        <w:spacing w:line="276" w:lineRule="auto"/>
        <w:jc w:val="both"/>
        <w:rPr>
          <w:rFonts w:ascii="HelveticaNowText Regular" w:hAnsi="HelveticaNowText Regular" w:cs="HelveticaNowText Regular"/>
          <w:b/>
          <w:bCs/>
          <w:sz w:val="22"/>
          <w:szCs w:val="22"/>
          <w:lang w:val="es-ES"/>
        </w:rPr>
      </w:pPr>
      <w:r w:rsidRPr="000C193D">
        <w:rPr>
          <w:rFonts w:ascii="HelveticaNowText Regular" w:hAnsi="HelveticaNowText Regular" w:cs="HelveticaNowText Regular"/>
          <w:b/>
          <w:bCs/>
          <w:sz w:val="22"/>
          <w:szCs w:val="22"/>
          <w:lang w:val="es-ES"/>
        </w:rPr>
        <w:t>3.9. AUDITORÍA</w:t>
      </w:r>
    </w:p>
    <w:p w14:paraId="52BA4FED" w14:textId="77777777" w:rsidR="00AF0914" w:rsidRPr="000C193D" w:rsidRDefault="00AF0914" w:rsidP="00785387">
      <w:pPr>
        <w:spacing w:line="276" w:lineRule="auto"/>
        <w:jc w:val="both"/>
        <w:rPr>
          <w:rFonts w:ascii="HelveticaNowText Regular" w:hAnsi="HelveticaNowText Regular" w:cs="HelveticaNowText Regular"/>
          <w:sz w:val="22"/>
          <w:szCs w:val="22"/>
          <w:lang w:val="es-ES"/>
        </w:rPr>
      </w:pPr>
      <w:r w:rsidRPr="000C193D">
        <w:rPr>
          <w:rFonts w:ascii="HelveticaNowText Regular" w:hAnsi="HelveticaNowText Regular" w:cs="HelveticaNowText Regular"/>
          <w:sz w:val="22"/>
          <w:szCs w:val="22"/>
          <w:lang w:val="es-ES"/>
        </w:rPr>
        <w:t>El Responsable del Tratamiento se reserva el derecho de poder comprobar o auditar, por sí o por terceros, el cumplimiento de las obligaciones derivadas de la presente cláusula, así como las medidas de seguridad adoptadas por el Encargado del Tratamiento, en cualquier momento y sin necesidad de preaviso alguno, salvo que ello afecte o comprometa gravemente el normal desarrollo de la actividad del Encargado del Tratamiento, en cuyo caso deberá mediar un preaviso de 48 horas, en lo que respecta al cumplimiento de la legislación vigente en materia de protección de datos.</w:t>
      </w:r>
    </w:p>
    <w:p w14:paraId="50991B33" w14:textId="77777777" w:rsidR="00AF0914" w:rsidRPr="000C193D" w:rsidRDefault="00AF0914" w:rsidP="00785387">
      <w:pPr>
        <w:spacing w:line="276" w:lineRule="auto"/>
        <w:jc w:val="both"/>
        <w:rPr>
          <w:rFonts w:ascii="HelveticaNowText Regular" w:hAnsi="HelveticaNowText Regular" w:cs="HelveticaNowText Regular"/>
          <w:sz w:val="22"/>
          <w:szCs w:val="22"/>
          <w:lang w:val="es-ES"/>
        </w:rPr>
      </w:pPr>
      <w:r w:rsidRPr="000C193D">
        <w:rPr>
          <w:rFonts w:ascii="HelveticaNowText Regular" w:hAnsi="HelveticaNowText Regular" w:cs="HelveticaNowText Regular"/>
          <w:sz w:val="22"/>
          <w:szCs w:val="22"/>
          <w:lang w:val="es-ES"/>
        </w:rPr>
        <w:t>EL Encargado del Tratamiento autorizará a la persona o personas que designe el Responsable del Tratamiento al efecto para verificar que el tratamiento se lleva a cabo asegurando las medidas de confidencialidad y seguridad exigidas por la legislación vigente.</w:t>
      </w:r>
    </w:p>
    <w:p w14:paraId="1CB56725" w14:textId="77777777" w:rsidR="00AF0914" w:rsidRPr="000C193D" w:rsidRDefault="00AF0914" w:rsidP="00785387">
      <w:pPr>
        <w:spacing w:line="276" w:lineRule="auto"/>
        <w:jc w:val="both"/>
        <w:rPr>
          <w:rFonts w:ascii="HelveticaNowText Regular" w:hAnsi="HelveticaNowText Regular" w:cs="HelveticaNowText Regular"/>
          <w:b/>
          <w:bCs/>
          <w:sz w:val="22"/>
          <w:szCs w:val="22"/>
          <w:lang w:val="es-ES"/>
        </w:rPr>
      </w:pPr>
      <w:r w:rsidRPr="000C193D">
        <w:rPr>
          <w:rFonts w:ascii="HelveticaNowText Regular" w:hAnsi="HelveticaNowText Regular" w:cs="HelveticaNowText Regular"/>
          <w:b/>
          <w:bCs/>
          <w:sz w:val="22"/>
          <w:szCs w:val="22"/>
          <w:lang w:val="es-ES"/>
        </w:rPr>
        <w:t>3.10. RESOLUCIÓN</w:t>
      </w:r>
    </w:p>
    <w:p w14:paraId="7642B454" w14:textId="77777777" w:rsidR="00AF0914" w:rsidRPr="000C193D" w:rsidRDefault="00AF0914" w:rsidP="00785387">
      <w:pPr>
        <w:spacing w:line="276" w:lineRule="auto"/>
        <w:jc w:val="both"/>
        <w:rPr>
          <w:rFonts w:ascii="HelveticaNowText Regular" w:hAnsi="HelveticaNowText Regular" w:cs="HelveticaNowText Regular"/>
          <w:sz w:val="22"/>
          <w:szCs w:val="22"/>
          <w:lang w:val="es-ES"/>
        </w:rPr>
      </w:pPr>
      <w:r w:rsidRPr="000C193D">
        <w:rPr>
          <w:rFonts w:ascii="HelveticaNowText Regular" w:hAnsi="HelveticaNowText Regular" w:cs="HelveticaNowText Regular"/>
          <w:sz w:val="22"/>
          <w:szCs w:val="22"/>
          <w:lang w:val="es-ES"/>
        </w:rPr>
        <w:t xml:space="preserve">El Responsable del Tratamiento podrá resolver de forma unilateral el presente Contrato, sin que resulte la aplicación de penalización alguna, en caso de </w:t>
      </w:r>
      <w:r w:rsidRPr="000C193D">
        <w:rPr>
          <w:rFonts w:ascii="HelveticaNowText Regular" w:hAnsi="HelveticaNowText Regular" w:cs="HelveticaNowText Regular"/>
          <w:sz w:val="22"/>
          <w:szCs w:val="22"/>
          <w:lang w:val="es-ES"/>
        </w:rPr>
        <w:lastRenderedPageBreak/>
        <w:t>incumplimiento por parte del Encargado del Tratamientoº1 de lo dispuesto en el presente contrato en caso de detectar la falta de aplicación de las medidas de seguridad y organizativas requeridas, todo ello sin perjuicio del ejercicio de las acciones que pudieran corresponderle.</w:t>
      </w:r>
    </w:p>
    <w:p w14:paraId="780CFC10" w14:textId="77777777" w:rsidR="00AF0914" w:rsidRPr="000C193D" w:rsidRDefault="00AF0914" w:rsidP="00785387">
      <w:pPr>
        <w:spacing w:line="276" w:lineRule="auto"/>
        <w:jc w:val="both"/>
        <w:rPr>
          <w:rFonts w:ascii="HelveticaNowText Regular" w:hAnsi="HelveticaNowText Regular" w:cs="HelveticaNowText Regular"/>
          <w:b/>
          <w:bCs/>
          <w:sz w:val="22"/>
          <w:szCs w:val="22"/>
          <w:lang w:val="es-ES"/>
        </w:rPr>
      </w:pPr>
      <w:r w:rsidRPr="000C193D">
        <w:rPr>
          <w:rFonts w:ascii="HelveticaNowText Regular" w:hAnsi="HelveticaNowText Regular" w:cs="HelveticaNowText Regular"/>
          <w:b/>
          <w:bCs/>
          <w:sz w:val="22"/>
          <w:szCs w:val="22"/>
          <w:lang w:val="es-ES"/>
        </w:rPr>
        <w:t>3.11. RESPONSABILIDAD</w:t>
      </w:r>
    </w:p>
    <w:p w14:paraId="252EF444" w14:textId="77777777" w:rsidR="00AF0914" w:rsidRPr="000C193D" w:rsidRDefault="00AF0914" w:rsidP="00785387">
      <w:pPr>
        <w:spacing w:line="276" w:lineRule="auto"/>
        <w:jc w:val="both"/>
        <w:rPr>
          <w:rFonts w:ascii="HelveticaNowText Regular" w:hAnsi="HelveticaNowText Regular" w:cs="HelveticaNowText Regular"/>
          <w:sz w:val="22"/>
          <w:szCs w:val="22"/>
          <w:lang w:val="es-ES"/>
        </w:rPr>
      </w:pPr>
      <w:r w:rsidRPr="000C193D">
        <w:rPr>
          <w:rFonts w:ascii="HelveticaNowText Regular" w:hAnsi="HelveticaNowText Regular" w:cs="HelveticaNowText Regular"/>
          <w:sz w:val="22"/>
          <w:szCs w:val="22"/>
          <w:lang w:val="es-ES"/>
        </w:rPr>
        <w:t>El Encargado del Tratamiento se compromete expresamente a mantener indemne y a exonerar al Responsable del Tratamiento de cualquier daño, perjuicio, responsabilidad, sanción u otro tipo de consecuencia dañina que se derivara del incumplimiento de las obligaciones que corresponden como encargado del tratamiento conforme a lo establecido en la normativa vigente en protección de datos y las dispuestas en la presente Cláusula. Asimismo, en el caso que se autorice la subcontratación, el Encargado del Tratamiento responderá frente al Responsable del Tratamiento de los incumplimientos por parte del subencargado del tratamiento de sus obligaciones. A título enunciativo, que no limitativo, el Encargado del Tratamiento abonará al Responsable del Tratamiento, en caso de infracción de la normativa vigente o lo dispuesto en el presente Contrato, el importe completo de las sanciones, indemnizaciones, gastos de defensa en procedimientos judiciales y administrativos, incluyendo honorarios de profesionales, aranceles de procuradores y tasas, y costas judiciales, en su caso.</w:t>
      </w:r>
    </w:p>
    <w:p w14:paraId="155D9153" w14:textId="77777777" w:rsidR="00AF0914" w:rsidRPr="000C193D" w:rsidRDefault="00AF0914" w:rsidP="00785387">
      <w:pPr>
        <w:spacing w:line="276" w:lineRule="auto"/>
        <w:jc w:val="both"/>
        <w:rPr>
          <w:rFonts w:ascii="HelveticaNowText Regular" w:hAnsi="HelveticaNowText Regular" w:cs="HelveticaNowText Regular"/>
          <w:b/>
          <w:bCs/>
          <w:sz w:val="22"/>
          <w:szCs w:val="22"/>
          <w:lang w:val="es-ES"/>
        </w:rPr>
      </w:pPr>
      <w:r w:rsidRPr="000C193D">
        <w:rPr>
          <w:rFonts w:ascii="HelveticaNowText Regular" w:hAnsi="HelveticaNowText Regular" w:cs="HelveticaNowText Regular"/>
          <w:b/>
          <w:bCs/>
          <w:sz w:val="22"/>
          <w:szCs w:val="22"/>
          <w:lang w:val="es-ES"/>
        </w:rPr>
        <w:t>3.12. FINALIZACIÓN DEL CONTRATO DE ENCARGADO</w:t>
      </w:r>
    </w:p>
    <w:p w14:paraId="419CCE9B" w14:textId="77777777" w:rsidR="00AF0914" w:rsidRPr="000C193D" w:rsidRDefault="00AF0914" w:rsidP="00785387">
      <w:pPr>
        <w:spacing w:line="276" w:lineRule="auto"/>
        <w:jc w:val="both"/>
        <w:rPr>
          <w:rFonts w:ascii="HelveticaNowText Regular" w:hAnsi="HelveticaNowText Regular" w:cs="HelveticaNowText Regular"/>
          <w:sz w:val="22"/>
          <w:szCs w:val="22"/>
          <w:lang w:val="es-ES"/>
        </w:rPr>
      </w:pPr>
      <w:r w:rsidRPr="000C193D">
        <w:rPr>
          <w:rFonts w:ascii="HelveticaNowText Regular" w:hAnsi="HelveticaNowText Regular" w:cs="HelveticaNowText Regular"/>
          <w:sz w:val="22"/>
          <w:szCs w:val="22"/>
          <w:lang w:val="es-ES"/>
        </w:rPr>
        <w:t>Una vez cumplida la prestación de los Servicios, los datos de carácter personal serán destruidos o devueltos al Responsable del Tratamiento, según éste indique por escrito, no conservando el Encargado del Tratamiento copia alguna de los mismos. En caso de optar por la devolución, los datos serán a través de sistemas que incluyan protocolos que garanticen la confidencialidad de los datos (FTPS/SSL o equivalente) y en un formato de uso generalizado ejecutable con software estándar. Si se trata de tratamientos no automatizados, el Encargado del Tratamiento garantizará la confidencialidad de la cadena de custodia y de la entrega. En caso de que el Cliente optase por la destrucción, el Encargado del Tratamiento deberá garantizar que ésta se lleve a cabo de forma confidencial, y que los datos una vez destruidos, sean irrecuperables, comprometiéndose a entregar certificados que acrediten la destrucción confidencial de los mismos. En el caso de que existiese previsión legal que exigiese la conservación de los datos por un plazo determinado, estos serán devueltos al Responsable del Tratamiento, conforme a las cautelas descritas previamente, que garantizará su conservación.</w:t>
      </w:r>
    </w:p>
    <w:p w14:paraId="37AEE5A7" w14:textId="77777777" w:rsidR="00AF0914" w:rsidRPr="000C193D" w:rsidRDefault="00AF0914" w:rsidP="00785387">
      <w:pPr>
        <w:spacing w:line="276" w:lineRule="auto"/>
        <w:jc w:val="both"/>
        <w:rPr>
          <w:rFonts w:ascii="HelveticaNowText Regular" w:hAnsi="HelveticaNowText Regular" w:cs="HelveticaNowText Regular"/>
          <w:b/>
          <w:bCs/>
          <w:sz w:val="22"/>
          <w:szCs w:val="22"/>
          <w:lang w:val="es-ES"/>
        </w:rPr>
      </w:pPr>
      <w:r w:rsidRPr="000C193D">
        <w:rPr>
          <w:rFonts w:ascii="HelveticaNowText Regular" w:hAnsi="HelveticaNowText Regular" w:cs="HelveticaNowText Regular"/>
          <w:b/>
          <w:bCs/>
          <w:sz w:val="22"/>
          <w:szCs w:val="22"/>
          <w:lang w:val="es-ES"/>
        </w:rPr>
        <w:t>4. COMUNICACIONES</w:t>
      </w:r>
    </w:p>
    <w:p w14:paraId="4BAD0D3C" w14:textId="77777777" w:rsidR="00AF0914" w:rsidRPr="000C193D" w:rsidRDefault="00AF0914" w:rsidP="00785387">
      <w:pPr>
        <w:spacing w:line="276" w:lineRule="auto"/>
        <w:jc w:val="both"/>
        <w:rPr>
          <w:rFonts w:ascii="HelveticaNowText Regular" w:hAnsi="HelveticaNowText Regular" w:cs="HelveticaNowText Regular"/>
          <w:sz w:val="22"/>
          <w:szCs w:val="22"/>
          <w:lang w:val="es-ES"/>
        </w:rPr>
      </w:pPr>
      <w:r w:rsidRPr="000C193D">
        <w:rPr>
          <w:rFonts w:ascii="HelveticaNowText Regular" w:hAnsi="HelveticaNowText Regular" w:cs="HelveticaNowText Regular"/>
          <w:sz w:val="22"/>
          <w:szCs w:val="22"/>
          <w:lang w:val="es-ES"/>
        </w:rPr>
        <w:t>A los efectos de facilitar el cumplimiento de las obligaciones derivadas del presente contrato, las partes facilitan los siguientes datos de contacto:</w:t>
      </w:r>
    </w:p>
    <w:p w14:paraId="48E1A145" w14:textId="77777777" w:rsidR="00AF0914" w:rsidRPr="000C193D" w:rsidRDefault="00AF0914" w:rsidP="00785387">
      <w:pPr>
        <w:spacing w:line="276" w:lineRule="auto"/>
        <w:jc w:val="both"/>
        <w:rPr>
          <w:rFonts w:ascii="HelveticaNowText Regular" w:hAnsi="HelveticaNowText Regular" w:cs="HelveticaNowText Regular"/>
          <w:sz w:val="22"/>
          <w:szCs w:val="22"/>
          <w:lang w:val="es-ES"/>
        </w:rPr>
      </w:pPr>
      <w:r w:rsidRPr="000C193D">
        <w:rPr>
          <w:rFonts w:ascii="HelveticaNowText Regular" w:hAnsi="HelveticaNowText Regular" w:cs="HelveticaNowText Regular"/>
          <w:sz w:val="22"/>
          <w:szCs w:val="22"/>
          <w:lang w:val="es-ES"/>
        </w:rPr>
        <w:t>(RESPONSABLE DEL TRATAMIENTO)</w:t>
      </w:r>
    </w:p>
    <w:p w14:paraId="12F4B22E" w14:textId="77777777" w:rsidR="00AF0914" w:rsidRPr="000C193D" w:rsidRDefault="00AF0914" w:rsidP="00785387">
      <w:pPr>
        <w:spacing w:line="276" w:lineRule="auto"/>
        <w:jc w:val="both"/>
        <w:rPr>
          <w:rFonts w:ascii="HelveticaNowText Regular" w:hAnsi="HelveticaNowText Regular" w:cs="HelveticaNowText Regular"/>
          <w:sz w:val="22"/>
          <w:szCs w:val="22"/>
          <w:lang w:val="es-ES"/>
        </w:rPr>
      </w:pPr>
      <w:r w:rsidRPr="000C193D">
        <w:rPr>
          <w:rFonts w:ascii="HelveticaNowText Regular" w:hAnsi="HelveticaNowText Regular" w:cs="HelveticaNowText Regular"/>
          <w:sz w:val="22"/>
          <w:szCs w:val="22"/>
          <w:lang w:val="es-ES"/>
        </w:rPr>
        <w:t>Nombre: MUTUA INTERCOMARCAL</w:t>
      </w:r>
    </w:p>
    <w:p w14:paraId="50644795" w14:textId="77777777" w:rsidR="00AF0914" w:rsidRPr="000C193D" w:rsidRDefault="00AF0914" w:rsidP="00785387">
      <w:pPr>
        <w:spacing w:line="276" w:lineRule="auto"/>
        <w:jc w:val="both"/>
        <w:rPr>
          <w:rFonts w:ascii="HelveticaNowText Regular" w:hAnsi="HelveticaNowText Regular" w:cs="HelveticaNowText Regular"/>
          <w:sz w:val="22"/>
          <w:szCs w:val="22"/>
          <w:lang w:val="es-ES"/>
        </w:rPr>
      </w:pPr>
      <w:r w:rsidRPr="000C193D">
        <w:rPr>
          <w:rFonts w:ascii="HelveticaNowText Regular" w:hAnsi="HelveticaNowText Regular" w:cs="HelveticaNowText Regular"/>
          <w:sz w:val="22"/>
          <w:szCs w:val="22"/>
          <w:lang w:val="es-ES"/>
        </w:rPr>
        <w:lastRenderedPageBreak/>
        <w:t xml:space="preserve">Contacto DPD: dpd@mutua-intercomarcal.com </w:t>
      </w:r>
    </w:p>
    <w:p w14:paraId="321AF3CD" w14:textId="77777777" w:rsidR="00AF0914" w:rsidRPr="000C193D" w:rsidRDefault="00AF0914" w:rsidP="00785387">
      <w:pPr>
        <w:spacing w:line="276" w:lineRule="auto"/>
        <w:jc w:val="both"/>
        <w:rPr>
          <w:rFonts w:ascii="HelveticaNowText Regular" w:hAnsi="HelveticaNowText Regular" w:cs="HelveticaNowText Regular"/>
          <w:sz w:val="22"/>
          <w:szCs w:val="22"/>
          <w:lang w:val="es-ES"/>
        </w:rPr>
      </w:pPr>
      <w:r w:rsidRPr="000C193D">
        <w:rPr>
          <w:rFonts w:ascii="HelveticaNowText Regular" w:hAnsi="HelveticaNowText Regular" w:cs="HelveticaNowText Regular"/>
          <w:sz w:val="22"/>
          <w:szCs w:val="22"/>
          <w:lang w:val="es-ES"/>
        </w:rPr>
        <w:t>Teléfono: 934867400</w:t>
      </w:r>
    </w:p>
    <w:p w14:paraId="4F07BCB0" w14:textId="77777777" w:rsidR="00AF0914" w:rsidRPr="000C193D" w:rsidRDefault="00AF0914" w:rsidP="00785387">
      <w:pPr>
        <w:spacing w:line="276" w:lineRule="auto"/>
        <w:jc w:val="both"/>
        <w:rPr>
          <w:rFonts w:ascii="HelveticaNowText Regular" w:hAnsi="HelveticaNowText Regular" w:cs="HelveticaNowText Regular"/>
          <w:sz w:val="22"/>
          <w:szCs w:val="22"/>
          <w:lang w:val="es-ES"/>
        </w:rPr>
      </w:pPr>
      <w:r w:rsidRPr="000C193D">
        <w:rPr>
          <w:rFonts w:ascii="HelveticaNowText Regular" w:hAnsi="HelveticaNowText Regular" w:cs="HelveticaNowText Regular"/>
          <w:sz w:val="22"/>
          <w:szCs w:val="22"/>
          <w:lang w:val="es-ES"/>
        </w:rPr>
        <w:t>Dirección: Avda Icaria 133, 08005 Barcelona</w:t>
      </w:r>
    </w:p>
    <w:p w14:paraId="76DE9522" w14:textId="77777777" w:rsidR="00AF0914" w:rsidRPr="000C193D" w:rsidRDefault="00AF0914" w:rsidP="00785387">
      <w:pPr>
        <w:spacing w:line="276" w:lineRule="auto"/>
        <w:jc w:val="both"/>
        <w:rPr>
          <w:rFonts w:ascii="HelveticaNowText Regular" w:hAnsi="HelveticaNowText Regular" w:cs="HelveticaNowText Regular"/>
          <w:sz w:val="22"/>
          <w:szCs w:val="22"/>
          <w:lang w:val="es-ES"/>
        </w:rPr>
      </w:pPr>
    </w:p>
    <w:p w14:paraId="540C3A74" w14:textId="77777777" w:rsidR="00AF0914" w:rsidRPr="000C193D" w:rsidRDefault="00AF0914" w:rsidP="00785387">
      <w:pPr>
        <w:spacing w:line="276" w:lineRule="auto"/>
        <w:jc w:val="both"/>
        <w:rPr>
          <w:rFonts w:ascii="HelveticaNowText Regular" w:hAnsi="HelveticaNowText Regular" w:cs="HelveticaNowText Regular"/>
          <w:sz w:val="22"/>
          <w:szCs w:val="22"/>
          <w:lang w:val="es-ES"/>
        </w:rPr>
      </w:pPr>
      <w:r w:rsidRPr="000C193D">
        <w:rPr>
          <w:rFonts w:ascii="HelveticaNowText Regular" w:hAnsi="HelveticaNowText Regular" w:cs="HelveticaNowText Regular"/>
          <w:sz w:val="22"/>
          <w:szCs w:val="22"/>
          <w:lang w:val="es-ES"/>
        </w:rPr>
        <w:t xml:space="preserve"> (RESPONSABLE O ENCARGADO DEL TRATAMIENTO)</w:t>
      </w:r>
    </w:p>
    <w:p w14:paraId="742B4CC7" w14:textId="77777777" w:rsidR="00AF0914" w:rsidRPr="000C193D" w:rsidRDefault="00AF0914" w:rsidP="00785387">
      <w:pPr>
        <w:spacing w:line="276" w:lineRule="auto"/>
        <w:jc w:val="both"/>
        <w:rPr>
          <w:rFonts w:ascii="HelveticaNowText Regular" w:hAnsi="HelveticaNowText Regular" w:cs="HelveticaNowText Regular"/>
          <w:sz w:val="22"/>
          <w:szCs w:val="22"/>
          <w:lang w:val="es-ES"/>
        </w:rPr>
      </w:pPr>
      <w:r w:rsidRPr="000C193D">
        <w:rPr>
          <w:rFonts w:ascii="HelveticaNowText Regular" w:hAnsi="HelveticaNowText Regular" w:cs="HelveticaNowText Regular"/>
          <w:sz w:val="22"/>
          <w:szCs w:val="22"/>
          <w:lang w:val="es-ES"/>
        </w:rPr>
        <w:t>Nombre/(Cargo):</w:t>
      </w:r>
    </w:p>
    <w:p w14:paraId="3C2D69ED" w14:textId="77777777" w:rsidR="00AF0914" w:rsidRPr="000C193D" w:rsidRDefault="00AF0914" w:rsidP="00785387">
      <w:pPr>
        <w:spacing w:line="276" w:lineRule="auto"/>
        <w:jc w:val="both"/>
        <w:rPr>
          <w:rFonts w:ascii="HelveticaNowText Regular" w:hAnsi="HelveticaNowText Regular" w:cs="HelveticaNowText Regular"/>
          <w:sz w:val="22"/>
          <w:szCs w:val="22"/>
          <w:lang w:val="es-ES"/>
        </w:rPr>
      </w:pPr>
      <w:r w:rsidRPr="000C193D">
        <w:rPr>
          <w:rFonts w:ascii="HelveticaNowText Regular" w:hAnsi="HelveticaNowText Regular" w:cs="HelveticaNowText Regular"/>
          <w:sz w:val="22"/>
          <w:szCs w:val="22"/>
          <w:lang w:val="es-ES"/>
        </w:rPr>
        <w:t>Contacto DPD:</w:t>
      </w:r>
    </w:p>
    <w:p w14:paraId="354577D9" w14:textId="77777777" w:rsidR="00AF0914" w:rsidRPr="000C193D" w:rsidRDefault="00AF0914" w:rsidP="00785387">
      <w:pPr>
        <w:spacing w:line="276" w:lineRule="auto"/>
        <w:jc w:val="both"/>
        <w:rPr>
          <w:rFonts w:ascii="HelveticaNowText Regular" w:hAnsi="HelveticaNowText Regular" w:cs="HelveticaNowText Regular"/>
          <w:sz w:val="22"/>
          <w:szCs w:val="22"/>
          <w:lang w:val="es-ES"/>
        </w:rPr>
      </w:pPr>
    </w:p>
    <w:p w14:paraId="45139600" w14:textId="77777777" w:rsidR="00AF0914" w:rsidRPr="000C193D" w:rsidRDefault="00AF0914" w:rsidP="00785387">
      <w:pPr>
        <w:spacing w:line="276" w:lineRule="auto"/>
        <w:jc w:val="both"/>
        <w:rPr>
          <w:rFonts w:ascii="HelveticaNowText Regular" w:hAnsi="HelveticaNowText Regular" w:cs="HelveticaNowText Regular"/>
          <w:sz w:val="22"/>
          <w:szCs w:val="22"/>
          <w:lang w:val="es-ES"/>
        </w:rPr>
      </w:pPr>
      <w:r w:rsidRPr="000C193D">
        <w:rPr>
          <w:rFonts w:ascii="HelveticaNowText Regular" w:hAnsi="HelveticaNowText Regular" w:cs="HelveticaNowText Regular"/>
          <w:sz w:val="22"/>
          <w:szCs w:val="22"/>
          <w:lang w:val="es-ES"/>
        </w:rPr>
        <w:t>E-mail:</w:t>
      </w:r>
    </w:p>
    <w:p w14:paraId="1B6E537F" w14:textId="77777777" w:rsidR="00AF0914" w:rsidRPr="000C193D" w:rsidRDefault="00AF0914" w:rsidP="00785387">
      <w:pPr>
        <w:spacing w:line="276" w:lineRule="auto"/>
        <w:jc w:val="both"/>
        <w:rPr>
          <w:rFonts w:ascii="HelveticaNowText Regular" w:hAnsi="HelveticaNowText Regular" w:cs="HelveticaNowText Regular"/>
          <w:sz w:val="22"/>
          <w:szCs w:val="22"/>
          <w:lang w:val="es-ES"/>
        </w:rPr>
      </w:pPr>
      <w:r w:rsidRPr="000C193D">
        <w:rPr>
          <w:rFonts w:ascii="HelveticaNowText Regular" w:hAnsi="HelveticaNowText Regular" w:cs="HelveticaNowText Regular"/>
          <w:sz w:val="22"/>
          <w:szCs w:val="22"/>
          <w:lang w:val="es-ES"/>
        </w:rPr>
        <w:t>Teléfono:</w:t>
      </w:r>
    </w:p>
    <w:p w14:paraId="7285EC47" w14:textId="77777777" w:rsidR="00AF0914" w:rsidRPr="000C193D" w:rsidRDefault="00AF0914" w:rsidP="00785387">
      <w:pPr>
        <w:spacing w:line="276" w:lineRule="auto"/>
        <w:jc w:val="both"/>
        <w:rPr>
          <w:rFonts w:ascii="HelveticaNowText Regular" w:hAnsi="HelveticaNowText Regular" w:cs="HelveticaNowText Regular"/>
          <w:sz w:val="22"/>
          <w:szCs w:val="22"/>
          <w:lang w:val="es-ES"/>
        </w:rPr>
      </w:pPr>
      <w:r w:rsidRPr="000C193D">
        <w:rPr>
          <w:rFonts w:ascii="HelveticaNowText Regular" w:hAnsi="HelveticaNowText Regular" w:cs="HelveticaNowText Regular"/>
          <w:sz w:val="22"/>
          <w:szCs w:val="22"/>
          <w:lang w:val="es-ES"/>
        </w:rPr>
        <w:t>Dirección:</w:t>
      </w:r>
    </w:p>
    <w:p w14:paraId="16C64207" w14:textId="77777777" w:rsidR="00AF0914" w:rsidRPr="000C193D" w:rsidRDefault="00AF0914" w:rsidP="00785387">
      <w:pPr>
        <w:spacing w:line="276" w:lineRule="auto"/>
        <w:jc w:val="both"/>
        <w:rPr>
          <w:rFonts w:ascii="HelveticaNowText Regular" w:hAnsi="HelveticaNowText Regular" w:cs="HelveticaNowText Regular"/>
          <w:sz w:val="22"/>
          <w:szCs w:val="22"/>
          <w:lang w:val="es-ES"/>
        </w:rPr>
      </w:pPr>
      <w:r w:rsidRPr="000C193D">
        <w:rPr>
          <w:rFonts w:ascii="HelveticaNowText Regular" w:hAnsi="HelveticaNowText Regular" w:cs="HelveticaNowText Regular"/>
          <w:sz w:val="22"/>
          <w:szCs w:val="22"/>
          <w:lang w:val="es-ES"/>
        </w:rPr>
        <w:t xml:space="preserve">Remitir todos los datos de este apartado por correo electrónico a </w:t>
      </w:r>
      <w:hyperlink r:id="rId16" w:history="1">
        <w:r w:rsidRPr="000C193D">
          <w:rPr>
            <w:rStyle w:val="Hipervnculo"/>
            <w:rFonts w:ascii="HelveticaNowText Regular" w:hAnsi="HelveticaNowText Regular" w:cs="HelveticaNowText Regular"/>
            <w:sz w:val="22"/>
            <w:szCs w:val="22"/>
            <w:lang w:val="es-ES"/>
          </w:rPr>
          <w:t>contratacionpublica@mutua-intercomarcal.com</w:t>
        </w:r>
      </w:hyperlink>
      <w:r w:rsidRPr="000C193D">
        <w:rPr>
          <w:rFonts w:ascii="HelveticaNowText Regular" w:hAnsi="HelveticaNowText Regular" w:cs="HelveticaNowText Regular"/>
          <w:sz w:val="22"/>
          <w:szCs w:val="22"/>
          <w:lang w:val="es-ES"/>
        </w:rPr>
        <w:t xml:space="preserve"> </w:t>
      </w:r>
    </w:p>
    <w:p w14:paraId="4EDFBF1D" w14:textId="77777777" w:rsidR="00AF0914" w:rsidRPr="000C193D" w:rsidRDefault="00AF0914" w:rsidP="00785387">
      <w:pPr>
        <w:spacing w:line="276" w:lineRule="auto"/>
        <w:jc w:val="both"/>
        <w:rPr>
          <w:rFonts w:ascii="HelveticaNowText Regular" w:hAnsi="HelveticaNowText Regular" w:cs="HelveticaNowText Regular"/>
          <w:b/>
          <w:bCs/>
          <w:sz w:val="22"/>
          <w:szCs w:val="22"/>
          <w:lang w:val="es-ES"/>
        </w:rPr>
      </w:pPr>
      <w:r w:rsidRPr="000C193D">
        <w:rPr>
          <w:rFonts w:ascii="HelveticaNowText Regular" w:hAnsi="HelveticaNowText Regular" w:cs="HelveticaNowText Regular"/>
          <w:b/>
          <w:bCs/>
          <w:sz w:val="22"/>
          <w:szCs w:val="22"/>
          <w:lang w:val="es-ES"/>
        </w:rPr>
        <w:t>5. LEGISLACIÓN APLICABLE Y JURISDICCIÓN</w:t>
      </w:r>
    </w:p>
    <w:p w14:paraId="78B39AB1" w14:textId="77777777" w:rsidR="00AF0914" w:rsidRPr="000C193D" w:rsidRDefault="00AF0914" w:rsidP="00785387">
      <w:pPr>
        <w:spacing w:line="276" w:lineRule="auto"/>
        <w:jc w:val="both"/>
        <w:rPr>
          <w:rFonts w:ascii="HelveticaNowText Regular" w:hAnsi="HelveticaNowText Regular" w:cs="HelveticaNowText Regular"/>
          <w:sz w:val="22"/>
          <w:szCs w:val="22"/>
          <w:lang w:val="es-ES"/>
        </w:rPr>
      </w:pPr>
      <w:r w:rsidRPr="000C193D">
        <w:rPr>
          <w:rFonts w:ascii="HelveticaNowText Regular" w:hAnsi="HelveticaNowText Regular" w:cs="HelveticaNowText Regular"/>
          <w:sz w:val="22"/>
          <w:szCs w:val="22"/>
          <w:lang w:val="es-ES"/>
        </w:rPr>
        <w:t>El presente contrato y sus anexos se rigen por la legislación española, con renuncia expresa a cualquier otra que sea aplicable.</w:t>
      </w:r>
    </w:p>
    <w:p w14:paraId="1D426C5E" w14:textId="77777777" w:rsidR="00AF0914" w:rsidRPr="000C193D" w:rsidRDefault="00AF0914" w:rsidP="00785387">
      <w:pPr>
        <w:spacing w:line="276" w:lineRule="auto"/>
        <w:jc w:val="both"/>
        <w:rPr>
          <w:rFonts w:ascii="HelveticaNowText Regular" w:hAnsi="HelveticaNowText Regular" w:cs="HelveticaNowText Regular"/>
          <w:sz w:val="22"/>
          <w:szCs w:val="22"/>
          <w:lang w:val="es-ES"/>
        </w:rPr>
      </w:pPr>
      <w:r w:rsidRPr="000C193D">
        <w:rPr>
          <w:rFonts w:ascii="HelveticaNowText Regular" w:hAnsi="HelveticaNowText Regular" w:cs="HelveticaNowText Regular"/>
          <w:sz w:val="22"/>
          <w:szCs w:val="22"/>
          <w:lang w:val="es-ES"/>
        </w:rPr>
        <w:t>Para la resolución de todos los litigios, discrepancias, controversias, cuestiones o reclamaciones resultantes de la interpretación, ejecución, incumplimiento, resolución, nulidad, etc. del presente contrato o relacionado con él, directa o indirectamente, ambas partes renuncian expresamente a cualquier fuero que pudiera corresponderles, sometiendo su conocimiento a la jurisdicción y competencia de los Juzgados y Tribunales de Barcelona capital, renunciando expresamente al fuero propio, en caso de ser otro. No obstante, lo anterior, ambas partes harán todo lo razonablemente necesario para tratar de resolver los conflictos de forma amistosa.</w:t>
      </w:r>
    </w:p>
    <w:p w14:paraId="18441390" w14:textId="77777777" w:rsidR="001334E9" w:rsidRPr="000C193D" w:rsidRDefault="001334E9" w:rsidP="00785387">
      <w:pPr>
        <w:spacing w:line="276" w:lineRule="auto"/>
        <w:jc w:val="center"/>
        <w:rPr>
          <w:rFonts w:ascii="HelveticaNowText Regular" w:eastAsia="Times New Roman" w:hAnsi="HelveticaNowText Regular" w:cs="HelveticaNowText Regular"/>
          <w:b/>
          <w:snapToGrid w:val="0"/>
          <w:kern w:val="0"/>
          <w:sz w:val="22"/>
          <w:szCs w:val="22"/>
          <w:u w:val="single"/>
          <w:lang w:val="es-ES" w:eastAsia="es-ES"/>
          <w14:ligatures w14:val="none"/>
        </w:rPr>
      </w:pPr>
    </w:p>
    <w:p w14:paraId="06AF44BF" w14:textId="783C19BC" w:rsidR="00C25C3B" w:rsidRDefault="00C25C3B" w:rsidP="00785387">
      <w:pPr>
        <w:spacing w:line="276" w:lineRule="auto"/>
        <w:rPr>
          <w:rFonts w:ascii="HelveticaNowText Regular" w:eastAsia="Times New Roman" w:hAnsi="HelveticaNowText Regular" w:cs="HelveticaNowText Regular"/>
          <w:b/>
          <w:snapToGrid w:val="0"/>
          <w:kern w:val="0"/>
          <w:sz w:val="22"/>
          <w:szCs w:val="22"/>
          <w:u w:val="single"/>
          <w:lang w:val="es-ES" w:eastAsia="es-ES"/>
          <w14:ligatures w14:val="none"/>
        </w:rPr>
      </w:pPr>
      <w:r>
        <w:rPr>
          <w:rFonts w:ascii="HelveticaNowText Regular" w:eastAsia="Times New Roman" w:hAnsi="HelveticaNowText Regular" w:cs="HelveticaNowText Regular"/>
          <w:b/>
          <w:snapToGrid w:val="0"/>
          <w:kern w:val="0"/>
          <w:sz w:val="22"/>
          <w:szCs w:val="22"/>
          <w:u w:val="single"/>
          <w:lang w:val="es-ES" w:eastAsia="es-ES"/>
          <w14:ligatures w14:val="none"/>
        </w:rPr>
        <w:br w:type="page"/>
      </w:r>
    </w:p>
    <w:p w14:paraId="22FCC0F5" w14:textId="77777777" w:rsidR="00F433D6" w:rsidRPr="000C193D" w:rsidRDefault="00DE7FAF" w:rsidP="00785387">
      <w:pPr>
        <w:spacing w:line="276" w:lineRule="auto"/>
        <w:jc w:val="center"/>
        <w:rPr>
          <w:rFonts w:ascii="HelveticaNowText Regular" w:eastAsia="Times New Roman" w:hAnsi="HelveticaNowText Regular" w:cs="HelveticaNowText Regular"/>
          <w:b/>
          <w:snapToGrid w:val="0"/>
          <w:kern w:val="0"/>
          <w:sz w:val="22"/>
          <w:szCs w:val="22"/>
          <w:u w:val="single"/>
          <w:lang w:val="es-ES" w:eastAsia="es-ES"/>
          <w14:ligatures w14:val="none"/>
        </w:rPr>
      </w:pPr>
      <w:r w:rsidRPr="000C193D">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ANEXO X</w:t>
      </w:r>
      <w:r w:rsidR="001334E9" w:rsidRPr="000C193D">
        <w:rPr>
          <w:rFonts w:ascii="HelveticaNowText Regular" w:eastAsia="Times New Roman" w:hAnsi="HelveticaNowText Regular" w:cs="HelveticaNowText Regular"/>
          <w:b/>
          <w:snapToGrid w:val="0"/>
          <w:kern w:val="0"/>
          <w:sz w:val="22"/>
          <w:szCs w:val="22"/>
          <w:u w:val="single"/>
          <w:lang w:val="es-ES" w:eastAsia="es-ES"/>
          <w14:ligatures w14:val="none"/>
        </w:rPr>
        <w:t>I</w:t>
      </w:r>
      <w:r w:rsidRPr="000C193D">
        <w:rPr>
          <w:rFonts w:ascii="HelveticaNowText Regular" w:eastAsia="Times New Roman" w:hAnsi="HelveticaNowText Regular" w:cs="HelveticaNowText Regular"/>
          <w:b/>
          <w:snapToGrid w:val="0"/>
          <w:kern w:val="0"/>
          <w:sz w:val="22"/>
          <w:szCs w:val="22"/>
          <w:u w:val="single"/>
          <w:lang w:val="es-ES" w:eastAsia="es-ES"/>
          <w14:ligatures w14:val="none"/>
        </w:rPr>
        <w:t xml:space="preserve">.- </w:t>
      </w:r>
      <w:r w:rsidR="007643CB" w:rsidRPr="000C193D">
        <w:rPr>
          <w:rFonts w:ascii="HelveticaNowText Regular" w:eastAsia="Times New Roman" w:hAnsi="HelveticaNowText Regular" w:cs="HelveticaNowText Regular"/>
          <w:b/>
          <w:snapToGrid w:val="0"/>
          <w:kern w:val="0"/>
          <w:sz w:val="22"/>
          <w:szCs w:val="22"/>
          <w:u w:val="single"/>
          <w:lang w:val="es-ES" w:eastAsia="es-ES"/>
          <w14:ligatures w14:val="none"/>
        </w:rPr>
        <w:t>Declaración responsable de requisitos de los medios sanitarios y recuperadores privados para concertar con las mutuas, Real Decreto 1630/2011, de 14 de noviembre</w:t>
      </w:r>
    </w:p>
    <w:p w14:paraId="558346CD" w14:textId="77777777" w:rsidR="00F433D6" w:rsidRPr="000C193D" w:rsidRDefault="00F433D6" w:rsidP="00785387">
      <w:pPr>
        <w:spacing w:line="276" w:lineRule="auto"/>
        <w:jc w:val="center"/>
        <w:rPr>
          <w:rFonts w:ascii="HelveticaNowText Regular" w:eastAsia="Times New Roman" w:hAnsi="HelveticaNowText Regular" w:cs="HelveticaNowText Regular"/>
          <w:b/>
          <w:snapToGrid w:val="0"/>
          <w:kern w:val="0"/>
          <w:sz w:val="22"/>
          <w:szCs w:val="22"/>
          <w:u w:val="single"/>
          <w:lang w:val="es-ES" w:eastAsia="es-ES"/>
          <w14:ligatures w14:val="none"/>
        </w:rPr>
      </w:pPr>
    </w:p>
    <w:p w14:paraId="28401179" w14:textId="77777777" w:rsidR="00F433D6" w:rsidRPr="000C193D" w:rsidRDefault="00F433D6" w:rsidP="00785387">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r w:rsidRPr="000C193D">
        <w:rPr>
          <w:rFonts w:ascii="HelveticaNowText Regular" w:eastAsia="Times New Roman" w:hAnsi="HelveticaNowText Regular" w:cs="HelveticaNowText Regular"/>
          <w:bCs/>
          <w:snapToGrid w:val="0"/>
          <w:kern w:val="0"/>
          <w:sz w:val="22"/>
          <w:szCs w:val="22"/>
          <w:lang w:val="es-ES" w:eastAsia="es-ES"/>
          <w14:ligatures w14:val="none"/>
        </w:rPr>
        <w:t>D. /Dª.  ………………………………………………………., con DNI número, ……………………., actuando en su propio nombre y derecho / en representación de la entidad …………………………….., con domicilio social y/o profesional en ……………………………., código postal ………., en calidad de ……………………., ante el órgano de contratación de Mutua Intercomarcal, Mutua Colaboradora con la Seguridad Social número 39, respecto a la adjudicación del expediente de contratación 202</w:t>
      </w:r>
      <w:r w:rsidRPr="000C193D">
        <w:rPr>
          <w:rFonts w:ascii="HelveticaNowText Regular" w:eastAsia="Times New Roman" w:hAnsi="HelveticaNowText Regular" w:cs="HelveticaNowText Regular"/>
          <w:bCs/>
          <w:snapToGrid w:val="0"/>
          <w:kern w:val="0"/>
          <w:sz w:val="22"/>
          <w:szCs w:val="22"/>
          <w:highlight w:val="yellow"/>
          <w:lang w:val="es-ES" w:eastAsia="es-ES"/>
          <w14:ligatures w14:val="none"/>
        </w:rPr>
        <w:t>X</w:t>
      </w:r>
      <w:r w:rsidRPr="000C193D">
        <w:rPr>
          <w:rFonts w:ascii="HelveticaNowText Regular" w:eastAsia="Times New Roman" w:hAnsi="HelveticaNowText Regular" w:cs="HelveticaNowText Regular"/>
          <w:bCs/>
          <w:snapToGrid w:val="0"/>
          <w:kern w:val="0"/>
          <w:sz w:val="22"/>
          <w:szCs w:val="22"/>
          <w:lang w:val="es-ES" w:eastAsia="es-ES"/>
          <w14:ligatures w14:val="none"/>
        </w:rPr>
        <w:t>/LIC/</w:t>
      </w:r>
      <w:r w:rsidRPr="000C193D">
        <w:rPr>
          <w:rFonts w:ascii="HelveticaNowText Regular" w:eastAsia="Times New Roman" w:hAnsi="HelveticaNowText Regular" w:cs="HelveticaNowText Regular"/>
          <w:bCs/>
          <w:snapToGrid w:val="0"/>
          <w:kern w:val="0"/>
          <w:sz w:val="22"/>
          <w:szCs w:val="22"/>
          <w:highlight w:val="yellow"/>
          <w:lang w:val="es-ES" w:eastAsia="es-ES"/>
          <w14:ligatures w14:val="none"/>
        </w:rPr>
        <w:t>XXXX</w:t>
      </w:r>
      <w:r w:rsidRPr="000C193D">
        <w:rPr>
          <w:rFonts w:ascii="HelveticaNowText Regular" w:eastAsia="Times New Roman" w:hAnsi="HelveticaNowText Regular" w:cs="HelveticaNowText Regular"/>
          <w:bCs/>
          <w:snapToGrid w:val="0"/>
          <w:kern w:val="0"/>
          <w:sz w:val="22"/>
          <w:szCs w:val="22"/>
          <w:lang w:val="es-ES" w:eastAsia="es-ES"/>
          <w14:ligatures w14:val="none"/>
        </w:rPr>
        <w:t>, que consiste en los servicios/suministros “……………………………”,</w:t>
      </w:r>
      <w:r w:rsidRPr="000C193D">
        <w:rPr>
          <w:rFonts w:ascii="HelveticaNowText Regular" w:eastAsia="Times New Roman" w:hAnsi="HelveticaNowText Regular" w:cs="HelveticaNowText Regular"/>
          <w:bCs/>
          <w:snapToGrid w:val="0"/>
          <w:kern w:val="0"/>
          <w:sz w:val="22"/>
          <w:szCs w:val="22"/>
          <w:lang w:val="es-ES" w:eastAsia="es-ES"/>
          <w14:ligatures w14:val="none"/>
        </w:rPr>
        <w:br/>
      </w:r>
    </w:p>
    <w:p w14:paraId="3CEB111F" w14:textId="77777777" w:rsidR="00F433D6" w:rsidRPr="000C193D" w:rsidRDefault="00F433D6" w:rsidP="00785387">
      <w:pPr>
        <w:spacing w:line="276" w:lineRule="auto"/>
        <w:jc w:val="center"/>
        <w:rPr>
          <w:rFonts w:ascii="HelveticaNowText Regular" w:eastAsia="Times New Roman" w:hAnsi="HelveticaNowText Regular" w:cs="HelveticaNowText Regular"/>
          <w:b/>
          <w:snapToGrid w:val="0"/>
          <w:kern w:val="0"/>
          <w:sz w:val="22"/>
          <w:szCs w:val="22"/>
          <w:lang w:val="es-ES" w:eastAsia="es-ES"/>
          <w14:ligatures w14:val="none"/>
        </w:rPr>
      </w:pPr>
      <w:r w:rsidRPr="000C193D">
        <w:rPr>
          <w:rFonts w:ascii="HelveticaNowText Regular" w:eastAsia="Times New Roman" w:hAnsi="HelveticaNowText Regular" w:cs="HelveticaNowText Regular"/>
          <w:b/>
          <w:snapToGrid w:val="0"/>
          <w:kern w:val="0"/>
          <w:sz w:val="22"/>
          <w:szCs w:val="22"/>
          <w:lang w:val="es-ES" w:eastAsia="es-ES"/>
          <w14:ligatures w14:val="none"/>
        </w:rPr>
        <w:t>DECLARA</w:t>
      </w:r>
      <w:r w:rsidR="00E541BE" w:rsidRPr="000C193D">
        <w:rPr>
          <w:rFonts w:ascii="HelveticaNowText Regular" w:eastAsia="Times New Roman" w:hAnsi="HelveticaNowText Regular" w:cs="HelveticaNowText Regular"/>
          <w:b/>
          <w:snapToGrid w:val="0"/>
          <w:kern w:val="0"/>
          <w:sz w:val="22"/>
          <w:szCs w:val="22"/>
          <w:lang w:val="es-ES" w:eastAsia="es-ES"/>
          <w14:ligatures w14:val="none"/>
        </w:rPr>
        <w:t xml:space="preserve"> RESPONSABLEMENTE</w:t>
      </w:r>
      <w:r w:rsidRPr="000C193D">
        <w:rPr>
          <w:rFonts w:ascii="HelveticaNowText Regular" w:eastAsia="Times New Roman" w:hAnsi="HelveticaNowText Regular" w:cs="HelveticaNowText Regular"/>
          <w:b/>
          <w:snapToGrid w:val="0"/>
          <w:kern w:val="0"/>
          <w:sz w:val="22"/>
          <w:szCs w:val="22"/>
          <w:lang w:val="es-ES" w:eastAsia="es-ES"/>
          <w14:ligatures w14:val="none"/>
        </w:rPr>
        <w:t>:</w:t>
      </w:r>
    </w:p>
    <w:p w14:paraId="20FC94A7" w14:textId="77777777" w:rsidR="00847E4B" w:rsidRPr="000C193D" w:rsidRDefault="00847E4B" w:rsidP="00785387">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p>
    <w:p w14:paraId="14DF7B99" w14:textId="77777777" w:rsidR="00433B15" w:rsidRPr="000C193D" w:rsidRDefault="00433B15" w:rsidP="00785387">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r w:rsidRPr="000C193D">
        <w:rPr>
          <w:rFonts w:ascii="HelveticaNowText Regular" w:eastAsia="Times New Roman" w:hAnsi="HelveticaNowText Regular" w:cs="HelveticaNowText Regular"/>
          <w:bCs/>
          <w:snapToGrid w:val="0"/>
          <w:kern w:val="0"/>
          <w:sz w:val="22"/>
          <w:szCs w:val="22"/>
          <w:lang w:val="es-ES" w:eastAsia="es-ES"/>
          <w14:ligatures w14:val="none"/>
        </w:rPr>
        <w:t>Que ………… reúne las condiciones previstas en el artículo 12 del Real Decreto 1630/2011, a los efectos de que Mutua Intercomarcal pueda concertar la prestación de los servicios sanitarios y recuperadores de su responsabilidad con centros sanitarios privados, dado que concurren los supuestos contemplados en el citado precepto legal:</w:t>
      </w:r>
    </w:p>
    <w:p w14:paraId="5C956782" w14:textId="77777777" w:rsidR="00B9546D" w:rsidRPr="000C193D" w:rsidRDefault="00B9546D" w:rsidP="00785387">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p>
    <w:p w14:paraId="6AB0D8A4" w14:textId="77777777" w:rsidR="00B9546D" w:rsidRPr="000C193D" w:rsidRDefault="00B9546D" w:rsidP="00785387">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r w:rsidRPr="000C193D">
        <w:rPr>
          <w:rFonts w:ascii="HelveticaNowText Regular" w:eastAsia="Times New Roman" w:hAnsi="HelveticaNowText Regular" w:cs="HelveticaNowText Regular"/>
          <w:bCs/>
          <w:snapToGrid w:val="0"/>
          <w:kern w:val="0"/>
          <w:sz w:val="22"/>
          <w:szCs w:val="22"/>
          <w:lang w:val="es-ES" w:eastAsia="es-ES"/>
          <w14:ligatures w14:val="none"/>
        </w:rPr>
        <w:t>a) Que dispone de medios propios, materiales y personales, para llevar a cabo los servicios objeto del concierto a suscribir con Mutua Intercomarcal, derivado del expediente de contratación.</w:t>
      </w:r>
    </w:p>
    <w:p w14:paraId="1D73F36E" w14:textId="77777777" w:rsidR="00B9546D" w:rsidRPr="000C193D" w:rsidRDefault="00B9546D" w:rsidP="00785387">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r w:rsidRPr="000C193D">
        <w:rPr>
          <w:rFonts w:ascii="HelveticaNowText Regular" w:eastAsia="Times New Roman" w:hAnsi="HelveticaNowText Regular" w:cs="HelveticaNowText Regular"/>
          <w:bCs/>
          <w:snapToGrid w:val="0"/>
          <w:kern w:val="0"/>
          <w:sz w:val="22"/>
          <w:szCs w:val="22"/>
          <w:lang w:val="es-ES" w:eastAsia="es-ES"/>
          <w14:ligatures w14:val="none"/>
        </w:rPr>
        <w:t>b) Que cuenta con la debida autorización de funcionamiento y acreditación de suficiencia y adecuación de medios por parte de la autoridad sanitaria competente de la comunidad autónoma y que se halla inscrito en el registro de entidades sanitarias autorizadas de dicha comunidad autónoma.</w:t>
      </w:r>
    </w:p>
    <w:p w14:paraId="044E935D" w14:textId="77777777" w:rsidR="00B9546D" w:rsidRPr="000C193D" w:rsidRDefault="00B9546D" w:rsidP="00785387">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r w:rsidRPr="000C193D">
        <w:rPr>
          <w:rFonts w:ascii="HelveticaNowText Regular" w:eastAsia="Times New Roman" w:hAnsi="HelveticaNowText Regular" w:cs="HelveticaNowText Regular"/>
          <w:bCs/>
          <w:snapToGrid w:val="0"/>
          <w:kern w:val="0"/>
          <w:sz w:val="22"/>
          <w:szCs w:val="22"/>
          <w:lang w:val="es-ES" w:eastAsia="es-ES"/>
          <w14:ligatures w14:val="none"/>
        </w:rPr>
        <w:t>c) Que se hallará inscrito en el correspondiente registro que se llevará a estos efectos en la Dirección General de Ordenación de la Seguridad Social.</w:t>
      </w:r>
    </w:p>
    <w:p w14:paraId="55780670" w14:textId="77777777" w:rsidR="00B9546D" w:rsidRPr="000C193D" w:rsidRDefault="00B9546D" w:rsidP="00785387">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r w:rsidRPr="000C193D">
        <w:rPr>
          <w:rFonts w:ascii="HelveticaNowText Regular" w:eastAsia="Times New Roman" w:hAnsi="HelveticaNowText Regular" w:cs="HelveticaNowText Regular"/>
          <w:bCs/>
          <w:snapToGrid w:val="0"/>
          <w:kern w:val="0"/>
          <w:sz w:val="22"/>
          <w:szCs w:val="22"/>
          <w:lang w:val="es-ES" w:eastAsia="es-ES"/>
          <w14:ligatures w14:val="none"/>
        </w:rPr>
        <w:t>d) Que no tiene ningún tipo de vinculación o relación comercial, financiera o de cualquier otra clase, con empresas representadas en la junta directiva de la mutua, con el representante de las mismas, con el director gerente o cualquier otra persona que ejerza funciones de dirección ejecutiva en la mutua.</w:t>
      </w:r>
    </w:p>
    <w:p w14:paraId="789BE49B" w14:textId="77777777" w:rsidR="00B9546D" w:rsidRPr="000C193D" w:rsidRDefault="00B9546D" w:rsidP="00785387">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p>
    <w:p w14:paraId="0F9DFA0F" w14:textId="77777777" w:rsidR="001C255A" w:rsidRPr="000C193D" w:rsidRDefault="001C255A" w:rsidP="00785387">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r w:rsidRPr="000C193D">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3A8ECCB8" w14:textId="00B20F27" w:rsidR="00C25C3B" w:rsidRDefault="00C25C3B" w:rsidP="00785387">
      <w:pPr>
        <w:spacing w:line="276" w:lineRule="auto"/>
        <w:rPr>
          <w:rFonts w:ascii="HelveticaNowText Regular" w:eastAsia="Times New Roman" w:hAnsi="HelveticaNowText Regular" w:cs="HelveticaNowText Regular"/>
          <w:bCs/>
          <w:snapToGrid w:val="0"/>
          <w:kern w:val="0"/>
          <w:sz w:val="22"/>
          <w:szCs w:val="22"/>
          <w:lang w:val="es-ES" w:eastAsia="es-ES"/>
          <w14:ligatures w14:val="none"/>
        </w:rPr>
      </w:pPr>
      <w:r>
        <w:rPr>
          <w:rFonts w:ascii="HelveticaNowText Regular" w:eastAsia="Times New Roman" w:hAnsi="HelveticaNowText Regular" w:cs="HelveticaNowText Regular"/>
          <w:bCs/>
          <w:snapToGrid w:val="0"/>
          <w:kern w:val="0"/>
          <w:sz w:val="22"/>
          <w:szCs w:val="22"/>
          <w:lang w:val="es-ES" w:eastAsia="es-ES"/>
          <w14:ligatures w14:val="none"/>
        </w:rPr>
        <w:br w:type="page"/>
      </w:r>
    </w:p>
    <w:p w14:paraId="11BE2897" w14:textId="77777777" w:rsidR="00D662C5" w:rsidRPr="000C193D" w:rsidRDefault="00D662C5" w:rsidP="00785387">
      <w:pPr>
        <w:spacing w:line="276" w:lineRule="auto"/>
        <w:jc w:val="center"/>
        <w:rPr>
          <w:rFonts w:ascii="HelveticaNowText Regular" w:eastAsia="Times New Roman" w:hAnsi="HelveticaNowText Regular" w:cs="HelveticaNowText Regular"/>
          <w:b/>
          <w:snapToGrid w:val="0"/>
          <w:kern w:val="0"/>
          <w:sz w:val="22"/>
          <w:szCs w:val="22"/>
          <w:u w:val="single"/>
          <w:lang w:val="es-ES" w:eastAsia="es-ES"/>
          <w14:ligatures w14:val="none"/>
        </w:rPr>
      </w:pPr>
      <w:r w:rsidRPr="000C193D">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ANEXO XI</w:t>
      </w:r>
      <w:r w:rsidR="004D4F5D" w:rsidRPr="000C193D">
        <w:rPr>
          <w:rFonts w:ascii="HelveticaNowText Regular" w:eastAsia="Times New Roman" w:hAnsi="HelveticaNowText Regular" w:cs="HelveticaNowText Regular"/>
          <w:b/>
          <w:snapToGrid w:val="0"/>
          <w:kern w:val="0"/>
          <w:sz w:val="22"/>
          <w:szCs w:val="22"/>
          <w:u w:val="single"/>
          <w:lang w:val="es-ES" w:eastAsia="es-ES"/>
          <w14:ligatures w14:val="none"/>
        </w:rPr>
        <w:t>I</w:t>
      </w:r>
      <w:r w:rsidRPr="000C193D">
        <w:rPr>
          <w:rFonts w:ascii="HelveticaNowText Regular" w:eastAsia="Times New Roman" w:hAnsi="HelveticaNowText Regular" w:cs="HelveticaNowText Regular"/>
          <w:b/>
          <w:snapToGrid w:val="0"/>
          <w:kern w:val="0"/>
          <w:sz w:val="22"/>
          <w:szCs w:val="22"/>
          <w:u w:val="single"/>
          <w:lang w:val="es-ES" w:eastAsia="es-ES"/>
          <w14:ligatures w14:val="none"/>
        </w:rPr>
        <w:t>.- Declaración responsable de NO estar incurso en ninguna de las causas de incompatibilidad del personal al servicio de las Administraciones Públicas</w:t>
      </w:r>
    </w:p>
    <w:p w14:paraId="4727D151" w14:textId="77777777" w:rsidR="00D662C5" w:rsidRPr="000C193D" w:rsidRDefault="00D662C5" w:rsidP="00785387">
      <w:pPr>
        <w:spacing w:line="276" w:lineRule="auto"/>
        <w:jc w:val="center"/>
        <w:rPr>
          <w:rFonts w:ascii="HelveticaNowText Regular" w:eastAsia="Times New Roman" w:hAnsi="HelveticaNowText Regular" w:cs="HelveticaNowText Regular"/>
          <w:b/>
          <w:snapToGrid w:val="0"/>
          <w:kern w:val="0"/>
          <w:sz w:val="22"/>
          <w:szCs w:val="22"/>
          <w:u w:val="single"/>
          <w:lang w:val="es-ES" w:eastAsia="es-ES"/>
          <w14:ligatures w14:val="none"/>
        </w:rPr>
      </w:pPr>
    </w:p>
    <w:p w14:paraId="5D95ED8F" w14:textId="77777777" w:rsidR="001A3AF4" w:rsidRPr="000C193D" w:rsidRDefault="00D662C5" w:rsidP="00785387">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r w:rsidRPr="000C193D">
        <w:rPr>
          <w:rFonts w:ascii="HelveticaNowText Regular" w:eastAsia="Times New Roman" w:hAnsi="HelveticaNowText Regular" w:cs="HelveticaNowText Regular"/>
          <w:bCs/>
          <w:snapToGrid w:val="0"/>
          <w:kern w:val="0"/>
          <w:sz w:val="22"/>
          <w:szCs w:val="22"/>
          <w:lang w:val="es-ES" w:eastAsia="es-ES"/>
          <w14:ligatures w14:val="none"/>
        </w:rPr>
        <w:t>D. /Dª.  ………………………………………………………., con DNI número, ……………………., actuando en su propio nombre y derecho / en representación de la entidad …………………………….., con domicilio social y/o profesional en ……………………………., código postal ………., en calidad de ……………………., ante el órgano de contratación de Mutua Intercomarcal, Mutua Colaboradora con la Seguridad Social número 39, respecto a la adjudicación del expediente de contratación 202</w:t>
      </w:r>
      <w:r w:rsidRPr="000C193D">
        <w:rPr>
          <w:rFonts w:ascii="HelveticaNowText Regular" w:eastAsia="Times New Roman" w:hAnsi="HelveticaNowText Regular" w:cs="HelveticaNowText Regular"/>
          <w:bCs/>
          <w:snapToGrid w:val="0"/>
          <w:kern w:val="0"/>
          <w:sz w:val="22"/>
          <w:szCs w:val="22"/>
          <w:highlight w:val="yellow"/>
          <w:lang w:val="es-ES" w:eastAsia="es-ES"/>
          <w14:ligatures w14:val="none"/>
        </w:rPr>
        <w:t>X</w:t>
      </w:r>
      <w:r w:rsidRPr="000C193D">
        <w:rPr>
          <w:rFonts w:ascii="HelveticaNowText Regular" w:eastAsia="Times New Roman" w:hAnsi="HelveticaNowText Regular" w:cs="HelveticaNowText Regular"/>
          <w:bCs/>
          <w:snapToGrid w:val="0"/>
          <w:kern w:val="0"/>
          <w:sz w:val="22"/>
          <w:szCs w:val="22"/>
          <w:lang w:val="es-ES" w:eastAsia="es-ES"/>
          <w14:ligatures w14:val="none"/>
        </w:rPr>
        <w:t>/LIC/</w:t>
      </w:r>
      <w:r w:rsidRPr="000C193D">
        <w:rPr>
          <w:rFonts w:ascii="HelveticaNowText Regular" w:eastAsia="Times New Roman" w:hAnsi="HelveticaNowText Regular" w:cs="HelveticaNowText Regular"/>
          <w:bCs/>
          <w:snapToGrid w:val="0"/>
          <w:kern w:val="0"/>
          <w:sz w:val="22"/>
          <w:szCs w:val="22"/>
          <w:highlight w:val="yellow"/>
          <w:lang w:val="es-ES" w:eastAsia="es-ES"/>
          <w14:ligatures w14:val="none"/>
        </w:rPr>
        <w:t>XXXX</w:t>
      </w:r>
      <w:r w:rsidRPr="000C193D">
        <w:rPr>
          <w:rFonts w:ascii="HelveticaNowText Regular" w:eastAsia="Times New Roman" w:hAnsi="HelveticaNowText Regular" w:cs="HelveticaNowText Regular"/>
          <w:bCs/>
          <w:snapToGrid w:val="0"/>
          <w:kern w:val="0"/>
          <w:sz w:val="22"/>
          <w:szCs w:val="22"/>
          <w:lang w:val="es-ES" w:eastAsia="es-ES"/>
          <w14:ligatures w14:val="none"/>
        </w:rPr>
        <w:t>, que consiste en los servicios/suministros “……………………………”,</w:t>
      </w:r>
    </w:p>
    <w:p w14:paraId="5BC77EAF" w14:textId="77777777" w:rsidR="004F1885" w:rsidRPr="000C193D" w:rsidRDefault="004F1885" w:rsidP="00785387">
      <w:pPr>
        <w:spacing w:line="276" w:lineRule="auto"/>
        <w:jc w:val="both"/>
        <w:rPr>
          <w:rFonts w:ascii="HelveticaNowText Regular" w:eastAsia="Times New Roman" w:hAnsi="HelveticaNowText Regular" w:cs="HelveticaNowText Regular"/>
          <w:b/>
          <w:snapToGrid w:val="0"/>
          <w:kern w:val="0"/>
          <w:sz w:val="22"/>
          <w:szCs w:val="22"/>
          <w:lang w:val="es-ES" w:eastAsia="es-ES"/>
          <w14:ligatures w14:val="none"/>
        </w:rPr>
      </w:pPr>
    </w:p>
    <w:p w14:paraId="0F53E375" w14:textId="77777777" w:rsidR="004F1885" w:rsidRPr="000C193D" w:rsidRDefault="004F1885" w:rsidP="00785387">
      <w:pPr>
        <w:spacing w:line="276"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0C193D">
        <w:rPr>
          <w:rFonts w:ascii="HelveticaNowText Regular" w:eastAsia="Times New Roman" w:hAnsi="HelveticaNowText Regular" w:cs="HelveticaNowText Regular"/>
          <w:b/>
          <w:snapToGrid w:val="0"/>
          <w:kern w:val="0"/>
          <w:sz w:val="22"/>
          <w:szCs w:val="22"/>
          <w:lang w:val="es-ES" w:eastAsia="es-ES"/>
          <w14:ligatures w14:val="none"/>
        </w:rPr>
        <w:t>DECLARA:</w:t>
      </w:r>
    </w:p>
    <w:p w14:paraId="2049B7DA" w14:textId="77777777" w:rsidR="004F1885" w:rsidRPr="000C193D" w:rsidRDefault="004F1885" w:rsidP="00785387">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r w:rsidRPr="000C193D">
        <w:rPr>
          <w:rFonts w:ascii="HelveticaNowText Regular" w:eastAsia="Times New Roman" w:hAnsi="HelveticaNowText Regular" w:cs="HelveticaNowText Regular"/>
          <w:bCs/>
          <w:snapToGrid w:val="0"/>
          <w:kern w:val="0"/>
          <w:sz w:val="22"/>
          <w:szCs w:val="22"/>
          <w:lang w:val="es-ES" w:eastAsia="es-ES"/>
          <w14:ligatures w14:val="none"/>
        </w:rPr>
        <w:t>Que ni el titular del centro asistencial ni el personal que atenderá la prestación de los servicios objeto del presente concierto, está incurso en ninguno de los supuestos legales de incompatibilidad o prohibición previstos en la vigente normativa de aplicación, según lo dispuesto en la Ley 53/1984 de 26 de Diciembre, de Incompatibilidades del personal al servicio de las Administraciones Públicas, y en el Real Decreto 598/1985, de 30 abril de desarrollo de la Ley y demás normativa de aplicación.</w:t>
      </w:r>
    </w:p>
    <w:p w14:paraId="471EF073" w14:textId="77777777" w:rsidR="004F1885" w:rsidRPr="000C193D" w:rsidRDefault="004F1885" w:rsidP="00785387">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p>
    <w:p w14:paraId="08FB45D8" w14:textId="77777777" w:rsidR="004F1885" w:rsidRPr="000C193D" w:rsidRDefault="004F1885" w:rsidP="00785387">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r w:rsidRPr="000C193D">
        <w:rPr>
          <w:rFonts w:ascii="HelveticaNowText Regular" w:eastAsia="Times New Roman" w:hAnsi="HelveticaNowText Regular" w:cs="HelveticaNowText Regular"/>
          <w:bCs/>
          <w:snapToGrid w:val="0"/>
          <w:kern w:val="0"/>
          <w:sz w:val="22"/>
          <w:szCs w:val="22"/>
          <w:lang w:val="es-ES" w:eastAsia="es-ES"/>
          <w14:ligatures w14:val="none"/>
        </w:rPr>
        <w:t>Y para que así conste y surta los efectos oportunos, se expide y firma la presente declaración responsable.</w:t>
      </w:r>
    </w:p>
    <w:p w14:paraId="2AB32FAF" w14:textId="77777777" w:rsidR="004F1885" w:rsidRPr="000C193D" w:rsidRDefault="004F1885" w:rsidP="00785387">
      <w:pPr>
        <w:spacing w:line="276" w:lineRule="auto"/>
        <w:jc w:val="both"/>
        <w:rPr>
          <w:rFonts w:ascii="HelveticaNowText Regular" w:eastAsia="Times New Roman" w:hAnsi="HelveticaNowText Regular" w:cs="HelveticaNowText Regular"/>
          <w:b/>
          <w:snapToGrid w:val="0"/>
          <w:kern w:val="0"/>
          <w:sz w:val="22"/>
          <w:szCs w:val="22"/>
          <w:lang w:val="es-ES" w:eastAsia="es-ES"/>
          <w14:ligatures w14:val="none"/>
        </w:rPr>
      </w:pPr>
    </w:p>
    <w:p w14:paraId="3739199A" w14:textId="77777777" w:rsidR="004F1885" w:rsidRPr="000C193D" w:rsidRDefault="004F1885" w:rsidP="00785387">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r w:rsidRPr="000C193D">
        <w:rPr>
          <w:rFonts w:ascii="HelveticaNowText Regular" w:eastAsia="Times New Roman" w:hAnsi="HelveticaNowText Regular" w:cs="HelveticaNowText Regular"/>
          <w:bCs/>
          <w:snapToGrid w:val="0"/>
          <w:kern w:val="0"/>
          <w:sz w:val="22"/>
          <w:szCs w:val="22"/>
          <w:lang w:val="es-ES" w:eastAsia="es-ES"/>
          <w14:ligatures w14:val="none"/>
        </w:rPr>
        <w:t>En_________ a fecha de la firma electrónica.</w:t>
      </w:r>
    </w:p>
    <w:p w14:paraId="2497F84C" w14:textId="77777777" w:rsidR="00876BA8" w:rsidRPr="000C193D" w:rsidRDefault="00876BA8" w:rsidP="00785387">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p>
    <w:p w14:paraId="751D3CCB" w14:textId="77777777" w:rsidR="00876BA8" w:rsidRPr="000C193D" w:rsidRDefault="00876BA8" w:rsidP="00785387">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p>
    <w:p w14:paraId="7DB238FE" w14:textId="77777777" w:rsidR="00876BA8" w:rsidRPr="000C193D" w:rsidRDefault="00876BA8" w:rsidP="00785387">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p>
    <w:p w14:paraId="39417537" w14:textId="77777777" w:rsidR="00876BA8" w:rsidRPr="000C193D" w:rsidRDefault="00876BA8" w:rsidP="00785387">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p>
    <w:p w14:paraId="1F3A8C16" w14:textId="62EEF6EA" w:rsidR="00C25C3B" w:rsidRDefault="00C25C3B" w:rsidP="00785387">
      <w:pPr>
        <w:spacing w:line="276" w:lineRule="auto"/>
        <w:rPr>
          <w:rFonts w:ascii="HelveticaNowText Regular" w:eastAsia="Times New Roman" w:hAnsi="HelveticaNowText Regular" w:cs="HelveticaNowText Regular"/>
          <w:bCs/>
          <w:snapToGrid w:val="0"/>
          <w:kern w:val="0"/>
          <w:sz w:val="22"/>
          <w:szCs w:val="22"/>
          <w:lang w:val="es-ES" w:eastAsia="es-ES"/>
          <w14:ligatures w14:val="none"/>
        </w:rPr>
      </w:pPr>
      <w:r>
        <w:rPr>
          <w:rFonts w:ascii="HelveticaNowText Regular" w:eastAsia="Times New Roman" w:hAnsi="HelveticaNowText Regular" w:cs="HelveticaNowText Regular"/>
          <w:bCs/>
          <w:snapToGrid w:val="0"/>
          <w:kern w:val="0"/>
          <w:sz w:val="22"/>
          <w:szCs w:val="22"/>
          <w:lang w:val="es-ES" w:eastAsia="es-ES"/>
          <w14:ligatures w14:val="none"/>
        </w:rPr>
        <w:br w:type="page"/>
      </w:r>
    </w:p>
    <w:p w14:paraId="57C0C6C8" w14:textId="77777777" w:rsidR="005749C0" w:rsidRPr="000C193D" w:rsidRDefault="005749C0" w:rsidP="00785387">
      <w:pPr>
        <w:spacing w:line="276" w:lineRule="auto"/>
        <w:jc w:val="center"/>
        <w:rPr>
          <w:rFonts w:ascii="HelveticaNowText Regular" w:eastAsia="Times New Roman" w:hAnsi="HelveticaNowText Regular" w:cs="HelveticaNowText Regular"/>
          <w:b/>
          <w:snapToGrid w:val="0"/>
          <w:kern w:val="0"/>
          <w:sz w:val="22"/>
          <w:szCs w:val="22"/>
          <w:u w:val="single"/>
          <w:lang w:val="es-ES" w:eastAsia="es-ES"/>
          <w14:ligatures w14:val="none"/>
        </w:rPr>
      </w:pPr>
      <w:r w:rsidRPr="000C193D">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Anexo X</w:t>
      </w:r>
      <w:r w:rsidR="004D4F5D" w:rsidRPr="000C193D">
        <w:rPr>
          <w:rFonts w:ascii="HelveticaNowText Regular" w:eastAsia="Times New Roman" w:hAnsi="HelveticaNowText Regular" w:cs="HelveticaNowText Regular"/>
          <w:b/>
          <w:snapToGrid w:val="0"/>
          <w:kern w:val="0"/>
          <w:sz w:val="22"/>
          <w:szCs w:val="22"/>
          <w:u w:val="single"/>
          <w:lang w:val="es-ES" w:eastAsia="es-ES"/>
          <w14:ligatures w14:val="none"/>
        </w:rPr>
        <w:t>III</w:t>
      </w:r>
      <w:r w:rsidRPr="000C193D">
        <w:rPr>
          <w:rFonts w:ascii="HelveticaNowText Regular" w:eastAsia="Times New Roman" w:hAnsi="HelveticaNowText Regular" w:cs="HelveticaNowText Regular"/>
          <w:b/>
          <w:snapToGrid w:val="0"/>
          <w:kern w:val="0"/>
          <w:sz w:val="22"/>
          <w:szCs w:val="22"/>
          <w:u w:val="single"/>
          <w:lang w:val="es-ES" w:eastAsia="es-ES"/>
          <w14:ligatures w14:val="none"/>
        </w:rPr>
        <w:t>.- Condiciones especiales de ejecución del concierto</w:t>
      </w:r>
    </w:p>
    <w:p w14:paraId="1996D8ED" w14:textId="77777777" w:rsidR="00020065" w:rsidRPr="000C193D" w:rsidRDefault="00020065" w:rsidP="00785387">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p>
    <w:p w14:paraId="4B0CAFA6" w14:textId="77777777" w:rsidR="005749C0" w:rsidRPr="000C193D" w:rsidRDefault="005749C0" w:rsidP="00785387">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r w:rsidRPr="000C193D">
        <w:rPr>
          <w:rFonts w:ascii="HelveticaNowText Regular" w:eastAsia="Times New Roman" w:hAnsi="HelveticaNowText Regular" w:cs="HelveticaNowText Regular"/>
          <w:bCs/>
          <w:snapToGrid w:val="0"/>
          <w:kern w:val="0"/>
          <w:sz w:val="22"/>
          <w:szCs w:val="22"/>
          <w:lang w:val="es-ES" w:eastAsia="es-ES"/>
          <w14:ligatures w14:val="none"/>
        </w:rPr>
        <w:t>Tendrán la consideración de condiciones especiales de ejecución del concierto las siguientes:</w:t>
      </w:r>
    </w:p>
    <w:p w14:paraId="2297999F" w14:textId="3E1E7551" w:rsidR="000C193D" w:rsidRPr="000C193D" w:rsidRDefault="000C193D" w:rsidP="00785387">
      <w:pPr>
        <w:pStyle w:val="Default"/>
        <w:numPr>
          <w:ilvl w:val="0"/>
          <w:numId w:val="23"/>
        </w:numPr>
        <w:spacing w:line="276" w:lineRule="auto"/>
        <w:jc w:val="both"/>
        <w:rPr>
          <w:rFonts w:ascii="HelveticaNowText Regular" w:eastAsia="Times New Roman" w:hAnsi="HelveticaNowText Regular" w:cs="HelveticaNowText Regular"/>
          <w:bCs/>
          <w:snapToGrid w:val="0"/>
          <w:color w:val="auto"/>
          <w:sz w:val="22"/>
          <w:szCs w:val="22"/>
          <w:lang w:eastAsia="es-ES"/>
          <w14:ligatures w14:val="none"/>
        </w:rPr>
      </w:pPr>
      <w:r w:rsidRPr="00C84BB8">
        <w:rPr>
          <w:rFonts w:ascii="HelveticaNowText Regular" w:eastAsia="Times New Roman" w:hAnsi="HelveticaNowText Regular" w:cs="HelveticaNowText Regular"/>
          <w:b/>
          <w:snapToGrid w:val="0"/>
          <w:color w:val="auto"/>
          <w:sz w:val="22"/>
          <w:szCs w:val="22"/>
          <w:lang w:eastAsia="es-ES"/>
          <w14:ligatures w14:val="none"/>
        </w:rPr>
        <w:t>a</w:t>
      </w:r>
      <w:r w:rsidRPr="000C193D">
        <w:rPr>
          <w:rFonts w:ascii="HelveticaNowText Regular" w:eastAsia="Times New Roman" w:hAnsi="HelveticaNowText Regular" w:cs="HelveticaNowText Regular"/>
          <w:bCs/>
          <w:snapToGrid w:val="0"/>
          <w:color w:val="auto"/>
          <w:sz w:val="22"/>
          <w:szCs w:val="22"/>
          <w:lang w:eastAsia="es-ES"/>
          <w14:ligatures w14:val="none"/>
        </w:rPr>
        <w:t xml:space="preserve">. </w:t>
      </w:r>
      <w:r w:rsidRPr="000C193D">
        <w:rPr>
          <w:rFonts w:ascii="HelveticaNowText Regular" w:eastAsia="Times New Roman" w:hAnsi="HelveticaNowText Regular" w:cs="HelveticaNowText Regular"/>
          <w:bCs/>
          <w:snapToGrid w:val="0"/>
          <w:color w:val="auto"/>
          <w:sz w:val="22"/>
          <w:szCs w:val="22"/>
          <w:lang w:eastAsia="es-ES"/>
          <w14:ligatures w14:val="none"/>
        </w:rPr>
        <w:t xml:space="preserve">La empresa adjudicataria se compromete a suscribir y mantener en vigor durante toda la ejecución del contrato una póliza de responsabilidad civil frente a los daños que pudieran originarse como consecuencia de la ejecución del contrato por un importe en ningún caso inferior al valor estimado del contrato. </w:t>
      </w:r>
    </w:p>
    <w:p w14:paraId="2CED212F" w14:textId="77777777" w:rsidR="000C193D" w:rsidRPr="000C193D" w:rsidRDefault="000C193D" w:rsidP="00785387">
      <w:pPr>
        <w:pStyle w:val="Default"/>
        <w:numPr>
          <w:ilvl w:val="0"/>
          <w:numId w:val="23"/>
        </w:numPr>
        <w:spacing w:line="276" w:lineRule="auto"/>
        <w:jc w:val="both"/>
        <w:rPr>
          <w:rFonts w:ascii="HelveticaNowText Regular" w:eastAsia="Times New Roman" w:hAnsi="HelveticaNowText Regular" w:cs="HelveticaNowText Regular"/>
          <w:bCs/>
          <w:snapToGrid w:val="0"/>
          <w:color w:val="auto"/>
          <w:sz w:val="22"/>
          <w:szCs w:val="22"/>
          <w:lang w:eastAsia="es-ES"/>
          <w14:ligatures w14:val="none"/>
        </w:rPr>
      </w:pPr>
    </w:p>
    <w:p w14:paraId="201ED94C" w14:textId="77777777" w:rsidR="000C193D" w:rsidRPr="000C193D" w:rsidRDefault="000C193D" w:rsidP="00785387">
      <w:pPr>
        <w:pStyle w:val="Default"/>
        <w:numPr>
          <w:ilvl w:val="0"/>
          <w:numId w:val="23"/>
        </w:numPr>
        <w:spacing w:line="276" w:lineRule="auto"/>
        <w:jc w:val="both"/>
        <w:rPr>
          <w:rFonts w:ascii="HelveticaNowText Regular" w:eastAsia="Times New Roman" w:hAnsi="HelveticaNowText Regular" w:cs="HelveticaNowText Regular"/>
          <w:bCs/>
          <w:snapToGrid w:val="0"/>
          <w:color w:val="auto"/>
          <w:sz w:val="22"/>
          <w:szCs w:val="22"/>
          <w:lang w:eastAsia="es-ES"/>
          <w14:ligatures w14:val="none"/>
        </w:rPr>
      </w:pPr>
      <w:r w:rsidRPr="000C193D">
        <w:rPr>
          <w:rFonts w:ascii="HelveticaNowText Regular" w:eastAsia="Times New Roman" w:hAnsi="HelveticaNowText Regular" w:cs="HelveticaNowText Regular"/>
          <w:bCs/>
          <w:snapToGrid w:val="0"/>
          <w:color w:val="auto"/>
          <w:sz w:val="22"/>
          <w:szCs w:val="22"/>
          <w:u w:val="single"/>
          <w:lang w:eastAsia="es-ES"/>
          <w14:ligatures w14:val="none"/>
        </w:rPr>
        <w:t>Forma de acreditación</w:t>
      </w:r>
      <w:r w:rsidRPr="000C193D">
        <w:rPr>
          <w:rFonts w:ascii="HelveticaNowText Regular" w:eastAsia="Times New Roman" w:hAnsi="HelveticaNowText Regular" w:cs="HelveticaNowText Regular"/>
          <w:bCs/>
          <w:snapToGrid w:val="0"/>
          <w:color w:val="auto"/>
          <w:sz w:val="22"/>
          <w:szCs w:val="22"/>
          <w:lang w:eastAsia="es-ES"/>
          <w14:ligatures w14:val="none"/>
        </w:rPr>
        <w:t>: El contratista deberá aportar al inicio de la ejecución del contrato la documentación acreditativa de la póliza de responsabilidad civil suscrita. Mutua Intercomarcal se reserva el derecho de requerir la presentación de documentación acreditativa de la vigencia de la póliza cuando lo considere oportuno durante la vigencia del contrato. Así mismo, deberá comprometerse a su mantenimiento durante toda la vigencia del contrato, incluidas las prórrogas que se hubiesen previsto.</w:t>
      </w:r>
    </w:p>
    <w:p w14:paraId="207C9DAA" w14:textId="77777777" w:rsidR="000C193D" w:rsidRPr="000C193D" w:rsidRDefault="000C193D" w:rsidP="00785387">
      <w:pPr>
        <w:pStyle w:val="Prrafodelista"/>
        <w:spacing w:line="276" w:lineRule="auto"/>
        <w:rPr>
          <w:rFonts w:ascii="HelveticaNowText Regular" w:eastAsia="Times New Roman" w:hAnsi="HelveticaNowText Regular" w:cs="HelveticaNowText Regular"/>
          <w:bCs/>
          <w:snapToGrid w:val="0"/>
          <w:sz w:val="22"/>
          <w:szCs w:val="22"/>
          <w:lang w:eastAsia="es-ES"/>
          <w14:ligatures w14:val="none"/>
        </w:rPr>
      </w:pPr>
    </w:p>
    <w:p w14:paraId="5A830E8D" w14:textId="3534D1B0" w:rsidR="000C193D" w:rsidRPr="000C193D" w:rsidRDefault="000C193D" w:rsidP="00785387">
      <w:pPr>
        <w:pStyle w:val="Default"/>
        <w:numPr>
          <w:ilvl w:val="0"/>
          <w:numId w:val="23"/>
        </w:numPr>
        <w:spacing w:line="276" w:lineRule="auto"/>
        <w:jc w:val="both"/>
        <w:rPr>
          <w:rFonts w:ascii="HelveticaNowText Regular" w:eastAsia="Times New Roman" w:hAnsi="HelveticaNowText Regular" w:cs="HelveticaNowText Regular"/>
          <w:bCs/>
          <w:snapToGrid w:val="0"/>
          <w:color w:val="auto"/>
          <w:sz w:val="22"/>
          <w:szCs w:val="22"/>
          <w:lang w:eastAsia="es-ES"/>
          <w14:ligatures w14:val="none"/>
        </w:rPr>
      </w:pPr>
      <w:r w:rsidRPr="00C84BB8">
        <w:rPr>
          <w:rFonts w:ascii="HelveticaNowText Regular" w:eastAsia="Times New Roman" w:hAnsi="HelveticaNowText Regular" w:cs="HelveticaNowText Regular"/>
          <w:b/>
          <w:snapToGrid w:val="0"/>
          <w:color w:val="auto"/>
          <w:sz w:val="22"/>
          <w:szCs w:val="22"/>
          <w:lang w:eastAsia="es-ES"/>
          <w14:ligatures w14:val="none"/>
        </w:rPr>
        <w:t>b</w:t>
      </w:r>
      <w:r w:rsidRPr="000C193D">
        <w:rPr>
          <w:rFonts w:ascii="HelveticaNowText Regular" w:eastAsia="Times New Roman" w:hAnsi="HelveticaNowText Regular" w:cs="HelveticaNowText Regular"/>
          <w:bCs/>
          <w:snapToGrid w:val="0"/>
          <w:color w:val="auto"/>
          <w:sz w:val="22"/>
          <w:szCs w:val="22"/>
          <w:lang w:eastAsia="es-ES"/>
          <w14:ligatures w14:val="none"/>
        </w:rPr>
        <w:t>.</w:t>
      </w:r>
      <w:r w:rsidRPr="000C193D">
        <w:rPr>
          <w:rFonts w:ascii="HelveticaNowText Regular" w:eastAsia="Times New Roman" w:hAnsi="HelveticaNowText Regular" w:cs="HelveticaNowText Regular"/>
          <w:bCs/>
          <w:snapToGrid w:val="0"/>
          <w:color w:val="auto"/>
          <w:sz w:val="22"/>
          <w:szCs w:val="22"/>
          <w:lang w:eastAsia="es-ES"/>
          <w14:ligatures w14:val="none"/>
        </w:rPr>
        <w:t xml:space="preserve"> </w:t>
      </w:r>
      <w:r w:rsidRPr="000C193D">
        <w:rPr>
          <w:rFonts w:ascii="HelveticaNowText Regular" w:eastAsia="Times New Roman" w:hAnsi="HelveticaNowText Regular" w:cs="HelveticaNowText Regular"/>
          <w:bCs/>
          <w:snapToGrid w:val="0"/>
          <w:color w:val="auto"/>
          <w:sz w:val="22"/>
          <w:szCs w:val="22"/>
          <w:lang w:eastAsia="es-ES"/>
          <w14:ligatures w14:val="none"/>
        </w:rPr>
        <w:t>Condición especial de ejecución relativa a la Normativa de Protección de datos, en cumplimiento del Reglamento (UE) 2016/679 del Parlamento Europeo y del Consejo, de 27 de abril de 2016 y la Ley Orgánica 3/2018, de 5 de diciembre, de Protección de Datos Personales y Garantía de los derechos digitales, así como el resto de normativa que le sea de aplicación.</w:t>
      </w:r>
    </w:p>
    <w:p w14:paraId="70D21E2C" w14:textId="77777777" w:rsidR="000C193D" w:rsidRPr="000C193D" w:rsidRDefault="000C193D" w:rsidP="00785387">
      <w:pPr>
        <w:pStyle w:val="Default"/>
        <w:numPr>
          <w:ilvl w:val="0"/>
          <w:numId w:val="23"/>
        </w:numPr>
        <w:spacing w:line="276" w:lineRule="auto"/>
        <w:jc w:val="both"/>
        <w:rPr>
          <w:rFonts w:ascii="HelveticaNowText Regular" w:eastAsia="Times New Roman" w:hAnsi="HelveticaNowText Regular" w:cs="HelveticaNowText Regular"/>
          <w:bCs/>
          <w:snapToGrid w:val="0"/>
          <w:color w:val="auto"/>
          <w:sz w:val="22"/>
          <w:szCs w:val="22"/>
          <w:lang w:eastAsia="es-ES"/>
          <w14:ligatures w14:val="none"/>
        </w:rPr>
      </w:pPr>
    </w:p>
    <w:p w14:paraId="47DC6DDA" w14:textId="77777777" w:rsidR="000C193D" w:rsidRPr="000C193D" w:rsidRDefault="000C193D" w:rsidP="00785387">
      <w:pPr>
        <w:pStyle w:val="Default"/>
        <w:numPr>
          <w:ilvl w:val="0"/>
          <w:numId w:val="23"/>
        </w:numPr>
        <w:spacing w:line="276" w:lineRule="auto"/>
        <w:jc w:val="both"/>
        <w:rPr>
          <w:rFonts w:ascii="HelveticaNowText Regular" w:eastAsia="Times New Roman" w:hAnsi="HelveticaNowText Regular" w:cs="HelveticaNowText Regular"/>
          <w:bCs/>
          <w:snapToGrid w:val="0"/>
          <w:color w:val="auto"/>
          <w:sz w:val="22"/>
          <w:szCs w:val="22"/>
          <w:lang w:eastAsia="es-ES"/>
          <w14:ligatures w14:val="none"/>
        </w:rPr>
      </w:pPr>
      <w:r w:rsidRPr="000C193D">
        <w:rPr>
          <w:rFonts w:ascii="HelveticaNowText Regular" w:eastAsia="Times New Roman" w:hAnsi="HelveticaNowText Regular" w:cs="HelveticaNowText Regular"/>
          <w:bCs/>
          <w:snapToGrid w:val="0"/>
          <w:color w:val="auto"/>
          <w:sz w:val="22"/>
          <w:szCs w:val="22"/>
          <w:u w:val="single"/>
          <w:lang w:eastAsia="es-ES"/>
          <w14:ligatures w14:val="none"/>
        </w:rPr>
        <w:t>Forma de acreditación</w:t>
      </w:r>
      <w:r w:rsidRPr="000C193D">
        <w:rPr>
          <w:rFonts w:ascii="HelveticaNowText Regular" w:eastAsia="Times New Roman" w:hAnsi="HelveticaNowText Regular" w:cs="HelveticaNowText Regular"/>
          <w:bCs/>
          <w:snapToGrid w:val="0"/>
          <w:color w:val="auto"/>
          <w:sz w:val="22"/>
          <w:szCs w:val="22"/>
          <w:lang w:eastAsia="es-ES"/>
          <w14:ligatures w14:val="none"/>
        </w:rPr>
        <w:t>: A efectos de acreditar el cumplimiento de esta condición especial, el contratista deberá presentar, una declaración responsable en la que se en la que manifieste expresamente:</w:t>
      </w:r>
    </w:p>
    <w:p w14:paraId="6E6F2560" w14:textId="77777777" w:rsidR="000C193D" w:rsidRPr="000C193D" w:rsidRDefault="000C193D" w:rsidP="00785387">
      <w:pPr>
        <w:pStyle w:val="Default"/>
        <w:numPr>
          <w:ilvl w:val="0"/>
          <w:numId w:val="23"/>
        </w:numPr>
        <w:spacing w:line="276" w:lineRule="auto"/>
        <w:jc w:val="both"/>
        <w:rPr>
          <w:rFonts w:ascii="HelveticaNowText Regular" w:eastAsia="Times New Roman" w:hAnsi="HelveticaNowText Regular" w:cs="HelveticaNowText Regular"/>
          <w:bCs/>
          <w:snapToGrid w:val="0"/>
          <w:color w:val="auto"/>
          <w:sz w:val="22"/>
          <w:szCs w:val="22"/>
          <w:lang w:eastAsia="es-ES"/>
          <w14:ligatures w14:val="none"/>
        </w:rPr>
      </w:pPr>
    </w:p>
    <w:p w14:paraId="38F9C445" w14:textId="77777777" w:rsidR="000C193D" w:rsidRPr="000C193D" w:rsidRDefault="000C193D" w:rsidP="00785387">
      <w:pPr>
        <w:pStyle w:val="Default"/>
        <w:numPr>
          <w:ilvl w:val="0"/>
          <w:numId w:val="23"/>
        </w:numPr>
        <w:spacing w:line="276" w:lineRule="auto"/>
        <w:jc w:val="both"/>
        <w:rPr>
          <w:rFonts w:ascii="HelveticaNowText Regular" w:eastAsia="Times New Roman" w:hAnsi="HelveticaNowText Regular" w:cs="HelveticaNowText Regular"/>
          <w:bCs/>
          <w:snapToGrid w:val="0"/>
          <w:color w:val="auto"/>
          <w:sz w:val="22"/>
          <w:szCs w:val="22"/>
          <w:lang w:eastAsia="es-ES"/>
          <w14:ligatures w14:val="none"/>
        </w:rPr>
      </w:pPr>
      <w:r w:rsidRPr="000C193D">
        <w:rPr>
          <w:rFonts w:ascii="HelveticaNowText Regular" w:eastAsia="Times New Roman" w:hAnsi="HelveticaNowText Regular" w:cs="HelveticaNowText Regular"/>
          <w:bCs/>
          <w:snapToGrid w:val="0"/>
          <w:color w:val="auto"/>
          <w:sz w:val="22"/>
          <w:szCs w:val="22"/>
          <w:lang w:eastAsia="es-ES"/>
          <w14:ligatures w14:val="none"/>
        </w:rPr>
        <w:t>Que cumple la normativa vigente en materia de protección de datos (RGPD, LOPDGDD y disposiciones vinculadas).</w:t>
      </w:r>
    </w:p>
    <w:p w14:paraId="60EB5039" w14:textId="77777777" w:rsidR="000C193D" w:rsidRPr="000C193D" w:rsidRDefault="000C193D" w:rsidP="00785387">
      <w:pPr>
        <w:pStyle w:val="Default"/>
        <w:numPr>
          <w:ilvl w:val="0"/>
          <w:numId w:val="23"/>
        </w:numPr>
        <w:spacing w:line="276" w:lineRule="auto"/>
        <w:jc w:val="both"/>
        <w:rPr>
          <w:rFonts w:ascii="HelveticaNowText Regular" w:eastAsia="Times New Roman" w:hAnsi="HelveticaNowText Regular" w:cs="HelveticaNowText Regular"/>
          <w:bCs/>
          <w:snapToGrid w:val="0"/>
          <w:color w:val="auto"/>
          <w:sz w:val="22"/>
          <w:szCs w:val="22"/>
          <w:lang w:eastAsia="es-ES"/>
          <w14:ligatures w14:val="none"/>
        </w:rPr>
      </w:pPr>
    </w:p>
    <w:p w14:paraId="3E718DA6" w14:textId="77777777" w:rsidR="000C193D" w:rsidRPr="000C193D" w:rsidRDefault="000C193D" w:rsidP="00785387">
      <w:pPr>
        <w:pStyle w:val="Default"/>
        <w:numPr>
          <w:ilvl w:val="0"/>
          <w:numId w:val="23"/>
        </w:numPr>
        <w:spacing w:line="276" w:lineRule="auto"/>
        <w:jc w:val="both"/>
        <w:rPr>
          <w:rFonts w:ascii="HelveticaNowText Regular" w:eastAsia="Times New Roman" w:hAnsi="HelveticaNowText Regular" w:cs="HelveticaNowText Regular"/>
          <w:bCs/>
          <w:snapToGrid w:val="0"/>
          <w:color w:val="auto"/>
          <w:sz w:val="22"/>
          <w:szCs w:val="22"/>
          <w:lang w:eastAsia="es-ES"/>
          <w14:ligatures w14:val="none"/>
        </w:rPr>
      </w:pPr>
      <w:r w:rsidRPr="000C193D">
        <w:rPr>
          <w:rFonts w:ascii="HelveticaNowText Regular" w:eastAsia="Times New Roman" w:hAnsi="HelveticaNowText Regular" w:cs="HelveticaNowText Regular"/>
          <w:bCs/>
          <w:snapToGrid w:val="0"/>
          <w:color w:val="auto"/>
          <w:sz w:val="22"/>
          <w:szCs w:val="22"/>
          <w:lang w:eastAsia="es-ES"/>
          <w14:ligatures w14:val="none"/>
        </w:rPr>
        <w:t>Que ha implantado las medidas técnicas y organizativas adecuadas para garantizar la seguridad, confidencialidad, integridad y disponibilidad de los datos que puedan tratarse en el marco del contrato.</w:t>
      </w:r>
    </w:p>
    <w:p w14:paraId="2553E536" w14:textId="77777777" w:rsidR="000C193D" w:rsidRPr="000C193D" w:rsidRDefault="000C193D" w:rsidP="00785387">
      <w:pPr>
        <w:pStyle w:val="Default"/>
        <w:numPr>
          <w:ilvl w:val="0"/>
          <w:numId w:val="23"/>
        </w:numPr>
        <w:spacing w:line="276" w:lineRule="auto"/>
        <w:jc w:val="both"/>
        <w:rPr>
          <w:rFonts w:ascii="HelveticaNowText Regular" w:eastAsia="Times New Roman" w:hAnsi="HelveticaNowText Regular" w:cs="HelveticaNowText Regular"/>
          <w:bCs/>
          <w:snapToGrid w:val="0"/>
          <w:color w:val="auto"/>
          <w:sz w:val="22"/>
          <w:szCs w:val="22"/>
          <w:lang w:eastAsia="es-ES"/>
          <w14:ligatures w14:val="none"/>
        </w:rPr>
      </w:pPr>
    </w:p>
    <w:p w14:paraId="1E8CFC2C" w14:textId="77777777" w:rsidR="000C193D" w:rsidRPr="000C193D" w:rsidRDefault="000C193D" w:rsidP="00785387">
      <w:pPr>
        <w:pStyle w:val="Default"/>
        <w:numPr>
          <w:ilvl w:val="0"/>
          <w:numId w:val="23"/>
        </w:numPr>
        <w:spacing w:line="276" w:lineRule="auto"/>
        <w:jc w:val="both"/>
        <w:rPr>
          <w:rFonts w:ascii="HelveticaNowText Regular" w:eastAsia="Times New Roman" w:hAnsi="HelveticaNowText Regular" w:cs="HelveticaNowText Regular"/>
          <w:bCs/>
          <w:snapToGrid w:val="0"/>
          <w:color w:val="auto"/>
          <w:sz w:val="22"/>
          <w:szCs w:val="22"/>
          <w:lang w:eastAsia="es-ES"/>
          <w14:ligatures w14:val="none"/>
        </w:rPr>
      </w:pPr>
      <w:r w:rsidRPr="000C193D">
        <w:rPr>
          <w:rFonts w:ascii="HelveticaNowText Regular" w:eastAsia="Times New Roman" w:hAnsi="HelveticaNowText Regular" w:cs="HelveticaNowText Regular"/>
          <w:bCs/>
          <w:snapToGrid w:val="0"/>
          <w:color w:val="auto"/>
          <w:sz w:val="22"/>
          <w:szCs w:val="22"/>
          <w:lang w:eastAsia="es-ES"/>
          <w14:ligatures w14:val="none"/>
        </w:rPr>
        <w:t xml:space="preserve">Justificación: Las presentes condiciones especiales de ejecución resultan adecuadas por cuanto presentan vinculación directa al objeto del contrato. En este sentido, atendiendo a que mediante el presente procedimiento se llevará a cabo una asistencia sanitaria a la ciudadanía, resulta oportuno establecer como condición especial de ejecución la suscripción de una póliza que pueda responder de los daños causados durante la prestación del servicio, especialmente, a las personas. Fijándose como límite mínimo de indemnización por daños el valor estimado del/los lote(s) adjudicados al contratista, habiendo de mantenerse las </w:t>
      </w:r>
      <w:r w:rsidRPr="000C193D">
        <w:rPr>
          <w:rFonts w:ascii="HelveticaNowText Regular" w:eastAsia="Times New Roman" w:hAnsi="HelveticaNowText Regular" w:cs="HelveticaNowText Regular"/>
          <w:bCs/>
          <w:snapToGrid w:val="0"/>
          <w:color w:val="auto"/>
          <w:sz w:val="22"/>
          <w:szCs w:val="22"/>
          <w:lang w:eastAsia="es-ES"/>
          <w14:ligatures w14:val="none"/>
        </w:rPr>
        <w:lastRenderedPageBreak/>
        <w:t>pólizas en vigor durante toda la ejecución del contrato, incluidas las posibles prórrogas.</w:t>
      </w:r>
    </w:p>
    <w:p w14:paraId="21B2D643" w14:textId="77777777" w:rsidR="000C193D" w:rsidRPr="000C193D" w:rsidRDefault="000C193D" w:rsidP="00785387">
      <w:pPr>
        <w:pStyle w:val="Default"/>
        <w:numPr>
          <w:ilvl w:val="0"/>
          <w:numId w:val="23"/>
        </w:numPr>
        <w:spacing w:line="276" w:lineRule="auto"/>
        <w:jc w:val="both"/>
        <w:rPr>
          <w:rFonts w:ascii="HelveticaNowText Regular" w:eastAsia="Times New Roman" w:hAnsi="HelveticaNowText Regular" w:cs="HelveticaNowText Regular"/>
          <w:bCs/>
          <w:snapToGrid w:val="0"/>
          <w:color w:val="auto"/>
          <w:sz w:val="22"/>
          <w:szCs w:val="22"/>
          <w:lang w:eastAsia="es-ES"/>
          <w14:ligatures w14:val="none"/>
        </w:rPr>
      </w:pPr>
    </w:p>
    <w:p w14:paraId="1A5D96E0" w14:textId="77777777" w:rsidR="005749C0" w:rsidRPr="000C193D" w:rsidRDefault="005749C0" w:rsidP="00785387">
      <w:pPr>
        <w:pStyle w:val="Default"/>
        <w:numPr>
          <w:ilvl w:val="0"/>
          <w:numId w:val="23"/>
        </w:numPr>
        <w:spacing w:line="276" w:lineRule="auto"/>
        <w:jc w:val="both"/>
        <w:rPr>
          <w:rFonts w:ascii="HelveticaNowText Regular" w:hAnsi="HelveticaNowText Regular" w:cs="HelveticaNowText Regular"/>
          <w:sz w:val="22"/>
          <w:szCs w:val="22"/>
        </w:rPr>
      </w:pPr>
      <w:r w:rsidRPr="000C193D">
        <w:rPr>
          <w:rFonts w:ascii="HelveticaNowText Regular" w:hAnsi="HelveticaNowText Regular" w:cs="HelveticaNowText Regular"/>
          <w:sz w:val="22"/>
          <w:szCs w:val="22"/>
        </w:rPr>
        <w:t xml:space="preserve">El incumplimiento de las mismas tendrá la consideración de: </w:t>
      </w:r>
    </w:p>
    <w:p w14:paraId="1371C7A6" w14:textId="77777777" w:rsidR="005749C0" w:rsidRPr="000C193D" w:rsidRDefault="005749C0" w:rsidP="00785387">
      <w:pPr>
        <w:pStyle w:val="Default"/>
        <w:numPr>
          <w:ilvl w:val="0"/>
          <w:numId w:val="23"/>
        </w:numPr>
        <w:spacing w:line="276" w:lineRule="auto"/>
        <w:jc w:val="both"/>
        <w:rPr>
          <w:rFonts w:ascii="HelveticaNowText Regular" w:hAnsi="HelveticaNowText Regular" w:cs="HelveticaNowText Regular"/>
          <w:sz w:val="22"/>
          <w:szCs w:val="22"/>
        </w:rPr>
      </w:pPr>
    </w:p>
    <w:p w14:paraId="0F04EE98" w14:textId="77777777" w:rsidR="005749C0" w:rsidRPr="000C193D" w:rsidRDefault="005749C0" w:rsidP="00785387">
      <w:pPr>
        <w:pStyle w:val="Default"/>
        <w:numPr>
          <w:ilvl w:val="0"/>
          <w:numId w:val="23"/>
        </w:numPr>
        <w:spacing w:line="276" w:lineRule="auto"/>
        <w:jc w:val="both"/>
        <w:rPr>
          <w:rFonts w:ascii="HelveticaNowText Regular" w:eastAsia="MS Gothic" w:hAnsi="HelveticaNowText Regular" w:cs="HelveticaNowText Regular"/>
          <w:b/>
          <w:bCs/>
          <w:color w:val="000000" w:themeColor="text1"/>
          <w:sz w:val="22"/>
          <w:szCs w:val="22"/>
        </w:rPr>
      </w:pPr>
      <w:r w:rsidRPr="000C193D">
        <w:rPr>
          <w:rFonts w:ascii="Segoe UI Symbol" w:eastAsia="MS Gothic" w:hAnsi="Segoe UI Symbol" w:cs="Segoe UI Symbol"/>
          <w:b/>
          <w:bCs/>
          <w:color w:val="000000" w:themeColor="text1"/>
          <w:sz w:val="22"/>
          <w:szCs w:val="22"/>
        </w:rPr>
        <w:t>☒</w:t>
      </w:r>
      <w:r w:rsidRPr="000C193D">
        <w:rPr>
          <w:rFonts w:ascii="HelveticaNowText Regular" w:eastAsia="MS Gothic" w:hAnsi="HelveticaNowText Regular" w:cs="HelveticaNowText Regular"/>
          <w:b/>
          <w:bCs/>
          <w:color w:val="000000" w:themeColor="text1"/>
          <w:sz w:val="22"/>
          <w:szCs w:val="22"/>
        </w:rPr>
        <w:t xml:space="preserve"> </w:t>
      </w:r>
      <w:r w:rsidRPr="000C193D">
        <w:rPr>
          <w:rFonts w:ascii="HelveticaNowText Regular" w:eastAsia="MS Gothic" w:hAnsi="HelveticaNowText Regular" w:cs="HelveticaNowText Regular"/>
          <w:color w:val="000000" w:themeColor="text1"/>
          <w:sz w:val="22"/>
          <w:szCs w:val="22"/>
        </w:rPr>
        <w:t>Causa de resolución del concierto.</w:t>
      </w:r>
    </w:p>
    <w:p w14:paraId="4B41F50A" w14:textId="77777777" w:rsidR="005749C0" w:rsidRPr="000C193D" w:rsidRDefault="005749C0" w:rsidP="00785387">
      <w:pPr>
        <w:pStyle w:val="Default"/>
        <w:numPr>
          <w:ilvl w:val="0"/>
          <w:numId w:val="23"/>
        </w:numPr>
        <w:spacing w:line="276" w:lineRule="auto"/>
        <w:jc w:val="both"/>
        <w:rPr>
          <w:rFonts w:ascii="HelveticaNowText Regular" w:eastAsia="MS Gothic" w:hAnsi="HelveticaNowText Regular" w:cs="HelveticaNowText Regular"/>
          <w:sz w:val="22"/>
          <w:szCs w:val="22"/>
        </w:rPr>
      </w:pPr>
      <w:r w:rsidRPr="000C193D">
        <w:rPr>
          <w:rFonts w:ascii="Segoe UI Symbol" w:eastAsia="MS Gothic" w:hAnsi="Segoe UI Symbol" w:cs="Segoe UI Symbol"/>
          <w:b/>
          <w:bCs/>
          <w:color w:val="000000" w:themeColor="text1"/>
          <w:sz w:val="22"/>
          <w:szCs w:val="22"/>
        </w:rPr>
        <w:t>☒</w:t>
      </w:r>
      <w:r w:rsidRPr="000C193D">
        <w:rPr>
          <w:rFonts w:ascii="HelveticaNowText Regular" w:eastAsia="MS Gothic" w:hAnsi="HelveticaNowText Regular" w:cs="HelveticaNowText Regular"/>
          <w:b/>
          <w:bCs/>
          <w:color w:val="000000" w:themeColor="text1"/>
          <w:sz w:val="22"/>
          <w:szCs w:val="22"/>
        </w:rPr>
        <w:t xml:space="preserve"> </w:t>
      </w:r>
      <w:r w:rsidRPr="000C193D">
        <w:rPr>
          <w:rFonts w:ascii="HelveticaNowText Regular" w:eastAsia="MS Gothic" w:hAnsi="HelveticaNowText Regular" w:cs="HelveticaNowText Regular"/>
          <w:sz w:val="22"/>
          <w:szCs w:val="22"/>
        </w:rPr>
        <w:t>Infracción a los efectos de imposición de penalidades.</w:t>
      </w:r>
    </w:p>
    <w:p w14:paraId="3C6266D6" w14:textId="77777777" w:rsidR="005749C0" w:rsidRPr="000C193D" w:rsidRDefault="005749C0" w:rsidP="00785387">
      <w:pPr>
        <w:pStyle w:val="Default"/>
        <w:numPr>
          <w:ilvl w:val="0"/>
          <w:numId w:val="23"/>
        </w:numPr>
        <w:spacing w:line="276" w:lineRule="auto"/>
        <w:jc w:val="both"/>
        <w:rPr>
          <w:rFonts w:ascii="HelveticaNowText Regular" w:eastAsia="MS Gothic" w:hAnsi="HelveticaNowText Regular" w:cs="HelveticaNowText Regular"/>
          <w:sz w:val="22"/>
          <w:szCs w:val="22"/>
        </w:rPr>
      </w:pPr>
    </w:p>
    <w:p w14:paraId="260FF04B" w14:textId="77777777" w:rsidR="005749C0" w:rsidRPr="000C193D" w:rsidRDefault="005749C0" w:rsidP="00785387">
      <w:pPr>
        <w:pStyle w:val="Default"/>
        <w:numPr>
          <w:ilvl w:val="0"/>
          <w:numId w:val="23"/>
        </w:numPr>
        <w:spacing w:line="276" w:lineRule="auto"/>
        <w:jc w:val="both"/>
        <w:rPr>
          <w:rFonts w:ascii="HelveticaNowText Regular" w:eastAsia="MS Gothic" w:hAnsi="HelveticaNowText Regular" w:cs="HelveticaNowText Regular"/>
          <w:sz w:val="22"/>
          <w:szCs w:val="22"/>
        </w:rPr>
      </w:pPr>
      <w:r w:rsidRPr="000C193D">
        <w:rPr>
          <w:rFonts w:ascii="HelveticaNowText Regular" w:eastAsia="MS Gothic" w:hAnsi="HelveticaNowText Regular" w:cs="HelveticaNowText Regular"/>
          <w:sz w:val="22"/>
          <w:szCs w:val="22"/>
        </w:rPr>
        <w:t xml:space="preserve">Estas condiciones especiales de ejecución tendrán el carácter de obligación contractual esencial de conformidad con lo dispuesto en la letra f) del apartado 1 del artículo 211 de la LCSP. </w:t>
      </w:r>
    </w:p>
    <w:p w14:paraId="4C822AD6" w14:textId="77777777" w:rsidR="005749C0" w:rsidRDefault="005749C0" w:rsidP="00785387">
      <w:pPr>
        <w:spacing w:line="276" w:lineRule="auto"/>
        <w:jc w:val="both"/>
        <w:rPr>
          <w:rFonts w:ascii="HelveticaNowText Regular" w:eastAsia="MS Gothic" w:hAnsi="HelveticaNowText Regular" w:cs="HelveticaNowText Regular"/>
          <w:sz w:val="22"/>
          <w:szCs w:val="22"/>
          <w:lang w:val="es-ES"/>
        </w:rPr>
      </w:pPr>
      <w:r w:rsidRPr="000C193D">
        <w:rPr>
          <w:rFonts w:ascii="HelveticaNowText Regular" w:eastAsia="MS Gothic" w:hAnsi="HelveticaNowText Regular" w:cs="HelveticaNowText Regular"/>
          <w:sz w:val="22"/>
          <w:szCs w:val="22"/>
          <w:lang w:val="es-ES"/>
        </w:rPr>
        <w:t>Para comprobar el cumplimiento de las condiciones especiales de ejecución del concierto indicadas en este Anexo, Mutua Intercomarcal podrá solicitar la documentación que así lo acredite tantas veces como considere oportunas, durante la vigencia del concierto.</w:t>
      </w:r>
    </w:p>
    <w:p w14:paraId="61F6618C" w14:textId="77777777" w:rsidR="00C25C3B" w:rsidRPr="000C193D" w:rsidRDefault="00C25C3B" w:rsidP="00785387">
      <w:pPr>
        <w:spacing w:line="276" w:lineRule="auto"/>
        <w:jc w:val="both"/>
        <w:rPr>
          <w:rFonts w:ascii="HelveticaNowText Regular" w:eastAsia="Times New Roman" w:hAnsi="HelveticaNowText Regular" w:cs="HelveticaNowText Regular"/>
          <w:bCs/>
          <w:snapToGrid w:val="0"/>
          <w:kern w:val="0"/>
          <w:sz w:val="22"/>
          <w:szCs w:val="22"/>
          <w:highlight w:val="yellow"/>
          <w:lang w:val="es-ES" w:eastAsia="es-ES"/>
          <w14:ligatures w14:val="none"/>
        </w:rPr>
      </w:pPr>
    </w:p>
    <w:p w14:paraId="38B2396C" w14:textId="6DB38B56" w:rsidR="000C193D" w:rsidRPr="000C193D" w:rsidRDefault="000C193D" w:rsidP="00785387">
      <w:pPr>
        <w:spacing w:line="276" w:lineRule="auto"/>
        <w:rPr>
          <w:rFonts w:ascii="HelveticaNowText Regular" w:eastAsia="Times New Roman" w:hAnsi="HelveticaNowText Regular" w:cs="HelveticaNowText Regular"/>
          <w:b/>
          <w:snapToGrid w:val="0"/>
          <w:kern w:val="0"/>
          <w:sz w:val="22"/>
          <w:szCs w:val="22"/>
          <w:lang w:val="es-ES" w:eastAsia="es-ES"/>
          <w14:ligatures w14:val="none"/>
        </w:rPr>
      </w:pPr>
    </w:p>
    <w:sectPr w:rsidR="000C193D" w:rsidRPr="000C193D" w:rsidSect="00DE7FAF">
      <w:headerReference w:type="default" r:id="rId17"/>
      <w:pgSz w:w="11906" w:h="16838"/>
      <w:pgMar w:top="0" w:right="1701" w:bottom="1417" w:left="1701" w:header="426"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6" w:author="De Pablo Alzugaray, Arturo" w:date="2026-01-22T09:12:00Z" w:initials="AD">
    <w:p w14:paraId="3E622ACF" w14:textId="77777777" w:rsidR="00A360F7" w:rsidRDefault="00A360F7" w:rsidP="00A360F7">
      <w:pPr>
        <w:pStyle w:val="Textocomentario"/>
      </w:pPr>
      <w:r>
        <w:rPr>
          <w:rStyle w:val="Refdecomentario"/>
        </w:rPr>
        <w:annotationRef/>
      </w:r>
      <w:r>
        <w:t>Copia i enganxa els criteris corresponents de la memòria justificativa.</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E622AC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4B4E63C" w16cex:dateUtc="2026-01-22T08:1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E622ACF" w16cid:durableId="24B4E63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20E950" w14:textId="77777777" w:rsidR="00560AD3" w:rsidRDefault="00560AD3" w:rsidP="009D5931">
      <w:pPr>
        <w:spacing w:after="0" w:line="240" w:lineRule="auto"/>
      </w:pPr>
      <w:r>
        <w:separator/>
      </w:r>
    </w:p>
  </w:endnote>
  <w:endnote w:type="continuationSeparator" w:id="0">
    <w:p w14:paraId="6BEFD6F9" w14:textId="77777777" w:rsidR="00560AD3" w:rsidRDefault="00560AD3" w:rsidP="009D59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HelveticaNowText Regular">
    <w:panose1 w:val="020B0504030202020204"/>
    <w:charset w:val="00"/>
    <w:family w:val="swiss"/>
    <w:pitch w:val="variable"/>
    <w:sig w:usb0="A00000FF" w:usb1="5000A47B" w:usb2="00000008" w:usb3="00000000" w:csb0="00000093" w:csb1="00000000"/>
  </w:font>
  <w:font w:name="Segoe UI Symbol">
    <w:panose1 w:val="020B0502040204020203"/>
    <w:charset w:val="00"/>
    <w:family w:val="swiss"/>
    <w:pitch w:val="variable"/>
    <w:sig w:usb0="800001E3" w:usb1="1200FFEF" w:usb2="00040000" w:usb3="00000000" w:csb0="00000001" w:csb1="00000000"/>
  </w:font>
  <w:font w:name="Arial MT">
    <w:altName w:val="Arial"/>
    <w:charset w:val="01"/>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6CA316" w14:textId="77777777" w:rsidR="00560AD3" w:rsidRDefault="00560AD3" w:rsidP="009D5931">
      <w:pPr>
        <w:spacing w:after="0" w:line="240" w:lineRule="auto"/>
      </w:pPr>
      <w:r>
        <w:separator/>
      </w:r>
    </w:p>
  </w:footnote>
  <w:footnote w:type="continuationSeparator" w:id="0">
    <w:p w14:paraId="3A051CB1" w14:textId="77777777" w:rsidR="00560AD3" w:rsidRDefault="00560AD3" w:rsidP="009D59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2BE60A" w14:textId="77777777" w:rsidR="009D5931" w:rsidRPr="009D5931" w:rsidRDefault="009D5931" w:rsidP="009D5931">
    <w:pPr>
      <w:tabs>
        <w:tab w:val="center" w:pos="4252"/>
        <w:tab w:val="right" w:pos="8504"/>
      </w:tabs>
      <w:spacing w:after="0" w:line="240" w:lineRule="auto"/>
      <w:jc w:val="both"/>
      <w:rPr>
        <w:rFonts w:ascii="Arial MT" w:eastAsia="Calibri" w:hAnsi="Calibri" w:cs="Calibri"/>
        <w:kern w:val="0"/>
        <w:sz w:val="16"/>
        <w:szCs w:val="22"/>
        <w:lang w:val="es-ES"/>
        <w14:ligatures w14:val="none"/>
      </w:rPr>
    </w:pPr>
    <w:r w:rsidRPr="009D5931">
      <w:rPr>
        <w:rFonts w:ascii="Arial MT" w:eastAsia="Calibri" w:hAnsi="Calibri" w:cs="Calibri"/>
        <w:spacing w:val="9"/>
        <w:w w:val="110"/>
        <w:kern w:val="0"/>
        <w:sz w:val="16"/>
        <w:szCs w:val="22"/>
        <w:lang w:val="es-ES"/>
        <w14:ligatures w14:val="none"/>
      </w:rPr>
      <w:t>Sede</w:t>
    </w:r>
    <w:r w:rsidRPr="009D5931">
      <w:rPr>
        <w:rFonts w:ascii="Arial MT" w:eastAsia="Calibri" w:hAnsi="Calibri" w:cs="Calibri"/>
        <w:spacing w:val="16"/>
        <w:w w:val="110"/>
        <w:kern w:val="0"/>
        <w:sz w:val="16"/>
        <w:szCs w:val="22"/>
        <w:lang w:val="es-ES"/>
        <w14:ligatures w14:val="none"/>
      </w:rPr>
      <w:t xml:space="preserve"> </w:t>
    </w:r>
    <w:r w:rsidRPr="009D5931">
      <w:rPr>
        <w:rFonts w:ascii="Arial MT" w:eastAsia="Calibri" w:hAnsi="Calibri" w:cs="Calibri"/>
        <w:spacing w:val="11"/>
        <w:w w:val="110"/>
        <w:kern w:val="0"/>
        <w:sz w:val="16"/>
        <w:szCs w:val="22"/>
        <w:lang w:val="es-ES"/>
        <w14:ligatures w14:val="none"/>
      </w:rPr>
      <w:t>Social</w:t>
    </w:r>
  </w:p>
  <w:p w14:paraId="0B24CCE0" w14:textId="77777777" w:rsidR="009D5931" w:rsidRPr="009D5931" w:rsidRDefault="00BC4D98" w:rsidP="009D5931">
    <w:pPr>
      <w:widowControl w:val="0"/>
      <w:autoSpaceDE w:val="0"/>
      <w:autoSpaceDN w:val="0"/>
      <w:spacing w:before="42" w:after="0" w:line="240" w:lineRule="auto"/>
      <w:rPr>
        <w:rFonts w:ascii="Arial MT" w:eastAsia="Calibri" w:hAnsi="Calibri" w:cs="Calibri"/>
        <w:kern w:val="0"/>
        <w:sz w:val="16"/>
        <w:szCs w:val="22"/>
        <w:lang w:val="es-ES"/>
        <w14:ligatures w14:val="none"/>
      </w:rPr>
    </w:pPr>
    <w:r w:rsidRPr="009D5931">
      <w:rPr>
        <w:rFonts w:ascii="Calibri" w:eastAsia="Calibri" w:hAnsi="Calibri" w:cs="Calibri"/>
        <w:noProof/>
        <w:kern w:val="0"/>
        <w:sz w:val="22"/>
        <w:szCs w:val="22"/>
        <w:lang w:val="es-ES"/>
        <w14:ligatures w14:val="none"/>
      </w:rPr>
      <w:drawing>
        <wp:anchor distT="0" distB="0" distL="0" distR="0" simplePos="0" relativeHeight="251659776" behindDoc="0" locked="0" layoutInCell="1" allowOverlap="1" wp14:anchorId="083EF68C" wp14:editId="4281B5FE">
          <wp:simplePos x="0" y="0"/>
          <wp:positionH relativeFrom="margin">
            <wp:align>right</wp:align>
          </wp:positionH>
          <wp:positionV relativeFrom="paragraph">
            <wp:posOffset>36830</wp:posOffset>
          </wp:positionV>
          <wp:extent cx="2038350" cy="485775"/>
          <wp:effectExtent l="0" t="0" r="0" b="9525"/>
          <wp:wrapNone/>
          <wp:docPr id="583459301" name="image2.jpeg"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879087" name="image2.jpeg" descr="Imagen que contiene Texto&#10;&#10;Descripción generada automáticamente"/>
                  <pic:cNvPicPr/>
                </pic:nvPicPr>
                <pic:blipFill>
                  <a:blip r:embed="rId1" cstate="print"/>
                  <a:stretch>
                    <a:fillRect/>
                  </a:stretch>
                </pic:blipFill>
                <pic:spPr>
                  <a:xfrm>
                    <a:off x="0" y="0"/>
                    <a:ext cx="2038350" cy="485775"/>
                  </a:xfrm>
                  <a:prstGeom prst="rect">
                    <a:avLst/>
                  </a:prstGeom>
                </pic:spPr>
              </pic:pic>
            </a:graphicData>
          </a:graphic>
        </wp:anchor>
      </w:drawing>
    </w:r>
    <w:r w:rsidR="009D5931" w:rsidRPr="009D5931">
      <w:rPr>
        <w:rFonts w:ascii="Arial MT" w:eastAsia="Calibri" w:hAnsi="Calibri" w:cs="Calibri"/>
        <w:w w:val="110"/>
        <w:kern w:val="0"/>
        <w:sz w:val="16"/>
        <w:szCs w:val="22"/>
        <w:lang w:val="es-ES"/>
        <w14:ligatures w14:val="none"/>
      </w:rPr>
      <w:t>Avda.</w:t>
    </w:r>
    <w:r w:rsidR="009D5931" w:rsidRPr="009D5931">
      <w:rPr>
        <w:rFonts w:ascii="Arial MT" w:eastAsia="Calibri" w:hAnsi="Calibri" w:cs="Calibri"/>
        <w:spacing w:val="-6"/>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Icaria,</w:t>
    </w:r>
    <w:r w:rsidR="009D5931" w:rsidRPr="009D5931">
      <w:rPr>
        <w:rFonts w:ascii="Arial MT" w:eastAsia="Calibri" w:hAnsi="Calibri" w:cs="Calibri"/>
        <w:spacing w:val="-8"/>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133</w:t>
    </w:r>
    <w:r w:rsidR="009D5931" w:rsidRPr="009D5931">
      <w:rPr>
        <w:rFonts w:ascii="Arial MT" w:eastAsia="Calibri" w:hAnsi="Calibri" w:cs="Calibri"/>
        <w:spacing w:val="-4"/>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w:t>
    </w:r>
    <w:r w:rsidR="009D5931" w:rsidRPr="009D5931">
      <w:rPr>
        <w:rFonts w:ascii="Arial MT" w:eastAsia="Calibri" w:hAnsi="Calibri" w:cs="Calibri"/>
        <w:spacing w:val="-6"/>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135</w:t>
    </w:r>
    <w:r w:rsidR="009D5931" w:rsidRPr="009D5931">
      <w:rPr>
        <w:rFonts w:ascii="Arial MT" w:eastAsia="Calibri" w:hAnsi="Calibri" w:cs="Calibri"/>
        <w:spacing w:val="-5"/>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w:t>
    </w:r>
    <w:r w:rsidR="009D5931" w:rsidRPr="009D5931">
      <w:rPr>
        <w:rFonts w:ascii="Arial MT" w:eastAsia="Calibri" w:hAnsi="Calibri" w:cs="Calibri"/>
        <w:spacing w:val="-1"/>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08005</w:t>
    </w:r>
    <w:r w:rsidR="009D5931" w:rsidRPr="009D5931">
      <w:rPr>
        <w:rFonts w:ascii="Arial MT" w:eastAsia="Calibri" w:hAnsi="Calibri" w:cs="Calibri"/>
        <w:spacing w:val="-4"/>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Barcelona</w:t>
    </w:r>
  </w:p>
  <w:p w14:paraId="1DD46C8B" w14:textId="77777777" w:rsidR="009D5931" w:rsidRPr="009D5931" w:rsidRDefault="009D5931" w:rsidP="009D5931">
    <w:pPr>
      <w:widowControl w:val="0"/>
      <w:autoSpaceDE w:val="0"/>
      <w:autoSpaceDN w:val="0"/>
      <w:spacing w:before="26" w:after="0" w:line="240" w:lineRule="auto"/>
      <w:ind w:left="-567" w:firstLine="567"/>
      <w:rPr>
        <w:rFonts w:ascii="Arial MT" w:eastAsia="Calibri" w:hAnsi="Calibri" w:cs="Calibri"/>
        <w:kern w:val="0"/>
        <w:sz w:val="16"/>
        <w:szCs w:val="22"/>
        <w14:ligatures w14:val="none"/>
      </w:rPr>
    </w:pPr>
    <w:r w:rsidRPr="009D5931">
      <w:rPr>
        <w:rFonts w:ascii="Arial MT" w:eastAsia="Calibri" w:hAnsi="Calibri" w:cs="Calibri"/>
        <w:w w:val="115"/>
        <w:kern w:val="0"/>
        <w:sz w:val="16"/>
        <w:szCs w:val="22"/>
        <w14:ligatures w14:val="none"/>
      </w:rPr>
      <w:t>T</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934</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867</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400</w:t>
    </w:r>
  </w:p>
  <w:p w14:paraId="7954C8B0" w14:textId="77777777" w:rsidR="009D5931" w:rsidRPr="00BC4D98" w:rsidRDefault="009D5931" w:rsidP="009D5931">
    <w:pPr>
      <w:widowControl w:val="0"/>
      <w:autoSpaceDE w:val="0"/>
      <w:autoSpaceDN w:val="0"/>
      <w:spacing w:before="41" w:after="0" w:line="295" w:lineRule="auto"/>
      <w:ind w:right="6378"/>
      <w:rPr>
        <w:rFonts w:ascii="Arial" w:eastAsia="Times New Roman" w:hAnsi="Arial" w:cs="Times New Roman"/>
        <w:snapToGrid w:val="0"/>
        <w:kern w:val="0"/>
        <w:sz w:val="22"/>
        <w:szCs w:val="20"/>
        <w:lang w:eastAsia="es-ES"/>
        <w14:ligatures w14:val="none"/>
      </w:rPr>
    </w:pPr>
    <w:hyperlink r:id="rId2" w:history="1">
      <w:r w:rsidRPr="009D5931">
        <w:rPr>
          <w:rFonts w:ascii="Arial MT" w:eastAsia="Calibri" w:hAnsi="Calibri" w:cs="Calibri"/>
          <w:color w:val="0000FF"/>
          <w:w w:val="110"/>
          <w:kern w:val="0"/>
          <w:sz w:val="16"/>
          <w:szCs w:val="22"/>
          <w:u w:val="single"/>
          <w14:ligatures w14:val="none"/>
        </w:rPr>
        <w:t>mutua@mutuaintercomarcal.com</w:t>
      </w:r>
    </w:hyperlink>
    <w:r w:rsidRPr="009D5931">
      <w:rPr>
        <w:rFonts w:ascii="Arial MT" w:eastAsia="Calibri" w:hAnsi="Calibri" w:cs="Calibri"/>
        <w:color w:val="0000FF"/>
        <w:spacing w:val="1"/>
        <w:w w:val="110"/>
        <w:kern w:val="0"/>
        <w:sz w:val="16"/>
        <w:szCs w:val="22"/>
        <w14:ligatures w14:val="none"/>
      </w:rPr>
      <w:t xml:space="preserve"> </w:t>
    </w:r>
    <w:hyperlink r:id="rId3">
      <w:r w:rsidRPr="009D5931">
        <w:rPr>
          <w:rFonts w:ascii="Arial MT" w:eastAsia="Microsoft Sans Serif" w:hAnsi="Arial MT" w:cs="Microsoft Sans Serif"/>
          <w:color w:val="6EAC1C"/>
          <w:kern w:val="0"/>
          <w:sz w:val="16"/>
          <w:szCs w:val="16"/>
          <w:u w:val="single"/>
          <w14:ligatures w14:val="none"/>
        </w:rPr>
        <w:t>www.mutua-intercomarcal.com</w:t>
      </w:r>
    </w:hyperlink>
  </w:p>
  <w:p w14:paraId="44A410FB" w14:textId="77777777" w:rsidR="009D5931" w:rsidRPr="009D5931" w:rsidRDefault="009D5931" w:rsidP="009D5931">
    <w:pPr>
      <w:widowControl w:val="0"/>
      <w:autoSpaceDE w:val="0"/>
      <w:autoSpaceDN w:val="0"/>
      <w:spacing w:before="41" w:after="0" w:line="295" w:lineRule="auto"/>
      <w:ind w:right="6378"/>
      <w:rPr>
        <w:rFonts w:ascii="Arial MT" w:eastAsia="Calibri" w:hAnsi="Calibri" w:cs="Calibri"/>
        <w:w w:val="110"/>
        <w:kern w:val="0"/>
        <w:sz w:val="16"/>
        <w:szCs w:val="22"/>
        <w14:ligatures w14:val="non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2126F5A"/>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C3428E8"/>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13E43BC"/>
    <w:multiLevelType w:val="hybridMultilevel"/>
    <w:tmpl w:val="090C6BE4"/>
    <w:lvl w:ilvl="0" w:tplc="AEF8CF9C">
      <w:start w:val="1"/>
      <w:numFmt w:val="lowerLetter"/>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3" w15:restartNumberingAfterBreak="0">
    <w:nsid w:val="08D9BAD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92D0C7E"/>
    <w:multiLevelType w:val="hybridMultilevel"/>
    <w:tmpl w:val="042A209A"/>
    <w:lvl w:ilvl="0" w:tplc="1E0636CC">
      <w:start w:val="1"/>
      <w:numFmt w:val="decimal"/>
      <w:lvlText w:val="%1."/>
      <w:lvlJc w:val="left"/>
      <w:pPr>
        <w:ind w:left="1192" w:hanging="721"/>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1" w:tplc="776E404C">
      <w:numFmt w:val="bullet"/>
      <w:lvlText w:val=""/>
      <w:lvlJc w:val="left"/>
      <w:pPr>
        <w:ind w:left="1948" w:hanging="721"/>
      </w:pPr>
      <w:rPr>
        <w:rFonts w:ascii="Symbol" w:eastAsia="Symbol" w:hAnsi="Symbol" w:cs="Symbol" w:hint="default"/>
        <w:b w:val="0"/>
        <w:bCs w:val="0"/>
        <w:i w:val="0"/>
        <w:iCs w:val="0"/>
        <w:spacing w:val="0"/>
        <w:w w:val="100"/>
        <w:sz w:val="22"/>
        <w:szCs w:val="22"/>
        <w:lang w:val="es-ES" w:eastAsia="en-US" w:bidi="ar-SA"/>
      </w:rPr>
    </w:lvl>
    <w:lvl w:ilvl="2" w:tplc="EE8E4B20">
      <w:numFmt w:val="bullet"/>
      <w:lvlText w:val="•"/>
      <w:lvlJc w:val="left"/>
      <w:pPr>
        <w:ind w:left="2948" w:hanging="721"/>
      </w:pPr>
      <w:rPr>
        <w:rFonts w:hint="default"/>
        <w:lang w:val="es-ES" w:eastAsia="en-US" w:bidi="ar-SA"/>
      </w:rPr>
    </w:lvl>
    <w:lvl w:ilvl="3" w:tplc="9274E9F8">
      <w:numFmt w:val="bullet"/>
      <w:lvlText w:val="•"/>
      <w:lvlJc w:val="left"/>
      <w:pPr>
        <w:ind w:left="3957" w:hanging="721"/>
      </w:pPr>
      <w:rPr>
        <w:rFonts w:hint="default"/>
        <w:lang w:val="es-ES" w:eastAsia="en-US" w:bidi="ar-SA"/>
      </w:rPr>
    </w:lvl>
    <w:lvl w:ilvl="4" w:tplc="6DB4F0AC">
      <w:numFmt w:val="bullet"/>
      <w:lvlText w:val="•"/>
      <w:lvlJc w:val="left"/>
      <w:pPr>
        <w:ind w:left="4966" w:hanging="721"/>
      </w:pPr>
      <w:rPr>
        <w:rFonts w:hint="default"/>
        <w:lang w:val="es-ES" w:eastAsia="en-US" w:bidi="ar-SA"/>
      </w:rPr>
    </w:lvl>
    <w:lvl w:ilvl="5" w:tplc="B832D37A">
      <w:numFmt w:val="bullet"/>
      <w:lvlText w:val="•"/>
      <w:lvlJc w:val="left"/>
      <w:pPr>
        <w:ind w:left="5975" w:hanging="721"/>
      </w:pPr>
      <w:rPr>
        <w:rFonts w:hint="default"/>
        <w:lang w:val="es-ES" w:eastAsia="en-US" w:bidi="ar-SA"/>
      </w:rPr>
    </w:lvl>
    <w:lvl w:ilvl="6" w:tplc="8CF4E2EA">
      <w:numFmt w:val="bullet"/>
      <w:lvlText w:val="•"/>
      <w:lvlJc w:val="left"/>
      <w:pPr>
        <w:ind w:left="6984" w:hanging="721"/>
      </w:pPr>
      <w:rPr>
        <w:rFonts w:hint="default"/>
        <w:lang w:val="es-ES" w:eastAsia="en-US" w:bidi="ar-SA"/>
      </w:rPr>
    </w:lvl>
    <w:lvl w:ilvl="7" w:tplc="A67A3DB8">
      <w:numFmt w:val="bullet"/>
      <w:lvlText w:val="•"/>
      <w:lvlJc w:val="left"/>
      <w:pPr>
        <w:ind w:left="7993" w:hanging="721"/>
      </w:pPr>
      <w:rPr>
        <w:rFonts w:hint="default"/>
        <w:lang w:val="es-ES" w:eastAsia="en-US" w:bidi="ar-SA"/>
      </w:rPr>
    </w:lvl>
    <w:lvl w:ilvl="8" w:tplc="0B04DB30">
      <w:numFmt w:val="bullet"/>
      <w:lvlText w:val="•"/>
      <w:lvlJc w:val="left"/>
      <w:pPr>
        <w:ind w:left="9002" w:hanging="721"/>
      </w:pPr>
      <w:rPr>
        <w:rFonts w:hint="default"/>
        <w:lang w:val="es-ES" w:eastAsia="en-US" w:bidi="ar-SA"/>
      </w:rPr>
    </w:lvl>
  </w:abstractNum>
  <w:abstractNum w:abstractNumId="5" w15:restartNumberingAfterBreak="0">
    <w:nsid w:val="2C0D267D"/>
    <w:multiLevelType w:val="hybridMultilevel"/>
    <w:tmpl w:val="573025D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EB175C0"/>
    <w:multiLevelType w:val="hybridMultilevel"/>
    <w:tmpl w:val="A3D0E3CE"/>
    <w:lvl w:ilvl="0" w:tplc="6F3E0184">
      <w:start w:val="1"/>
      <w:numFmt w:val="lowerLetter"/>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7" w15:restartNumberingAfterBreak="0">
    <w:nsid w:val="33516751"/>
    <w:multiLevelType w:val="hybridMultilevel"/>
    <w:tmpl w:val="8CBC7894"/>
    <w:lvl w:ilvl="0" w:tplc="2CFE90AA">
      <w:start w:val="1"/>
      <w:numFmt w:val="lowerLetter"/>
      <w:lvlText w:val="%1."/>
      <w:lvlJc w:val="left"/>
      <w:pPr>
        <w:ind w:left="1500" w:hanging="721"/>
      </w:pPr>
      <w:rPr>
        <w:rFonts w:asciiTheme="minorHAnsi" w:eastAsia="Microsoft Sans Serif" w:hAnsiTheme="minorHAnsi" w:cstheme="minorHAnsi" w:hint="default"/>
        <w:b w:val="0"/>
        <w:bCs w:val="0"/>
        <w:i w:val="0"/>
        <w:iCs w:val="0"/>
        <w:spacing w:val="-1"/>
        <w:w w:val="100"/>
        <w:sz w:val="22"/>
        <w:szCs w:val="22"/>
        <w:lang w:val="es-ES" w:eastAsia="en-US" w:bidi="ar-SA"/>
      </w:rPr>
    </w:lvl>
    <w:lvl w:ilvl="1" w:tplc="E954F6A6">
      <w:start w:val="1"/>
      <w:numFmt w:val="decimal"/>
      <w:lvlText w:val="%2."/>
      <w:lvlJc w:val="left"/>
      <w:pPr>
        <w:ind w:left="2220" w:hanging="721"/>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2" w:tplc="EBFA82D0">
      <w:numFmt w:val="bullet"/>
      <w:lvlText w:val="•"/>
      <w:lvlJc w:val="left"/>
      <w:pPr>
        <w:ind w:left="3197" w:hanging="721"/>
      </w:pPr>
      <w:rPr>
        <w:rFonts w:hint="default"/>
        <w:lang w:val="es-ES" w:eastAsia="en-US" w:bidi="ar-SA"/>
      </w:rPr>
    </w:lvl>
    <w:lvl w:ilvl="3" w:tplc="C82E0902">
      <w:numFmt w:val="bullet"/>
      <w:lvlText w:val="•"/>
      <w:lvlJc w:val="left"/>
      <w:pPr>
        <w:ind w:left="4175" w:hanging="721"/>
      </w:pPr>
      <w:rPr>
        <w:rFonts w:hint="default"/>
        <w:lang w:val="es-ES" w:eastAsia="en-US" w:bidi="ar-SA"/>
      </w:rPr>
    </w:lvl>
    <w:lvl w:ilvl="4" w:tplc="DFCAFB96">
      <w:numFmt w:val="bullet"/>
      <w:lvlText w:val="•"/>
      <w:lvlJc w:val="left"/>
      <w:pPr>
        <w:ind w:left="5153" w:hanging="721"/>
      </w:pPr>
      <w:rPr>
        <w:rFonts w:hint="default"/>
        <w:lang w:val="es-ES" w:eastAsia="en-US" w:bidi="ar-SA"/>
      </w:rPr>
    </w:lvl>
    <w:lvl w:ilvl="5" w:tplc="72F4953A">
      <w:numFmt w:val="bullet"/>
      <w:lvlText w:val="•"/>
      <w:lvlJc w:val="left"/>
      <w:pPr>
        <w:ind w:left="6131" w:hanging="721"/>
      </w:pPr>
      <w:rPr>
        <w:rFonts w:hint="default"/>
        <w:lang w:val="es-ES" w:eastAsia="en-US" w:bidi="ar-SA"/>
      </w:rPr>
    </w:lvl>
    <w:lvl w:ilvl="6" w:tplc="5EC89AC6">
      <w:numFmt w:val="bullet"/>
      <w:lvlText w:val="•"/>
      <w:lvlJc w:val="left"/>
      <w:pPr>
        <w:ind w:left="7108" w:hanging="721"/>
      </w:pPr>
      <w:rPr>
        <w:rFonts w:hint="default"/>
        <w:lang w:val="es-ES" w:eastAsia="en-US" w:bidi="ar-SA"/>
      </w:rPr>
    </w:lvl>
    <w:lvl w:ilvl="7" w:tplc="3620DC08">
      <w:numFmt w:val="bullet"/>
      <w:lvlText w:val="•"/>
      <w:lvlJc w:val="left"/>
      <w:pPr>
        <w:ind w:left="8086" w:hanging="721"/>
      </w:pPr>
      <w:rPr>
        <w:rFonts w:hint="default"/>
        <w:lang w:val="es-ES" w:eastAsia="en-US" w:bidi="ar-SA"/>
      </w:rPr>
    </w:lvl>
    <w:lvl w:ilvl="8" w:tplc="A454C9C2">
      <w:numFmt w:val="bullet"/>
      <w:lvlText w:val="•"/>
      <w:lvlJc w:val="left"/>
      <w:pPr>
        <w:ind w:left="9064" w:hanging="721"/>
      </w:pPr>
      <w:rPr>
        <w:rFonts w:hint="default"/>
        <w:lang w:val="es-ES" w:eastAsia="en-US" w:bidi="ar-SA"/>
      </w:rPr>
    </w:lvl>
  </w:abstractNum>
  <w:abstractNum w:abstractNumId="8" w15:restartNumberingAfterBreak="0">
    <w:nsid w:val="4C017785"/>
    <w:multiLevelType w:val="hybridMultilevel"/>
    <w:tmpl w:val="8C2E495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4EA6018F"/>
    <w:multiLevelType w:val="hybridMultilevel"/>
    <w:tmpl w:val="EE5ABB64"/>
    <w:lvl w:ilvl="0" w:tplc="8E50FFDA">
      <w:start w:val="1"/>
      <w:numFmt w:val="lowerLetter"/>
      <w:lvlText w:val="%1."/>
      <w:lvlJc w:val="left"/>
      <w:pPr>
        <w:ind w:left="1192" w:hanging="361"/>
      </w:pPr>
      <w:rPr>
        <w:rFonts w:asciiTheme="minorHAnsi" w:eastAsia="Microsoft Sans Serif" w:hAnsiTheme="minorHAnsi" w:cstheme="minorHAnsi" w:hint="default"/>
        <w:b w:val="0"/>
        <w:bCs w:val="0"/>
        <w:i w:val="0"/>
        <w:iCs w:val="0"/>
        <w:spacing w:val="-1"/>
        <w:w w:val="100"/>
        <w:sz w:val="22"/>
        <w:szCs w:val="22"/>
        <w:lang w:val="es-ES" w:eastAsia="en-US" w:bidi="ar-SA"/>
      </w:rPr>
    </w:lvl>
    <w:lvl w:ilvl="1" w:tplc="3390935C">
      <w:numFmt w:val="bullet"/>
      <w:lvlText w:val="•"/>
      <w:lvlJc w:val="left"/>
      <w:pPr>
        <w:ind w:left="2182" w:hanging="361"/>
      </w:pPr>
      <w:rPr>
        <w:rFonts w:hint="default"/>
        <w:lang w:val="es-ES" w:eastAsia="en-US" w:bidi="ar-SA"/>
      </w:rPr>
    </w:lvl>
    <w:lvl w:ilvl="2" w:tplc="A4FE36E6">
      <w:numFmt w:val="bullet"/>
      <w:lvlText w:val="•"/>
      <w:lvlJc w:val="left"/>
      <w:pPr>
        <w:ind w:left="3164" w:hanging="361"/>
      </w:pPr>
      <w:rPr>
        <w:rFonts w:hint="default"/>
        <w:lang w:val="es-ES" w:eastAsia="en-US" w:bidi="ar-SA"/>
      </w:rPr>
    </w:lvl>
    <w:lvl w:ilvl="3" w:tplc="831C614C">
      <w:numFmt w:val="bullet"/>
      <w:lvlText w:val="•"/>
      <w:lvlJc w:val="left"/>
      <w:pPr>
        <w:ind w:left="4146" w:hanging="361"/>
      </w:pPr>
      <w:rPr>
        <w:rFonts w:hint="default"/>
        <w:lang w:val="es-ES" w:eastAsia="en-US" w:bidi="ar-SA"/>
      </w:rPr>
    </w:lvl>
    <w:lvl w:ilvl="4" w:tplc="39E6AB04">
      <w:numFmt w:val="bullet"/>
      <w:lvlText w:val="•"/>
      <w:lvlJc w:val="left"/>
      <w:pPr>
        <w:ind w:left="5128" w:hanging="361"/>
      </w:pPr>
      <w:rPr>
        <w:rFonts w:hint="default"/>
        <w:lang w:val="es-ES" w:eastAsia="en-US" w:bidi="ar-SA"/>
      </w:rPr>
    </w:lvl>
    <w:lvl w:ilvl="5" w:tplc="61824CF0">
      <w:numFmt w:val="bullet"/>
      <w:lvlText w:val="•"/>
      <w:lvlJc w:val="left"/>
      <w:pPr>
        <w:ind w:left="6110" w:hanging="361"/>
      </w:pPr>
      <w:rPr>
        <w:rFonts w:hint="default"/>
        <w:lang w:val="es-ES" w:eastAsia="en-US" w:bidi="ar-SA"/>
      </w:rPr>
    </w:lvl>
    <w:lvl w:ilvl="6" w:tplc="FE2C99F0">
      <w:numFmt w:val="bullet"/>
      <w:lvlText w:val="•"/>
      <w:lvlJc w:val="left"/>
      <w:pPr>
        <w:ind w:left="7092" w:hanging="361"/>
      </w:pPr>
      <w:rPr>
        <w:rFonts w:hint="default"/>
        <w:lang w:val="es-ES" w:eastAsia="en-US" w:bidi="ar-SA"/>
      </w:rPr>
    </w:lvl>
    <w:lvl w:ilvl="7" w:tplc="3C3AC7A8">
      <w:numFmt w:val="bullet"/>
      <w:lvlText w:val="•"/>
      <w:lvlJc w:val="left"/>
      <w:pPr>
        <w:ind w:left="8074" w:hanging="361"/>
      </w:pPr>
      <w:rPr>
        <w:rFonts w:hint="default"/>
        <w:lang w:val="es-ES" w:eastAsia="en-US" w:bidi="ar-SA"/>
      </w:rPr>
    </w:lvl>
    <w:lvl w:ilvl="8" w:tplc="ECD07EF2">
      <w:numFmt w:val="bullet"/>
      <w:lvlText w:val="•"/>
      <w:lvlJc w:val="left"/>
      <w:pPr>
        <w:ind w:left="9056" w:hanging="361"/>
      </w:pPr>
      <w:rPr>
        <w:rFonts w:hint="default"/>
        <w:lang w:val="es-ES" w:eastAsia="en-US" w:bidi="ar-SA"/>
      </w:rPr>
    </w:lvl>
  </w:abstractNum>
  <w:abstractNum w:abstractNumId="10" w15:restartNumberingAfterBreak="0">
    <w:nsid w:val="52693E68"/>
    <w:multiLevelType w:val="hybridMultilevel"/>
    <w:tmpl w:val="83C6BF08"/>
    <w:lvl w:ilvl="0" w:tplc="77CE8B18">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53117BAA"/>
    <w:multiLevelType w:val="hybridMultilevel"/>
    <w:tmpl w:val="5678AF56"/>
    <w:lvl w:ilvl="0" w:tplc="E6CCA03E">
      <w:start w:val="1"/>
      <w:numFmt w:val="decimal"/>
      <w:lvlText w:val="%1."/>
      <w:lvlJc w:val="left"/>
      <w:pPr>
        <w:ind w:left="1116" w:hanging="284"/>
      </w:pPr>
      <w:rPr>
        <w:rFonts w:asciiTheme="minorHAnsi" w:eastAsia="Arial" w:hAnsiTheme="minorHAnsi" w:cstheme="minorHAnsi" w:hint="default"/>
        <w:b/>
        <w:bCs/>
        <w:i w:val="0"/>
        <w:iCs w:val="0"/>
        <w:spacing w:val="-1"/>
        <w:w w:val="100"/>
        <w:sz w:val="22"/>
        <w:szCs w:val="22"/>
        <w:lang w:val="es-ES" w:eastAsia="en-US" w:bidi="ar-SA"/>
      </w:rPr>
    </w:lvl>
    <w:lvl w:ilvl="1" w:tplc="3CE461EC">
      <w:numFmt w:val="bullet"/>
      <w:lvlText w:val="☐"/>
      <w:lvlJc w:val="left"/>
      <w:pPr>
        <w:ind w:left="1536" w:hanging="344"/>
      </w:pPr>
      <w:rPr>
        <w:rFonts w:ascii="MS Gothic" w:eastAsia="MS Gothic" w:hAnsi="MS Gothic" w:cs="MS Gothic" w:hint="default"/>
        <w:b w:val="0"/>
        <w:bCs w:val="0"/>
        <w:i w:val="0"/>
        <w:iCs w:val="0"/>
        <w:spacing w:val="0"/>
        <w:w w:val="100"/>
        <w:sz w:val="28"/>
        <w:szCs w:val="28"/>
        <w:lang w:val="es-ES" w:eastAsia="en-US" w:bidi="ar-SA"/>
      </w:rPr>
    </w:lvl>
    <w:lvl w:ilvl="2" w:tplc="0F464F58">
      <w:numFmt w:val="bullet"/>
      <w:lvlText w:val="•"/>
      <w:lvlJc w:val="left"/>
      <w:pPr>
        <w:ind w:left="2593" w:hanging="344"/>
      </w:pPr>
      <w:rPr>
        <w:rFonts w:hint="default"/>
        <w:lang w:val="es-ES" w:eastAsia="en-US" w:bidi="ar-SA"/>
      </w:rPr>
    </w:lvl>
    <w:lvl w:ilvl="3" w:tplc="5F467E2E">
      <w:numFmt w:val="bullet"/>
      <w:lvlText w:val="•"/>
      <w:lvlJc w:val="left"/>
      <w:pPr>
        <w:ind w:left="3646" w:hanging="344"/>
      </w:pPr>
      <w:rPr>
        <w:rFonts w:hint="default"/>
        <w:lang w:val="es-ES" w:eastAsia="en-US" w:bidi="ar-SA"/>
      </w:rPr>
    </w:lvl>
    <w:lvl w:ilvl="4" w:tplc="4702712E">
      <w:numFmt w:val="bullet"/>
      <w:lvlText w:val="•"/>
      <w:lvlJc w:val="left"/>
      <w:pPr>
        <w:ind w:left="4700" w:hanging="344"/>
      </w:pPr>
      <w:rPr>
        <w:rFonts w:hint="default"/>
        <w:lang w:val="es-ES" w:eastAsia="en-US" w:bidi="ar-SA"/>
      </w:rPr>
    </w:lvl>
    <w:lvl w:ilvl="5" w:tplc="70863BDC">
      <w:numFmt w:val="bullet"/>
      <w:lvlText w:val="•"/>
      <w:lvlJc w:val="left"/>
      <w:pPr>
        <w:ind w:left="5753" w:hanging="344"/>
      </w:pPr>
      <w:rPr>
        <w:rFonts w:hint="default"/>
        <w:lang w:val="es-ES" w:eastAsia="en-US" w:bidi="ar-SA"/>
      </w:rPr>
    </w:lvl>
    <w:lvl w:ilvl="6" w:tplc="E4C85F66">
      <w:numFmt w:val="bullet"/>
      <w:lvlText w:val="•"/>
      <w:lvlJc w:val="left"/>
      <w:pPr>
        <w:ind w:left="6806" w:hanging="344"/>
      </w:pPr>
      <w:rPr>
        <w:rFonts w:hint="default"/>
        <w:lang w:val="es-ES" w:eastAsia="en-US" w:bidi="ar-SA"/>
      </w:rPr>
    </w:lvl>
    <w:lvl w:ilvl="7" w:tplc="330262F2">
      <w:numFmt w:val="bullet"/>
      <w:lvlText w:val="•"/>
      <w:lvlJc w:val="left"/>
      <w:pPr>
        <w:ind w:left="7860" w:hanging="344"/>
      </w:pPr>
      <w:rPr>
        <w:rFonts w:hint="default"/>
        <w:lang w:val="es-ES" w:eastAsia="en-US" w:bidi="ar-SA"/>
      </w:rPr>
    </w:lvl>
    <w:lvl w:ilvl="8" w:tplc="5D9CB846">
      <w:numFmt w:val="bullet"/>
      <w:lvlText w:val="•"/>
      <w:lvlJc w:val="left"/>
      <w:pPr>
        <w:ind w:left="8913" w:hanging="344"/>
      </w:pPr>
      <w:rPr>
        <w:rFonts w:hint="default"/>
        <w:lang w:val="es-ES" w:eastAsia="en-US" w:bidi="ar-SA"/>
      </w:rPr>
    </w:lvl>
  </w:abstractNum>
  <w:abstractNum w:abstractNumId="12" w15:restartNumberingAfterBreak="0">
    <w:nsid w:val="570F184F"/>
    <w:multiLevelType w:val="hybridMultilevel"/>
    <w:tmpl w:val="9ED6ED0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571B641B"/>
    <w:multiLevelType w:val="hybridMultilevel"/>
    <w:tmpl w:val="8486A3A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64A7288E"/>
    <w:multiLevelType w:val="hybridMultilevel"/>
    <w:tmpl w:val="0256EFCE"/>
    <w:lvl w:ilvl="0" w:tplc="0C0A000B">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65694299"/>
    <w:multiLevelType w:val="hybridMultilevel"/>
    <w:tmpl w:val="3C865160"/>
    <w:lvl w:ilvl="0" w:tplc="0C0A000B">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6E325581"/>
    <w:multiLevelType w:val="hybridMultilevel"/>
    <w:tmpl w:val="F578A956"/>
    <w:lvl w:ilvl="0" w:tplc="C64E2D06">
      <w:numFmt w:val="bullet"/>
      <w:lvlText w:val=""/>
      <w:lvlJc w:val="left"/>
      <w:pPr>
        <w:ind w:left="721" w:hanging="360"/>
      </w:pPr>
      <w:rPr>
        <w:rFonts w:ascii="Wingdings" w:eastAsia="Wingdings" w:hAnsi="Wingdings" w:cs="Wingdings" w:hint="default"/>
        <w:b w:val="0"/>
        <w:bCs w:val="0"/>
        <w:i w:val="0"/>
        <w:iCs w:val="0"/>
        <w:spacing w:val="0"/>
        <w:w w:val="100"/>
        <w:sz w:val="22"/>
        <w:szCs w:val="22"/>
        <w:lang w:val="es-ES" w:eastAsia="en-US" w:bidi="ar-SA"/>
      </w:rPr>
    </w:lvl>
    <w:lvl w:ilvl="1" w:tplc="99E2110A">
      <w:numFmt w:val="bullet"/>
      <w:lvlText w:val="•"/>
      <w:lvlJc w:val="left"/>
      <w:pPr>
        <w:ind w:left="1512" w:hanging="360"/>
      </w:pPr>
      <w:rPr>
        <w:rFonts w:hint="default"/>
        <w:lang w:val="es-ES" w:eastAsia="en-US" w:bidi="ar-SA"/>
      </w:rPr>
    </w:lvl>
    <w:lvl w:ilvl="2" w:tplc="1B6C5B60">
      <w:numFmt w:val="bullet"/>
      <w:lvlText w:val="•"/>
      <w:lvlJc w:val="left"/>
      <w:pPr>
        <w:ind w:left="2305" w:hanging="360"/>
      </w:pPr>
      <w:rPr>
        <w:rFonts w:hint="default"/>
        <w:lang w:val="es-ES" w:eastAsia="en-US" w:bidi="ar-SA"/>
      </w:rPr>
    </w:lvl>
    <w:lvl w:ilvl="3" w:tplc="C7A0D95E">
      <w:numFmt w:val="bullet"/>
      <w:lvlText w:val="•"/>
      <w:lvlJc w:val="left"/>
      <w:pPr>
        <w:ind w:left="3098" w:hanging="360"/>
      </w:pPr>
      <w:rPr>
        <w:rFonts w:hint="default"/>
        <w:lang w:val="es-ES" w:eastAsia="en-US" w:bidi="ar-SA"/>
      </w:rPr>
    </w:lvl>
    <w:lvl w:ilvl="4" w:tplc="A6941160">
      <w:numFmt w:val="bullet"/>
      <w:lvlText w:val="•"/>
      <w:lvlJc w:val="left"/>
      <w:pPr>
        <w:ind w:left="3890" w:hanging="360"/>
      </w:pPr>
      <w:rPr>
        <w:rFonts w:hint="default"/>
        <w:lang w:val="es-ES" w:eastAsia="en-US" w:bidi="ar-SA"/>
      </w:rPr>
    </w:lvl>
    <w:lvl w:ilvl="5" w:tplc="F6304AAE">
      <w:numFmt w:val="bullet"/>
      <w:lvlText w:val="•"/>
      <w:lvlJc w:val="left"/>
      <w:pPr>
        <w:ind w:left="4683" w:hanging="360"/>
      </w:pPr>
      <w:rPr>
        <w:rFonts w:hint="default"/>
        <w:lang w:val="es-ES" w:eastAsia="en-US" w:bidi="ar-SA"/>
      </w:rPr>
    </w:lvl>
    <w:lvl w:ilvl="6" w:tplc="5B505EA2">
      <w:numFmt w:val="bullet"/>
      <w:lvlText w:val="•"/>
      <w:lvlJc w:val="left"/>
      <w:pPr>
        <w:ind w:left="5476" w:hanging="360"/>
      </w:pPr>
      <w:rPr>
        <w:rFonts w:hint="default"/>
        <w:lang w:val="es-ES" w:eastAsia="en-US" w:bidi="ar-SA"/>
      </w:rPr>
    </w:lvl>
    <w:lvl w:ilvl="7" w:tplc="FF8E8A60">
      <w:numFmt w:val="bullet"/>
      <w:lvlText w:val="•"/>
      <w:lvlJc w:val="left"/>
      <w:pPr>
        <w:ind w:left="6269" w:hanging="360"/>
      </w:pPr>
      <w:rPr>
        <w:rFonts w:hint="default"/>
        <w:lang w:val="es-ES" w:eastAsia="en-US" w:bidi="ar-SA"/>
      </w:rPr>
    </w:lvl>
    <w:lvl w:ilvl="8" w:tplc="2F08BE36">
      <w:numFmt w:val="bullet"/>
      <w:lvlText w:val="•"/>
      <w:lvlJc w:val="left"/>
      <w:pPr>
        <w:ind w:left="7061" w:hanging="360"/>
      </w:pPr>
      <w:rPr>
        <w:rFonts w:hint="default"/>
        <w:lang w:val="es-ES" w:eastAsia="en-US" w:bidi="ar-SA"/>
      </w:rPr>
    </w:lvl>
  </w:abstractNum>
  <w:abstractNum w:abstractNumId="17" w15:restartNumberingAfterBreak="0">
    <w:nsid w:val="6E8C4991"/>
    <w:multiLevelType w:val="hybridMultilevel"/>
    <w:tmpl w:val="CB9E15E8"/>
    <w:lvl w:ilvl="0" w:tplc="0C0A000B">
      <w:start w:val="1"/>
      <w:numFmt w:val="bullet"/>
      <w:lvlText w:val=""/>
      <w:lvlJc w:val="left"/>
      <w:pPr>
        <w:ind w:left="360" w:hanging="360"/>
      </w:pPr>
      <w:rPr>
        <w:rFonts w:ascii="Wingdings" w:hAnsi="Wingdings"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8" w15:restartNumberingAfterBreak="0">
    <w:nsid w:val="706F33FB"/>
    <w:multiLevelType w:val="hybridMultilevel"/>
    <w:tmpl w:val="C4A803A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71146B5F"/>
    <w:multiLevelType w:val="hybridMultilevel"/>
    <w:tmpl w:val="27C87F9E"/>
    <w:lvl w:ilvl="0" w:tplc="C5F03F6A">
      <w:start w:val="22"/>
      <w:numFmt w:val="bullet"/>
      <w:lvlText w:val="-"/>
      <w:lvlJc w:val="left"/>
      <w:pPr>
        <w:ind w:left="862" w:hanging="360"/>
      </w:pPr>
      <w:rPr>
        <w:rFonts w:ascii="Calibri" w:eastAsia="Calibri" w:hAnsi="Calibri" w:cs="Calibri" w:hint="default"/>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20" w15:restartNumberingAfterBreak="0">
    <w:nsid w:val="7527232A"/>
    <w:multiLevelType w:val="hybridMultilevel"/>
    <w:tmpl w:val="8B722CF4"/>
    <w:lvl w:ilvl="0" w:tplc="D5FCBB9C">
      <w:numFmt w:val="bullet"/>
      <w:lvlText w:val=""/>
      <w:lvlJc w:val="left"/>
      <w:pPr>
        <w:ind w:left="1499" w:hanging="361"/>
      </w:pPr>
      <w:rPr>
        <w:rFonts w:ascii="Wingdings" w:eastAsia="Wingdings" w:hAnsi="Wingdings" w:cs="Wingdings" w:hint="default"/>
        <w:b w:val="0"/>
        <w:bCs w:val="0"/>
        <w:i w:val="0"/>
        <w:iCs w:val="0"/>
        <w:spacing w:val="0"/>
        <w:w w:val="100"/>
        <w:sz w:val="22"/>
        <w:szCs w:val="22"/>
        <w:lang w:val="es-ES" w:eastAsia="en-US" w:bidi="ar-SA"/>
      </w:rPr>
    </w:lvl>
    <w:lvl w:ilvl="1" w:tplc="D6B8C74E">
      <w:numFmt w:val="bullet"/>
      <w:lvlText w:val="•"/>
      <w:lvlJc w:val="left"/>
      <w:pPr>
        <w:ind w:left="2452" w:hanging="361"/>
      </w:pPr>
      <w:rPr>
        <w:rFonts w:hint="default"/>
        <w:lang w:val="es-ES" w:eastAsia="en-US" w:bidi="ar-SA"/>
      </w:rPr>
    </w:lvl>
    <w:lvl w:ilvl="2" w:tplc="AE4ADD88">
      <w:numFmt w:val="bullet"/>
      <w:lvlText w:val="•"/>
      <w:lvlJc w:val="left"/>
      <w:pPr>
        <w:ind w:left="3404" w:hanging="361"/>
      </w:pPr>
      <w:rPr>
        <w:rFonts w:hint="default"/>
        <w:lang w:val="es-ES" w:eastAsia="en-US" w:bidi="ar-SA"/>
      </w:rPr>
    </w:lvl>
    <w:lvl w:ilvl="3" w:tplc="4F583C44">
      <w:numFmt w:val="bullet"/>
      <w:lvlText w:val="•"/>
      <w:lvlJc w:val="left"/>
      <w:pPr>
        <w:ind w:left="4356" w:hanging="361"/>
      </w:pPr>
      <w:rPr>
        <w:rFonts w:hint="default"/>
        <w:lang w:val="es-ES" w:eastAsia="en-US" w:bidi="ar-SA"/>
      </w:rPr>
    </w:lvl>
    <w:lvl w:ilvl="4" w:tplc="75FE0056">
      <w:numFmt w:val="bullet"/>
      <w:lvlText w:val="•"/>
      <w:lvlJc w:val="left"/>
      <w:pPr>
        <w:ind w:left="5308" w:hanging="361"/>
      </w:pPr>
      <w:rPr>
        <w:rFonts w:hint="default"/>
        <w:lang w:val="es-ES" w:eastAsia="en-US" w:bidi="ar-SA"/>
      </w:rPr>
    </w:lvl>
    <w:lvl w:ilvl="5" w:tplc="4AF409C8">
      <w:numFmt w:val="bullet"/>
      <w:lvlText w:val="•"/>
      <w:lvlJc w:val="left"/>
      <w:pPr>
        <w:ind w:left="6260" w:hanging="361"/>
      </w:pPr>
      <w:rPr>
        <w:rFonts w:hint="default"/>
        <w:lang w:val="es-ES" w:eastAsia="en-US" w:bidi="ar-SA"/>
      </w:rPr>
    </w:lvl>
    <w:lvl w:ilvl="6" w:tplc="BF4A06D6">
      <w:numFmt w:val="bullet"/>
      <w:lvlText w:val="•"/>
      <w:lvlJc w:val="left"/>
      <w:pPr>
        <w:ind w:left="7212" w:hanging="361"/>
      </w:pPr>
      <w:rPr>
        <w:rFonts w:hint="default"/>
        <w:lang w:val="es-ES" w:eastAsia="en-US" w:bidi="ar-SA"/>
      </w:rPr>
    </w:lvl>
    <w:lvl w:ilvl="7" w:tplc="7E62FAC6">
      <w:numFmt w:val="bullet"/>
      <w:lvlText w:val="•"/>
      <w:lvlJc w:val="left"/>
      <w:pPr>
        <w:ind w:left="8164" w:hanging="361"/>
      </w:pPr>
      <w:rPr>
        <w:rFonts w:hint="default"/>
        <w:lang w:val="es-ES" w:eastAsia="en-US" w:bidi="ar-SA"/>
      </w:rPr>
    </w:lvl>
    <w:lvl w:ilvl="8" w:tplc="22FA3288">
      <w:numFmt w:val="bullet"/>
      <w:lvlText w:val="•"/>
      <w:lvlJc w:val="left"/>
      <w:pPr>
        <w:ind w:left="9116" w:hanging="361"/>
      </w:pPr>
      <w:rPr>
        <w:rFonts w:hint="default"/>
        <w:lang w:val="es-ES" w:eastAsia="en-US" w:bidi="ar-SA"/>
      </w:rPr>
    </w:lvl>
  </w:abstractNum>
  <w:abstractNum w:abstractNumId="21" w15:restartNumberingAfterBreak="0">
    <w:nsid w:val="75F17728"/>
    <w:multiLevelType w:val="hybridMultilevel"/>
    <w:tmpl w:val="0B6A67A8"/>
    <w:lvl w:ilvl="0" w:tplc="037AB168">
      <w:numFmt w:val="bullet"/>
      <w:lvlText w:val=""/>
      <w:lvlJc w:val="left"/>
      <w:pPr>
        <w:ind w:left="787" w:hanging="718"/>
      </w:pPr>
      <w:rPr>
        <w:rFonts w:ascii="Wingdings" w:eastAsia="Wingdings" w:hAnsi="Wingdings" w:cs="Wingdings" w:hint="default"/>
        <w:b w:val="0"/>
        <w:bCs w:val="0"/>
        <w:i w:val="0"/>
        <w:iCs w:val="0"/>
        <w:spacing w:val="0"/>
        <w:w w:val="99"/>
        <w:sz w:val="20"/>
        <w:szCs w:val="20"/>
        <w:lang w:val="es-ES" w:eastAsia="en-US" w:bidi="ar-SA"/>
      </w:rPr>
    </w:lvl>
    <w:lvl w:ilvl="1" w:tplc="668A2052">
      <w:numFmt w:val="bullet"/>
      <w:lvlText w:val="•"/>
      <w:lvlJc w:val="left"/>
      <w:pPr>
        <w:ind w:left="1713" w:hanging="718"/>
      </w:pPr>
      <w:rPr>
        <w:rFonts w:hint="default"/>
        <w:lang w:val="es-ES" w:eastAsia="en-US" w:bidi="ar-SA"/>
      </w:rPr>
    </w:lvl>
    <w:lvl w:ilvl="2" w:tplc="2B36068E">
      <w:numFmt w:val="bullet"/>
      <w:lvlText w:val="•"/>
      <w:lvlJc w:val="left"/>
      <w:pPr>
        <w:ind w:left="2646" w:hanging="718"/>
      </w:pPr>
      <w:rPr>
        <w:rFonts w:hint="default"/>
        <w:lang w:val="es-ES" w:eastAsia="en-US" w:bidi="ar-SA"/>
      </w:rPr>
    </w:lvl>
    <w:lvl w:ilvl="3" w:tplc="EA28BA46">
      <w:numFmt w:val="bullet"/>
      <w:lvlText w:val="•"/>
      <w:lvlJc w:val="left"/>
      <w:pPr>
        <w:ind w:left="3580" w:hanging="718"/>
      </w:pPr>
      <w:rPr>
        <w:rFonts w:hint="default"/>
        <w:lang w:val="es-ES" w:eastAsia="en-US" w:bidi="ar-SA"/>
      </w:rPr>
    </w:lvl>
    <w:lvl w:ilvl="4" w:tplc="9960749C">
      <w:numFmt w:val="bullet"/>
      <w:lvlText w:val="•"/>
      <w:lvlJc w:val="left"/>
      <w:pPr>
        <w:ind w:left="4513" w:hanging="718"/>
      </w:pPr>
      <w:rPr>
        <w:rFonts w:hint="default"/>
        <w:lang w:val="es-ES" w:eastAsia="en-US" w:bidi="ar-SA"/>
      </w:rPr>
    </w:lvl>
    <w:lvl w:ilvl="5" w:tplc="2592CA3E">
      <w:numFmt w:val="bullet"/>
      <w:lvlText w:val="•"/>
      <w:lvlJc w:val="left"/>
      <w:pPr>
        <w:ind w:left="5446" w:hanging="718"/>
      </w:pPr>
      <w:rPr>
        <w:rFonts w:hint="default"/>
        <w:lang w:val="es-ES" w:eastAsia="en-US" w:bidi="ar-SA"/>
      </w:rPr>
    </w:lvl>
    <w:lvl w:ilvl="6" w:tplc="440AAEC8">
      <w:numFmt w:val="bullet"/>
      <w:lvlText w:val="•"/>
      <w:lvlJc w:val="left"/>
      <w:pPr>
        <w:ind w:left="6380" w:hanging="718"/>
      </w:pPr>
      <w:rPr>
        <w:rFonts w:hint="default"/>
        <w:lang w:val="es-ES" w:eastAsia="en-US" w:bidi="ar-SA"/>
      </w:rPr>
    </w:lvl>
    <w:lvl w:ilvl="7" w:tplc="A7CCF07E">
      <w:numFmt w:val="bullet"/>
      <w:lvlText w:val="•"/>
      <w:lvlJc w:val="left"/>
      <w:pPr>
        <w:ind w:left="7313" w:hanging="718"/>
      </w:pPr>
      <w:rPr>
        <w:rFonts w:hint="default"/>
        <w:lang w:val="es-ES" w:eastAsia="en-US" w:bidi="ar-SA"/>
      </w:rPr>
    </w:lvl>
    <w:lvl w:ilvl="8" w:tplc="96CA6504">
      <w:numFmt w:val="bullet"/>
      <w:lvlText w:val="•"/>
      <w:lvlJc w:val="left"/>
      <w:pPr>
        <w:ind w:left="8246" w:hanging="718"/>
      </w:pPr>
      <w:rPr>
        <w:rFonts w:hint="default"/>
        <w:lang w:val="es-ES" w:eastAsia="en-US" w:bidi="ar-SA"/>
      </w:rPr>
    </w:lvl>
  </w:abstractNum>
  <w:abstractNum w:abstractNumId="22"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3" w15:restartNumberingAfterBreak="0">
    <w:nsid w:val="77DC061A"/>
    <w:multiLevelType w:val="hybridMultilevel"/>
    <w:tmpl w:val="750AA23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683317333">
    <w:abstractNumId w:val="22"/>
  </w:num>
  <w:num w:numId="2" w16cid:durableId="1897740527">
    <w:abstractNumId w:val="2"/>
  </w:num>
  <w:num w:numId="3" w16cid:durableId="1354383041">
    <w:abstractNumId w:val="7"/>
  </w:num>
  <w:num w:numId="4" w16cid:durableId="549730222">
    <w:abstractNumId w:val="20"/>
  </w:num>
  <w:num w:numId="5" w16cid:durableId="1976595853">
    <w:abstractNumId w:val="4"/>
  </w:num>
  <w:num w:numId="6" w16cid:durableId="1400589076">
    <w:abstractNumId w:val="9"/>
  </w:num>
  <w:num w:numId="7" w16cid:durableId="1173104554">
    <w:abstractNumId w:val="21"/>
  </w:num>
  <w:num w:numId="8" w16cid:durableId="436367238">
    <w:abstractNumId w:val="18"/>
  </w:num>
  <w:num w:numId="9" w16cid:durableId="1110395746">
    <w:abstractNumId w:val="11"/>
  </w:num>
  <w:num w:numId="10" w16cid:durableId="997617809">
    <w:abstractNumId w:val="10"/>
  </w:num>
  <w:num w:numId="11" w16cid:durableId="586688939">
    <w:abstractNumId w:val="8"/>
  </w:num>
  <w:num w:numId="12" w16cid:durableId="413598464">
    <w:abstractNumId w:val="13"/>
  </w:num>
  <w:num w:numId="13" w16cid:durableId="1927494138">
    <w:abstractNumId w:val="14"/>
  </w:num>
  <w:num w:numId="14" w16cid:durableId="1045134503">
    <w:abstractNumId w:val="15"/>
  </w:num>
  <w:num w:numId="15" w16cid:durableId="1688168535">
    <w:abstractNumId w:val="5"/>
  </w:num>
  <w:num w:numId="16" w16cid:durableId="648824320">
    <w:abstractNumId w:val="16"/>
  </w:num>
  <w:num w:numId="17" w16cid:durableId="1118528247">
    <w:abstractNumId w:val="12"/>
  </w:num>
  <w:num w:numId="18" w16cid:durableId="1990674782">
    <w:abstractNumId w:val="19"/>
  </w:num>
  <w:num w:numId="19" w16cid:durableId="128790942">
    <w:abstractNumId w:val="6"/>
  </w:num>
  <w:num w:numId="20" w16cid:durableId="2024358637">
    <w:abstractNumId w:val="23"/>
  </w:num>
  <w:num w:numId="21" w16cid:durableId="1429278225">
    <w:abstractNumId w:val="3"/>
  </w:num>
  <w:num w:numId="22" w16cid:durableId="1225676975">
    <w:abstractNumId w:val="0"/>
  </w:num>
  <w:num w:numId="23" w16cid:durableId="1771195918">
    <w:abstractNumId w:val="1"/>
  </w:num>
  <w:num w:numId="24" w16cid:durableId="1962565237">
    <w:abstractNumId w:val="1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De Pablo Alzugaray, Arturo">
    <w15:presenceInfo w15:providerId="AD" w15:userId="S::adepablo@mutua-intercomarcal.com::d943c5e5-50a4-4163-bbdc-bd7681f6385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3"/>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1DE0"/>
    <w:rsid w:val="00010316"/>
    <w:rsid w:val="00014FAA"/>
    <w:rsid w:val="00020065"/>
    <w:rsid w:val="00025CE5"/>
    <w:rsid w:val="00050587"/>
    <w:rsid w:val="000666EF"/>
    <w:rsid w:val="00081B15"/>
    <w:rsid w:val="00090E8A"/>
    <w:rsid w:val="000A121B"/>
    <w:rsid w:val="000B4A82"/>
    <w:rsid w:val="000B4E32"/>
    <w:rsid w:val="000C0022"/>
    <w:rsid w:val="000C193D"/>
    <w:rsid w:val="000C2736"/>
    <w:rsid w:val="000D35EA"/>
    <w:rsid w:val="000E6F6E"/>
    <w:rsid w:val="000F7E01"/>
    <w:rsid w:val="00114C2C"/>
    <w:rsid w:val="0011509E"/>
    <w:rsid w:val="00122AF7"/>
    <w:rsid w:val="001334E9"/>
    <w:rsid w:val="00140E12"/>
    <w:rsid w:val="00141759"/>
    <w:rsid w:val="00150712"/>
    <w:rsid w:val="00151C28"/>
    <w:rsid w:val="0016437B"/>
    <w:rsid w:val="001679D7"/>
    <w:rsid w:val="0018390F"/>
    <w:rsid w:val="00195D47"/>
    <w:rsid w:val="001A3AF4"/>
    <w:rsid w:val="001A531F"/>
    <w:rsid w:val="001B7A3D"/>
    <w:rsid w:val="001C108B"/>
    <w:rsid w:val="001C255A"/>
    <w:rsid w:val="001C3FAB"/>
    <w:rsid w:val="001D055C"/>
    <w:rsid w:val="001F21AC"/>
    <w:rsid w:val="001F2F81"/>
    <w:rsid w:val="001F4B9C"/>
    <w:rsid w:val="001F4FB4"/>
    <w:rsid w:val="0020194B"/>
    <w:rsid w:val="002025A9"/>
    <w:rsid w:val="0020639E"/>
    <w:rsid w:val="00207710"/>
    <w:rsid w:val="00232C34"/>
    <w:rsid w:val="002364A0"/>
    <w:rsid w:val="00290C7B"/>
    <w:rsid w:val="00296AA2"/>
    <w:rsid w:val="002C3116"/>
    <w:rsid w:val="002D3529"/>
    <w:rsid w:val="002D515C"/>
    <w:rsid w:val="002F7A38"/>
    <w:rsid w:val="00303B77"/>
    <w:rsid w:val="003308A6"/>
    <w:rsid w:val="00346EE1"/>
    <w:rsid w:val="003529E1"/>
    <w:rsid w:val="00362209"/>
    <w:rsid w:val="00362C60"/>
    <w:rsid w:val="00370FE9"/>
    <w:rsid w:val="003846B1"/>
    <w:rsid w:val="0038763C"/>
    <w:rsid w:val="003A7D8E"/>
    <w:rsid w:val="003C1A52"/>
    <w:rsid w:val="003C55CB"/>
    <w:rsid w:val="003D7143"/>
    <w:rsid w:val="00416107"/>
    <w:rsid w:val="00433B15"/>
    <w:rsid w:val="004353CB"/>
    <w:rsid w:val="00445F21"/>
    <w:rsid w:val="00455667"/>
    <w:rsid w:val="00456D8B"/>
    <w:rsid w:val="00457421"/>
    <w:rsid w:val="004727E7"/>
    <w:rsid w:val="004800BB"/>
    <w:rsid w:val="00482B91"/>
    <w:rsid w:val="004C79C4"/>
    <w:rsid w:val="004C7B85"/>
    <w:rsid w:val="004D4F5D"/>
    <w:rsid w:val="004E29F0"/>
    <w:rsid w:val="004E77D5"/>
    <w:rsid w:val="004F1885"/>
    <w:rsid w:val="0052287C"/>
    <w:rsid w:val="0052456E"/>
    <w:rsid w:val="00524852"/>
    <w:rsid w:val="00524D50"/>
    <w:rsid w:val="00530DDB"/>
    <w:rsid w:val="00536026"/>
    <w:rsid w:val="005430EC"/>
    <w:rsid w:val="00560AD3"/>
    <w:rsid w:val="00561170"/>
    <w:rsid w:val="00567047"/>
    <w:rsid w:val="005749C0"/>
    <w:rsid w:val="0057778D"/>
    <w:rsid w:val="00577EB8"/>
    <w:rsid w:val="00580F3C"/>
    <w:rsid w:val="00582B50"/>
    <w:rsid w:val="0059102F"/>
    <w:rsid w:val="00596A40"/>
    <w:rsid w:val="005A0D56"/>
    <w:rsid w:val="005A56B2"/>
    <w:rsid w:val="005B7504"/>
    <w:rsid w:val="005C1F37"/>
    <w:rsid w:val="005C7469"/>
    <w:rsid w:val="005E29E3"/>
    <w:rsid w:val="005F22EC"/>
    <w:rsid w:val="005F2E7B"/>
    <w:rsid w:val="0061475B"/>
    <w:rsid w:val="00616088"/>
    <w:rsid w:val="0062494A"/>
    <w:rsid w:val="006265F4"/>
    <w:rsid w:val="00626ED4"/>
    <w:rsid w:val="006273F3"/>
    <w:rsid w:val="00672FD0"/>
    <w:rsid w:val="0067577D"/>
    <w:rsid w:val="00681D4F"/>
    <w:rsid w:val="006C222A"/>
    <w:rsid w:val="006C30C0"/>
    <w:rsid w:val="006D73E4"/>
    <w:rsid w:val="006F4C97"/>
    <w:rsid w:val="00762A04"/>
    <w:rsid w:val="007643CB"/>
    <w:rsid w:val="00765453"/>
    <w:rsid w:val="007748D0"/>
    <w:rsid w:val="00785387"/>
    <w:rsid w:val="007C39BB"/>
    <w:rsid w:val="0081577F"/>
    <w:rsid w:val="00817449"/>
    <w:rsid w:val="00822557"/>
    <w:rsid w:val="008335FC"/>
    <w:rsid w:val="00847E4B"/>
    <w:rsid w:val="008542B0"/>
    <w:rsid w:val="00856FB7"/>
    <w:rsid w:val="00872283"/>
    <w:rsid w:val="008743EB"/>
    <w:rsid w:val="0087631A"/>
    <w:rsid w:val="00876BA8"/>
    <w:rsid w:val="00881630"/>
    <w:rsid w:val="008B024B"/>
    <w:rsid w:val="008B32B0"/>
    <w:rsid w:val="008C46A4"/>
    <w:rsid w:val="008C4A12"/>
    <w:rsid w:val="008E2B0B"/>
    <w:rsid w:val="008E7184"/>
    <w:rsid w:val="008F3A53"/>
    <w:rsid w:val="0091027F"/>
    <w:rsid w:val="009126BC"/>
    <w:rsid w:val="009144EB"/>
    <w:rsid w:val="00946E5A"/>
    <w:rsid w:val="00966BF5"/>
    <w:rsid w:val="009A1DE0"/>
    <w:rsid w:val="009C1CC7"/>
    <w:rsid w:val="009D5931"/>
    <w:rsid w:val="009D7E6A"/>
    <w:rsid w:val="00A17990"/>
    <w:rsid w:val="00A27906"/>
    <w:rsid w:val="00A360F7"/>
    <w:rsid w:val="00A4498C"/>
    <w:rsid w:val="00A51C8C"/>
    <w:rsid w:val="00A658C2"/>
    <w:rsid w:val="00A767B1"/>
    <w:rsid w:val="00A80B41"/>
    <w:rsid w:val="00A948BD"/>
    <w:rsid w:val="00A94937"/>
    <w:rsid w:val="00AA2941"/>
    <w:rsid w:val="00AA2EDD"/>
    <w:rsid w:val="00AB4A67"/>
    <w:rsid w:val="00AD1614"/>
    <w:rsid w:val="00AE3D7D"/>
    <w:rsid w:val="00AF0914"/>
    <w:rsid w:val="00B55022"/>
    <w:rsid w:val="00B70191"/>
    <w:rsid w:val="00B83570"/>
    <w:rsid w:val="00B84D94"/>
    <w:rsid w:val="00B85F26"/>
    <w:rsid w:val="00B87091"/>
    <w:rsid w:val="00B9546D"/>
    <w:rsid w:val="00BA735D"/>
    <w:rsid w:val="00BC4D98"/>
    <w:rsid w:val="00BD2A10"/>
    <w:rsid w:val="00C078E7"/>
    <w:rsid w:val="00C23BF7"/>
    <w:rsid w:val="00C25C3B"/>
    <w:rsid w:val="00C84BB8"/>
    <w:rsid w:val="00C950DD"/>
    <w:rsid w:val="00C95CF8"/>
    <w:rsid w:val="00C96175"/>
    <w:rsid w:val="00CD01A3"/>
    <w:rsid w:val="00CD0280"/>
    <w:rsid w:val="00CD1B9B"/>
    <w:rsid w:val="00CE4D88"/>
    <w:rsid w:val="00CE6694"/>
    <w:rsid w:val="00D011BB"/>
    <w:rsid w:val="00D115FB"/>
    <w:rsid w:val="00D14513"/>
    <w:rsid w:val="00D171FE"/>
    <w:rsid w:val="00D22A33"/>
    <w:rsid w:val="00D24E38"/>
    <w:rsid w:val="00D30C7B"/>
    <w:rsid w:val="00D440C0"/>
    <w:rsid w:val="00D46102"/>
    <w:rsid w:val="00D63433"/>
    <w:rsid w:val="00D662C5"/>
    <w:rsid w:val="00D75B3A"/>
    <w:rsid w:val="00D94FEC"/>
    <w:rsid w:val="00DA06C0"/>
    <w:rsid w:val="00DB3DCE"/>
    <w:rsid w:val="00DD46DB"/>
    <w:rsid w:val="00DE65AE"/>
    <w:rsid w:val="00DE7FAF"/>
    <w:rsid w:val="00DF3A3F"/>
    <w:rsid w:val="00E00DE9"/>
    <w:rsid w:val="00E011A4"/>
    <w:rsid w:val="00E422E7"/>
    <w:rsid w:val="00E541BE"/>
    <w:rsid w:val="00E90DC6"/>
    <w:rsid w:val="00EC16FB"/>
    <w:rsid w:val="00F01AAC"/>
    <w:rsid w:val="00F160B0"/>
    <w:rsid w:val="00F22A35"/>
    <w:rsid w:val="00F30930"/>
    <w:rsid w:val="00F433D6"/>
    <w:rsid w:val="00F4414A"/>
    <w:rsid w:val="00F74025"/>
    <w:rsid w:val="00F90A42"/>
    <w:rsid w:val="00F949DB"/>
    <w:rsid w:val="00F94AF1"/>
    <w:rsid w:val="00F9745C"/>
    <w:rsid w:val="00FA6699"/>
    <w:rsid w:val="00FB50F4"/>
    <w:rsid w:val="00FB593A"/>
    <w:rsid w:val="00FC7419"/>
    <w:rsid w:val="00FD7CD1"/>
    <w:rsid w:val="00FF3411"/>
    <w:rsid w:val="00FF5E1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ECB128"/>
  <w15:chartTrackingRefBased/>
  <w15:docId w15:val="{EA4CB239-B58A-446C-BB33-90264836F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paragraph" w:styleId="Ttulo1">
    <w:name w:val="heading 1"/>
    <w:basedOn w:val="Normal"/>
    <w:next w:val="Normal"/>
    <w:link w:val="Ttulo1Car"/>
    <w:uiPriority w:val="9"/>
    <w:qFormat/>
    <w:rsid w:val="00946E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46E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946E5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46E5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46E5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46E5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46E5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46E5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46E5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46E5A"/>
    <w:rPr>
      <w:rFonts w:asciiTheme="majorHAnsi" w:eastAsiaTheme="majorEastAsia" w:hAnsiTheme="majorHAnsi" w:cstheme="majorBidi"/>
      <w:color w:val="0F4761" w:themeColor="accent1" w:themeShade="BF"/>
      <w:sz w:val="40"/>
      <w:szCs w:val="40"/>
      <w:lang w:val="en-US"/>
    </w:rPr>
  </w:style>
  <w:style w:type="character" w:customStyle="1" w:styleId="Ttulo2Car">
    <w:name w:val="Título 2 Car"/>
    <w:basedOn w:val="Fuentedeprrafopredeter"/>
    <w:link w:val="Ttulo2"/>
    <w:uiPriority w:val="9"/>
    <w:semiHidden/>
    <w:rsid w:val="00946E5A"/>
    <w:rPr>
      <w:rFonts w:asciiTheme="majorHAnsi" w:eastAsiaTheme="majorEastAsia" w:hAnsiTheme="majorHAnsi" w:cstheme="majorBidi"/>
      <w:color w:val="0F4761" w:themeColor="accent1" w:themeShade="BF"/>
      <w:sz w:val="32"/>
      <w:szCs w:val="32"/>
      <w:lang w:val="en-US"/>
    </w:rPr>
  </w:style>
  <w:style w:type="character" w:customStyle="1" w:styleId="Ttulo3Car">
    <w:name w:val="Título 3 Car"/>
    <w:basedOn w:val="Fuentedeprrafopredeter"/>
    <w:link w:val="Ttulo3"/>
    <w:uiPriority w:val="9"/>
    <w:rsid w:val="00946E5A"/>
    <w:rPr>
      <w:rFonts w:eastAsiaTheme="majorEastAsia" w:cstheme="majorBidi"/>
      <w:color w:val="0F4761" w:themeColor="accent1" w:themeShade="BF"/>
      <w:sz w:val="28"/>
      <w:szCs w:val="28"/>
      <w:lang w:val="en-US"/>
    </w:rPr>
  </w:style>
  <w:style w:type="character" w:customStyle="1" w:styleId="Ttulo4Car">
    <w:name w:val="Título 4 Car"/>
    <w:basedOn w:val="Fuentedeprrafopredeter"/>
    <w:link w:val="Ttulo4"/>
    <w:uiPriority w:val="9"/>
    <w:semiHidden/>
    <w:rsid w:val="00946E5A"/>
    <w:rPr>
      <w:rFonts w:eastAsiaTheme="majorEastAsia" w:cstheme="majorBidi"/>
      <w:i/>
      <w:iCs/>
      <w:color w:val="0F4761" w:themeColor="accent1" w:themeShade="BF"/>
      <w:lang w:val="en-US"/>
    </w:rPr>
  </w:style>
  <w:style w:type="character" w:customStyle="1" w:styleId="Ttulo5Car">
    <w:name w:val="Título 5 Car"/>
    <w:basedOn w:val="Fuentedeprrafopredeter"/>
    <w:link w:val="Ttulo5"/>
    <w:uiPriority w:val="9"/>
    <w:semiHidden/>
    <w:rsid w:val="00946E5A"/>
    <w:rPr>
      <w:rFonts w:eastAsiaTheme="majorEastAsia" w:cstheme="majorBidi"/>
      <w:color w:val="0F4761" w:themeColor="accent1" w:themeShade="BF"/>
      <w:lang w:val="en-US"/>
    </w:rPr>
  </w:style>
  <w:style w:type="character" w:customStyle="1" w:styleId="Ttulo6Car">
    <w:name w:val="Título 6 Car"/>
    <w:basedOn w:val="Fuentedeprrafopredeter"/>
    <w:link w:val="Ttulo6"/>
    <w:uiPriority w:val="9"/>
    <w:semiHidden/>
    <w:rsid w:val="00946E5A"/>
    <w:rPr>
      <w:rFonts w:eastAsiaTheme="majorEastAsia" w:cstheme="majorBidi"/>
      <w:i/>
      <w:iCs/>
      <w:color w:val="595959" w:themeColor="text1" w:themeTint="A6"/>
      <w:lang w:val="en-US"/>
    </w:rPr>
  </w:style>
  <w:style w:type="character" w:customStyle="1" w:styleId="Ttulo7Car">
    <w:name w:val="Título 7 Car"/>
    <w:basedOn w:val="Fuentedeprrafopredeter"/>
    <w:link w:val="Ttulo7"/>
    <w:uiPriority w:val="9"/>
    <w:semiHidden/>
    <w:rsid w:val="00946E5A"/>
    <w:rPr>
      <w:rFonts w:eastAsiaTheme="majorEastAsia" w:cstheme="majorBidi"/>
      <w:color w:val="595959" w:themeColor="text1" w:themeTint="A6"/>
      <w:lang w:val="en-US"/>
    </w:rPr>
  </w:style>
  <w:style w:type="character" w:customStyle="1" w:styleId="Ttulo8Car">
    <w:name w:val="Título 8 Car"/>
    <w:basedOn w:val="Fuentedeprrafopredeter"/>
    <w:link w:val="Ttulo8"/>
    <w:uiPriority w:val="9"/>
    <w:semiHidden/>
    <w:rsid w:val="00946E5A"/>
    <w:rPr>
      <w:rFonts w:eastAsiaTheme="majorEastAsia" w:cstheme="majorBidi"/>
      <w:i/>
      <w:iCs/>
      <w:color w:val="272727" w:themeColor="text1" w:themeTint="D8"/>
      <w:lang w:val="en-US"/>
    </w:rPr>
  </w:style>
  <w:style w:type="character" w:customStyle="1" w:styleId="Ttulo9Car">
    <w:name w:val="Título 9 Car"/>
    <w:basedOn w:val="Fuentedeprrafopredeter"/>
    <w:link w:val="Ttulo9"/>
    <w:uiPriority w:val="9"/>
    <w:semiHidden/>
    <w:rsid w:val="00946E5A"/>
    <w:rPr>
      <w:rFonts w:eastAsiaTheme="majorEastAsia" w:cstheme="majorBidi"/>
      <w:color w:val="272727" w:themeColor="text1" w:themeTint="D8"/>
      <w:lang w:val="en-US"/>
    </w:rPr>
  </w:style>
  <w:style w:type="paragraph" w:styleId="Ttulo">
    <w:name w:val="Title"/>
    <w:basedOn w:val="Normal"/>
    <w:next w:val="Normal"/>
    <w:link w:val="TtuloCar"/>
    <w:uiPriority w:val="10"/>
    <w:qFormat/>
    <w:rsid w:val="00946E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46E5A"/>
    <w:rPr>
      <w:rFonts w:asciiTheme="majorHAnsi" w:eastAsiaTheme="majorEastAsia" w:hAnsiTheme="majorHAnsi" w:cstheme="majorBidi"/>
      <w:spacing w:val="-10"/>
      <w:kern w:val="28"/>
      <w:sz w:val="56"/>
      <w:szCs w:val="56"/>
      <w:lang w:val="en-US"/>
    </w:rPr>
  </w:style>
  <w:style w:type="paragraph" w:styleId="Subttulo">
    <w:name w:val="Subtitle"/>
    <w:basedOn w:val="Normal"/>
    <w:next w:val="Normal"/>
    <w:link w:val="SubttuloCar"/>
    <w:uiPriority w:val="11"/>
    <w:qFormat/>
    <w:rsid w:val="00946E5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46E5A"/>
    <w:rPr>
      <w:rFonts w:eastAsiaTheme="majorEastAsia" w:cstheme="majorBidi"/>
      <w:color w:val="595959" w:themeColor="text1" w:themeTint="A6"/>
      <w:spacing w:val="15"/>
      <w:sz w:val="28"/>
      <w:szCs w:val="28"/>
      <w:lang w:val="en-US"/>
    </w:rPr>
  </w:style>
  <w:style w:type="paragraph" w:styleId="Cita">
    <w:name w:val="Quote"/>
    <w:basedOn w:val="Normal"/>
    <w:next w:val="Normal"/>
    <w:link w:val="CitaCar"/>
    <w:uiPriority w:val="29"/>
    <w:qFormat/>
    <w:rsid w:val="00946E5A"/>
    <w:pPr>
      <w:spacing w:before="160"/>
      <w:jc w:val="center"/>
    </w:pPr>
    <w:rPr>
      <w:i/>
      <w:iCs/>
      <w:color w:val="404040" w:themeColor="text1" w:themeTint="BF"/>
    </w:rPr>
  </w:style>
  <w:style w:type="character" w:customStyle="1" w:styleId="CitaCar">
    <w:name w:val="Cita Car"/>
    <w:basedOn w:val="Fuentedeprrafopredeter"/>
    <w:link w:val="Cita"/>
    <w:uiPriority w:val="29"/>
    <w:rsid w:val="00946E5A"/>
    <w:rPr>
      <w:i/>
      <w:iCs/>
      <w:color w:val="404040" w:themeColor="text1" w:themeTint="BF"/>
      <w:lang w:val="en-US"/>
    </w:rPr>
  </w:style>
  <w:style w:type="paragraph" w:styleId="Prrafodelista">
    <w:name w:val="List Paragraph"/>
    <w:basedOn w:val="Normal"/>
    <w:uiPriority w:val="34"/>
    <w:qFormat/>
    <w:rsid w:val="00946E5A"/>
    <w:pPr>
      <w:ind w:left="720"/>
      <w:contextualSpacing/>
    </w:pPr>
  </w:style>
  <w:style w:type="character" w:styleId="nfasisintenso">
    <w:name w:val="Intense Emphasis"/>
    <w:basedOn w:val="Fuentedeprrafopredeter"/>
    <w:uiPriority w:val="21"/>
    <w:qFormat/>
    <w:rsid w:val="00946E5A"/>
    <w:rPr>
      <w:i/>
      <w:iCs/>
      <w:color w:val="0F4761" w:themeColor="accent1" w:themeShade="BF"/>
    </w:rPr>
  </w:style>
  <w:style w:type="paragraph" w:styleId="Citadestacada">
    <w:name w:val="Intense Quote"/>
    <w:basedOn w:val="Normal"/>
    <w:next w:val="Normal"/>
    <w:link w:val="CitadestacadaCar"/>
    <w:uiPriority w:val="30"/>
    <w:qFormat/>
    <w:rsid w:val="00946E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46E5A"/>
    <w:rPr>
      <w:i/>
      <w:iCs/>
      <w:color w:val="0F4761" w:themeColor="accent1" w:themeShade="BF"/>
      <w:lang w:val="en-US"/>
    </w:rPr>
  </w:style>
  <w:style w:type="character" w:styleId="Referenciaintensa">
    <w:name w:val="Intense Reference"/>
    <w:basedOn w:val="Fuentedeprrafopredeter"/>
    <w:uiPriority w:val="32"/>
    <w:qFormat/>
    <w:rsid w:val="00946E5A"/>
    <w:rPr>
      <w:b/>
      <w:bCs/>
      <w:smallCaps/>
      <w:color w:val="0F4761" w:themeColor="accent1" w:themeShade="BF"/>
      <w:spacing w:val="5"/>
    </w:rPr>
  </w:style>
  <w:style w:type="paragraph" w:styleId="Encabezado">
    <w:name w:val="header"/>
    <w:basedOn w:val="Normal"/>
    <w:link w:val="EncabezadoCar"/>
    <w:uiPriority w:val="99"/>
    <w:unhideWhenUsed/>
    <w:rsid w:val="009D593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D5931"/>
    <w:rPr>
      <w:lang w:val="en-US"/>
    </w:rPr>
  </w:style>
  <w:style w:type="paragraph" w:styleId="Piedepgina">
    <w:name w:val="footer"/>
    <w:basedOn w:val="Normal"/>
    <w:link w:val="PiedepginaCar"/>
    <w:uiPriority w:val="99"/>
    <w:unhideWhenUsed/>
    <w:rsid w:val="009D593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D5931"/>
    <w:rPr>
      <w:lang w:val="en-US"/>
    </w:rPr>
  </w:style>
  <w:style w:type="paragraph" w:styleId="Textoindependiente">
    <w:name w:val="Body Text"/>
    <w:basedOn w:val="Normal"/>
    <w:link w:val="TextoindependienteCar"/>
    <w:uiPriority w:val="1"/>
    <w:qFormat/>
    <w:rsid w:val="008B32B0"/>
    <w:pPr>
      <w:widowControl w:val="0"/>
      <w:autoSpaceDE w:val="0"/>
      <w:autoSpaceDN w:val="0"/>
      <w:spacing w:after="0" w:line="240" w:lineRule="auto"/>
    </w:pPr>
    <w:rPr>
      <w:rFonts w:ascii="Microsoft Sans Serif" w:eastAsia="Microsoft Sans Serif" w:hAnsi="Microsoft Sans Serif" w:cs="Microsoft Sans Serif"/>
      <w:kern w:val="0"/>
      <w:sz w:val="22"/>
      <w:szCs w:val="22"/>
      <w:lang w:val="es-ES"/>
      <w14:ligatures w14:val="none"/>
    </w:rPr>
  </w:style>
  <w:style w:type="character" w:customStyle="1" w:styleId="TextoindependienteCar">
    <w:name w:val="Texto independiente Car"/>
    <w:basedOn w:val="Fuentedeprrafopredeter"/>
    <w:link w:val="Textoindependiente"/>
    <w:uiPriority w:val="1"/>
    <w:rsid w:val="008B32B0"/>
    <w:rPr>
      <w:rFonts w:ascii="Microsoft Sans Serif" w:eastAsia="Microsoft Sans Serif" w:hAnsi="Microsoft Sans Serif" w:cs="Microsoft Sans Serif"/>
      <w:kern w:val="0"/>
      <w:sz w:val="22"/>
      <w:szCs w:val="22"/>
      <w14:ligatures w14:val="none"/>
    </w:rPr>
  </w:style>
  <w:style w:type="character" w:styleId="Hipervnculo">
    <w:name w:val="Hyperlink"/>
    <w:basedOn w:val="Fuentedeprrafopredeter"/>
    <w:uiPriority w:val="99"/>
    <w:unhideWhenUsed/>
    <w:rsid w:val="00881630"/>
    <w:rPr>
      <w:color w:val="467886" w:themeColor="hyperlink"/>
      <w:u w:val="single"/>
    </w:rPr>
  </w:style>
  <w:style w:type="character" w:styleId="Mencinsinresolver">
    <w:name w:val="Unresolved Mention"/>
    <w:basedOn w:val="Fuentedeprrafopredeter"/>
    <w:uiPriority w:val="99"/>
    <w:semiHidden/>
    <w:unhideWhenUsed/>
    <w:rsid w:val="00881630"/>
    <w:rPr>
      <w:color w:val="605E5C"/>
      <w:shd w:val="clear" w:color="auto" w:fill="E1DFDD"/>
    </w:rPr>
  </w:style>
  <w:style w:type="character" w:styleId="Refdecomentario">
    <w:name w:val="annotation reference"/>
    <w:basedOn w:val="Fuentedeprrafopredeter"/>
    <w:uiPriority w:val="99"/>
    <w:semiHidden/>
    <w:unhideWhenUsed/>
    <w:rsid w:val="00A360F7"/>
    <w:rPr>
      <w:sz w:val="16"/>
      <w:szCs w:val="16"/>
    </w:rPr>
  </w:style>
  <w:style w:type="paragraph" w:styleId="Textocomentario">
    <w:name w:val="annotation text"/>
    <w:basedOn w:val="Normal"/>
    <w:link w:val="TextocomentarioCar"/>
    <w:uiPriority w:val="99"/>
    <w:unhideWhenUsed/>
    <w:rsid w:val="00A360F7"/>
    <w:pPr>
      <w:spacing w:line="240" w:lineRule="auto"/>
    </w:pPr>
    <w:rPr>
      <w:sz w:val="20"/>
      <w:szCs w:val="20"/>
    </w:rPr>
  </w:style>
  <w:style w:type="character" w:customStyle="1" w:styleId="TextocomentarioCar">
    <w:name w:val="Texto comentario Car"/>
    <w:basedOn w:val="Fuentedeprrafopredeter"/>
    <w:link w:val="Textocomentario"/>
    <w:uiPriority w:val="99"/>
    <w:rsid w:val="00A360F7"/>
    <w:rPr>
      <w:sz w:val="20"/>
      <w:szCs w:val="20"/>
      <w:lang w:val="en-US"/>
    </w:rPr>
  </w:style>
  <w:style w:type="paragraph" w:styleId="Asuntodelcomentario">
    <w:name w:val="annotation subject"/>
    <w:basedOn w:val="Textocomentario"/>
    <w:next w:val="Textocomentario"/>
    <w:link w:val="AsuntodelcomentarioCar"/>
    <w:uiPriority w:val="99"/>
    <w:semiHidden/>
    <w:unhideWhenUsed/>
    <w:rsid w:val="00A360F7"/>
    <w:rPr>
      <w:b/>
      <w:bCs/>
    </w:rPr>
  </w:style>
  <w:style w:type="character" w:customStyle="1" w:styleId="AsuntodelcomentarioCar">
    <w:name w:val="Asunto del comentario Car"/>
    <w:basedOn w:val="TextocomentarioCar"/>
    <w:link w:val="Asuntodelcomentario"/>
    <w:uiPriority w:val="99"/>
    <w:semiHidden/>
    <w:rsid w:val="00A360F7"/>
    <w:rPr>
      <w:b/>
      <w:bCs/>
      <w:sz w:val="20"/>
      <w:szCs w:val="20"/>
      <w:lang w:val="en-US"/>
    </w:rPr>
  </w:style>
  <w:style w:type="table" w:styleId="Tablaconcuadrcula">
    <w:name w:val="Table Grid"/>
    <w:basedOn w:val="Tablanormal"/>
    <w:uiPriority w:val="39"/>
    <w:rsid w:val="00F974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749C0"/>
    <w:pPr>
      <w:autoSpaceDE w:val="0"/>
      <w:autoSpaceDN w:val="0"/>
      <w:adjustRightInd w:val="0"/>
      <w:spacing w:after="0" w:line="240" w:lineRule="auto"/>
    </w:pPr>
    <w:rPr>
      <w:rFonts w:ascii="Trebuchet MS" w:hAnsi="Trebuchet MS" w:cs="Trebuchet MS"/>
      <w:color w:val="0000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contratacionpublica@mutua-intercomarcal.co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visor.registrodelicitadores.gob.es/espd-web/filter?lang=es" TargetMode="External"/><Relationship Id="rId5" Type="http://schemas.openxmlformats.org/officeDocument/2006/relationships/numbering" Target="numbering.xml"/><Relationship Id="rId15" Type="http://schemas.microsoft.com/office/2018/08/relationships/commentsExtensible" Target="commentsExtensible.xml"/><Relationship Id="rId10" Type="http://schemas.openxmlformats.org/officeDocument/2006/relationships/endnotes" Target="endnotes.xml"/><Relationship Id="rId19" Type="http://schemas.microsoft.com/office/2011/relationships/people" Target="people.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6/09/relationships/commentsIds" Target="commentsIds.xml"/></Relationships>
</file>

<file path=word/_rels/header1.xml.rels><?xml version="1.0" encoding="UTF-8" standalone="yes"?>
<Relationships xmlns="http://schemas.openxmlformats.org/package/2006/relationships"><Relationship Id="rId3" Type="http://schemas.openxmlformats.org/officeDocument/2006/relationships/hyperlink" Target="http://www.mutua-intercomarcal.com/" TargetMode="External"/><Relationship Id="rId2" Type="http://schemas.openxmlformats.org/officeDocument/2006/relationships/hyperlink" Target="mailto:mutua@mutuaintercomarcal.com" TargetMode="External"/><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B:\A_Juridica\CONTRATACION%20PUBLICA\PLIEGOS%20CONTRATOS%20MUTUA\Tipologies%20-%20PCAP%20definitives%202026\1.%20Models%20PCAP%20+%20Annexos%20-%20Assistencia%20Sanitaria\3.%20PCAP%20+%20Annexos%20Procediment%20Obert\Anexos_PCAP_Serveis%20assistencials_PA.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7DF6B97EABE2B4B9714D9DC0D7054D5" ma:contentTypeVersion="6" ma:contentTypeDescription="Crear nuevo documento." ma:contentTypeScope="" ma:versionID="b3b8561bf5acc560c933e2a48f296244">
  <xsd:schema xmlns:xsd="http://www.w3.org/2001/XMLSchema" xmlns:xs="http://www.w3.org/2001/XMLSchema" xmlns:p="http://schemas.microsoft.com/office/2006/metadata/properties" xmlns:ns3="12843838-677f-4807-9f44-d317a0739893" targetNamespace="http://schemas.microsoft.com/office/2006/metadata/properties" ma:root="true" ma:fieldsID="9aeddc3c82e0e0c3c3b36663d5141ea8" ns3:_="">
    <xsd:import namespace="12843838-677f-4807-9f44-d317a073989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843838-677f-4807-9f44-d317a073989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12843838-677f-4807-9f44-d317a0739893"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3F2949-A518-4EA9-A17B-55A9A72E47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843838-677f-4807-9f44-d317a07398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BE6F0EB-1D1C-400F-86E5-4238DCB4A5D4}">
  <ds:schemaRefs>
    <ds:schemaRef ds:uri="http://schemas.microsoft.com/sharepoint/v3/contenttype/forms"/>
  </ds:schemaRefs>
</ds:datastoreItem>
</file>

<file path=customXml/itemProps3.xml><?xml version="1.0" encoding="utf-8"?>
<ds:datastoreItem xmlns:ds="http://schemas.openxmlformats.org/officeDocument/2006/customXml" ds:itemID="{AEDF3B48-DDDC-42E4-BCD0-80DAEE4E656B}">
  <ds:schemaRefs>
    <ds:schemaRef ds:uri="http://schemas.microsoft.com/office/2006/metadata/properties"/>
    <ds:schemaRef ds:uri="http://schemas.microsoft.com/office/infopath/2007/PartnerControls"/>
    <ds:schemaRef ds:uri="12843838-677f-4807-9f44-d317a0739893"/>
  </ds:schemaRefs>
</ds:datastoreItem>
</file>

<file path=customXml/itemProps4.xml><?xml version="1.0" encoding="utf-8"?>
<ds:datastoreItem xmlns:ds="http://schemas.openxmlformats.org/officeDocument/2006/customXml" ds:itemID="{FD2C5776-123B-4716-A609-0AEC0EA6EE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Anexos_PCAP_Serveis assistencials_PA</Template>
  <TotalTime>0</TotalTime>
  <Pages>38</Pages>
  <Words>10374</Words>
  <Characters>57059</Characters>
  <Application>Microsoft Office Word</Application>
  <DocSecurity>0</DocSecurity>
  <Lines>475</Lines>
  <Paragraphs>134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Nuñez Garcia,  Susana</dc:creator>
  <cp:keywords/>
  <dc:description/>
  <cp:lastModifiedBy>Nuñez Garcia,  Susana</cp:lastModifiedBy>
  <cp:revision>2</cp:revision>
  <dcterms:created xsi:type="dcterms:W3CDTF">2026-09-22T08:13:00Z</dcterms:created>
  <dcterms:modified xsi:type="dcterms:W3CDTF">2026-09-22T08:13:00Z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0x010100F7DF6B97EABE2B4B9714D9DC0D7054D5</vt:lpwstr>
  </property>
</Properties>
</file>